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6D3F15" w:rsidRPr="006D3F15" w:rsidRDefault="006D3F15" w:rsidP="006D3F15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>ДЕПАРТАМЕНТ ПО ВЗАИМОДЕЙСТВИЮ</w:t>
            </w:r>
          </w:p>
          <w:p w:rsidR="006D3F15" w:rsidRPr="006D3F15" w:rsidRDefault="006D3F15" w:rsidP="006D3F15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>С ЗАКОНОДАТЕЛЬНЫМИ И ПРЕДСТАВИТЕЛЬНЫМИ</w:t>
            </w:r>
          </w:p>
          <w:p w:rsidR="00D700DD" w:rsidRPr="00521969" w:rsidRDefault="006D3F15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>ОРГАНАМИ ВЛАСТИ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тел. (382 2) 510-877, тел/факс (382 2) 510-864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r w:rsidRPr="007D1900">
              <w:rPr>
                <w:sz w:val="14"/>
                <w:lang w:val="en-US"/>
              </w:rPr>
              <w:t>law</w:t>
            </w:r>
            <w:r w:rsidRPr="00ED1E5F">
              <w:rPr>
                <w:sz w:val="14"/>
              </w:rPr>
              <w:t>@</w:t>
            </w:r>
            <w:proofErr w:type="spellStart"/>
            <w:r w:rsidRPr="007D1900">
              <w:rPr>
                <w:sz w:val="14"/>
                <w:lang w:val="en-US"/>
              </w:rPr>
              <w:t>tomsk</w:t>
            </w:r>
            <w:proofErr w:type="spellEnd"/>
            <w:r w:rsidRPr="00ED1E5F">
              <w:rPr>
                <w:sz w:val="14"/>
              </w:rPr>
              <w:t>.</w:t>
            </w:r>
            <w:proofErr w:type="spellStart"/>
            <w:r w:rsidRPr="007D1900">
              <w:rPr>
                <w:sz w:val="14"/>
                <w:lang w:val="en-US"/>
              </w:rPr>
              <w:t>gov</w:t>
            </w:r>
            <w:proofErr w:type="spellEnd"/>
            <w:r w:rsidRPr="00ED1E5F">
              <w:rPr>
                <w:sz w:val="14"/>
              </w:rPr>
              <w:t>.</w:t>
            </w:r>
            <w:proofErr w:type="spellStart"/>
            <w:r w:rsidRPr="007D1900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8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AB2314" w:rsidRDefault="00AB2314" w:rsidP="009711BC">
            <w:pPr>
              <w:pStyle w:val="a3"/>
              <w:tabs>
                <w:tab w:val="clear" w:pos="4153"/>
                <w:tab w:val="clear" w:pos="8306"/>
                <w:tab w:val="left" w:pos="0"/>
                <w:tab w:val="right" w:pos="1026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Председателю Комитета по лицензированию Томской области </w:t>
            </w:r>
          </w:p>
          <w:p w:rsidR="00AB2314" w:rsidRDefault="00AB2314" w:rsidP="00167633">
            <w:pPr>
              <w:pStyle w:val="a3"/>
              <w:tabs>
                <w:tab w:val="clear" w:pos="4153"/>
                <w:tab w:val="clear" w:pos="8306"/>
                <w:tab w:val="left" w:pos="0"/>
                <w:tab w:val="right" w:pos="10260"/>
              </w:tabs>
              <w:ind w:right="252"/>
              <w:rPr>
                <w:sz w:val="26"/>
                <w:szCs w:val="26"/>
              </w:rPr>
            </w:pPr>
          </w:p>
          <w:p w:rsidR="009711BC" w:rsidRDefault="009711BC" w:rsidP="00167633">
            <w:pPr>
              <w:pStyle w:val="a3"/>
              <w:tabs>
                <w:tab w:val="clear" w:pos="4153"/>
                <w:tab w:val="clear" w:pos="8306"/>
                <w:tab w:val="left" w:pos="0"/>
                <w:tab w:val="right" w:pos="10260"/>
              </w:tabs>
              <w:ind w:right="25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А.Н. Дееву</w:t>
            </w:r>
          </w:p>
          <w:p w:rsidR="00D700DD" w:rsidRPr="002D0482" w:rsidRDefault="00D700DD" w:rsidP="009711BC">
            <w:pPr>
              <w:tabs>
                <w:tab w:val="left" w:pos="0"/>
              </w:tabs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FC419D" w:rsidP="00FC419D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68-2121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FC419D" w:rsidP="00FC419D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  <w:r w:rsidR="00167633">
              <w:rPr>
                <w:sz w:val="22"/>
              </w:rPr>
              <w:t>.0</w:t>
            </w:r>
            <w:r>
              <w:rPr>
                <w:sz w:val="22"/>
              </w:rPr>
              <w:t>7</w:t>
            </w:r>
            <w:r w:rsidR="00167633">
              <w:rPr>
                <w:sz w:val="22"/>
              </w:rPr>
              <w:t>.2017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3D0096" w:rsidRDefault="003D0096" w:rsidP="008947E0">
      <w:pPr>
        <w:rPr>
          <w:sz w:val="28"/>
          <w:szCs w:val="28"/>
        </w:rPr>
      </w:pPr>
    </w:p>
    <w:p w:rsidR="00A2757F" w:rsidRPr="00C010A0" w:rsidRDefault="00A2757F" w:rsidP="00A2757F">
      <w:pPr>
        <w:autoSpaceDE w:val="0"/>
        <w:autoSpaceDN w:val="0"/>
        <w:adjustRightInd w:val="0"/>
        <w:jc w:val="center"/>
        <w:rPr>
          <w:b/>
          <w:sz w:val="25"/>
          <w:szCs w:val="25"/>
          <w:lang w:eastAsia="en-US"/>
        </w:rPr>
      </w:pPr>
      <w:r w:rsidRPr="00C010A0">
        <w:rPr>
          <w:b/>
          <w:sz w:val="25"/>
          <w:szCs w:val="25"/>
          <w:lang w:eastAsia="en-US"/>
        </w:rPr>
        <w:t>ЗАКЛЮЧЕНИЕ</w:t>
      </w:r>
    </w:p>
    <w:p w:rsidR="00C010A0" w:rsidRPr="004E5151" w:rsidRDefault="00C010A0" w:rsidP="004E5151">
      <w:pPr>
        <w:autoSpaceDE w:val="0"/>
        <w:autoSpaceDN w:val="0"/>
        <w:adjustRightInd w:val="0"/>
        <w:jc w:val="center"/>
        <w:rPr>
          <w:b/>
          <w:sz w:val="25"/>
          <w:szCs w:val="25"/>
        </w:rPr>
      </w:pPr>
      <w:r w:rsidRPr="004E5151">
        <w:rPr>
          <w:b/>
          <w:sz w:val="25"/>
          <w:szCs w:val="25"/>
        </w:rPr>
        <w:t xml:space="preserve">об оценке регулирующего воздействия проекта </w:t>
      </w:r>
      <w:r w:rsidR="009711BC" w:rsidRPr="004E5151">
        <w:rPr>
          <w:b/>
          <w:sz w:val="25"/>
          <w:szCs w:val="25"/>
        </w:rPr>
        <w:t xml:space="preserve">закона Томской области </w:t>
      </w:r>
      <w:r w:rsidR="0089307E" w:rsidRPr="004E5151">
        <w:rPr>
          <w:b/>
          <w:sz w:val="25"/>
          <w:szCs w:val="25"/>
        </w:rPr>
        <w:br/>
      </w:r>
      <w:r w:rsidR="009711BC" w:rsidRPr="004E5151">
        <w:rPr>
          <w:b/>
          <w:sz w:val="25"/>
          <w:szCs w:val="25"/>
        </w:rPr>
        <w:t xml:space="preserve">«О внесении изменений в статью 4.2 </w:t>
      </w:r>
      <w:r w:rsidR="00DC5D09" w:rsidRPr="004E5151">
        <w:rPr>
          <w:b/>
          <w:sz w:val="25"/>
          <w:szCs w:val="25"/>
        </w:rPr>
        <w:t xml:space="preserve">Закона Томской области «О требованиях </w:t>
      </w:r>
      <w:r w:rsidR="0089307E" w:rsidRPr="004E5151">
        <w:rPr>
          <w:b/>
          <w:sz w:val="25"/>
          <w:szCs w:val="25"/>
        </w:rPr>
        <w:br/>
      </w:r>
      <w:r w:rsidR="00DC5D09" w:rsidRPr="004E5151">
        <w:rPr>
          <w:b/>
          <w:sz w:val="25"/>
          <w:szCs w:val="25"/>
        </w:rPr>
        <w:t>к перевозкам пассажиров легковыми такси на территории Томской области»</w:t>
      </w:r>
    </w:p>
    <w:p w:rsidR="00A2757F" w:rsidRPr="004E5151" w:rsidRDefault="00A2757F" w:rsidP="004E5151">
      <w:pPr>
        <w:ind w:firstLine="709"/>
        <w:jc w:val="both"/>
        <w:rPr>
          <w:sz w:val="25"/>
          <w:szCs w:val="25"/>
          <w:lang w:eastAsia="en-US"/>
        </w:rPr>
      </w:pPr>
    </w:p>
    <w:p w:rsidR="00A2757F" w:rsidRPr="004E5151" w:rsidRDefault="00A2757F" w:rsidP="004E5151">
      <w:pPr>
        <w:ind w:firstLine="709"/>
        <w:jc w:val="both"/>
        <w:rPr>
          <w:b/>
          <w:sz w:val="25"/>
          <w:szCs w:val="25"/>
        </w:rPr>
      </w:pPr>
      <w:proofErr w:type="gramStart"/>
      <w:r w:rsidRPr="004E5151">
        <w:rPr>
          <w:sz w:val="25"/>
          <w:szCs w:val="25"/>
        </w:rPr>
        <w:t xml:space="preserve">Департамент по взаимодействию с законодательными и представительными органами власти Администрации Томской области (далее – </w:t>
      </w:r>
      <w:r w:rsidRPr="004E5151">
        <w:rPr>
          <w:b/>
          <w:sz w:val="25"/>
          <w:szCs w:val="25"/>
        </w:rPr>
        <w:t>Департамент</w:t>
      </w:r>
      <w:r w:rsidRPr="004E5151">
        <w:rPr>
          <w:sz w:val="25"/>
          <w:szCs w:val="25"/>
        </w:rPr>
        <w:t xml:space="preserve">), </w:t>
      </w:r>
      <w:r w:rsidR="004B0F1A" w:rsidRPr="004E5151">
        <w:rPr>
          <w:sz w:val="25"/>
          <w:szCs w:val="25"/>
        </w:rPr>
        <w:br/>
      </w:r>
      <w:r w:rsidRPr="004E5151">
        <w:rPr>
          <w:sz w:val="25"/>
          <w:szCs w:val="25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</w:t>
      </w:r>
      <w:r w:rsidR="00DC5D09" w:rsidRPr="004E5151">
        <w:rPr>
          <w:sz w:val="25"/>
          <w:szCs w:val="25"/>
        </w:rPr>
        <w:t xml:space="preserve">проект закона Томской области «О внесении изменений в статью 4.2 Закона Томской области «О требованиях </w:t>
      </w:r>
      <w:r w:rsidR="00DC5D09" w:rsidRPr="004E5151">
        <w:rPr>
          <w:sz w:val="25"/>
          <w:szCs w:val="25"/>
        </w:rPr>
        <w:br/>
        <w:t xml:space="preserve">к перевозкам пассажиров легковыми такси на территории Томской области» </w:t>
      </w:r>
      <w:r w:rsidRPr="004E5151">
        <w:rPr>
          <w:sz w:val="25"/>
          <w:szCs w:val="25"/>
        </w:rPr>
        <w:t xml:space="preserve">(далее – </w:t>
      </w:r>
      <w:r w:rsidRPr="004E5151">
        <w:rPr>
          <w:b/>
          <w:sz w:val="25"/>
          <w:szCs w:val="25"/>
        </w:rPr>
        <w:t>проект акта</w:t>
      </w:r>
      <w:r w:rsidRPr="004E5151">
        <w:rPr>
          <w:sz w:val="25"/>
          <w:szCs w:val="25"/>
        </w:rPr>
        <w:t>), подготовленный и направленный для</w:t>
      </w:r>
      <w:proofErr w:type="gramEnd"/>
      <w:r w:rsidRPr="004E5151">
        <w:rPr>
          <w:sz w:val="25"/>
          <w:szCs w:val="25"/>
        </w:rPr>
        <w:t xml:space="preserve"> подготовки настоящего заключения </w:t>
      </w:r>
      <w:r w:rsidR="00DC5D09" w:rsidRPr="004E5151">
        <w:rPr>
          <w:sz w:val="25"/>
          <w:szCs w:val="25"/>
        </w:rPr>
        <w:t xml:space="preserve">Комитетом по лицензированию Томской области </w:t>
      </w:r>
      <w:r w:rsidRPr="004E5151">
        <w:rPr>
          <w:sz w:val="25"/>
          <w:szCs w:val="25"/>
        </w:rPr>
        <w:t>(далее –</w:t>
      </w:r>
      <w:r w:rsidRPr="004E5151">
        <w:rPr>
          <w:b/>
          <w:sz w:val="25"/>
          <w:szCs w:val="25"/>
        </w:rPr>
        <w:t xml:space="preserve"> Разработчик</w:t>
      </w:r>
      <w:r w:rsidRPr="004E5151">
        <w:rPr>
          <w:sz w:val="25"/>
          <w:szCs w:val="25"/>
        </w:rPr>
        <w:t>), и сообщает следующее.</w:t>
      </w:r>
    </w:p>
    <w:p w:rsidR="00E95565" w:rsidRPr="004E5151" w:rsidRDefault="00E95565" w:rsidP="004E5151">
      <w:pPr>
        <w:ind w:firstLine="709"/>
        <w:jc w:val="both"/>
        <w:rPr>
          <w:sz w:val="25"/>
          <w:szCs w:val="25"/>
        </w:rPr>
      </w:pPr>
      <w:proofErr w:type="gramStart"/>
      <w:r w:rsidRPr="004E5151">
        <w:rPr>
          <w:sz w:val="25"/>
          <w:szCs w:val="25"/>
        </w:rPr>
        <w:t xml:space="preserve"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</w:t>
      </w:r>
      <w:r w:rsidR="00B8259F" w:rsidRPr="004E5151">
        <w:rPr>
          <w:sz w:val="25"/>
          <w:szCs w:val="25"/>
        </w:rPr>
        <w:t xml:space="preserve">в </w:t>
      </w:r>
      <w:r w:rsidRPr="004E5151">
        <w:rPr>
          <w:sz w:val="25"/>
          <w:szCs w:val="25"/>
        </w:rPr>
        <w:t>Томской области</w:t>
      </w:r>
      <w:r w:rsidR="00C07269" w:rsidRPr="004E5151">
        <w:rPr>
          <w:sz w:val="25"/>
          <w:szCs w:val="25"/>
        </w:rPr>
        <w:t>»</w:t>
      </w:r>
      <w:r w:rsidR="00290EC5" w:rsidRPr="004E5151">
        <w:rPr>
          <w:sz w:val="25"/>
          <w:szCs w:val="25"/>
        </w:rPr>
        <w:t xml:space="preserve"> (далее – Порядок)</w:t>
      </w:r>
      <w:r w:rsidRPr="004E5151">
        <w:rPr>
          <w:sz w:val="25"/>
          <w:szCs w:val="25"/>
        </w:rPr>
        <w:t>, проект акта подлежит оценке регулирующего воздействия, поскольку содержит положения, устанавливающие новые</w:t>
      </w:r>
      <w:proofErr w:type="gramEnd"/>
      <w:r w:rsidRPr="004E5151">
        <w:rPr>
          <w:sz w:val="25"/>
          <w:szCs w:val="25"/>
        </w:rPr>
        <w:t xml:space="preserve"> </w:t>
      </w:r>
      <w:proofErr w:type="gramStart"/>
      <w:r w:rsidRPr="004E5151">
        <w:rPr>
          <w:sz w:val="25"/>
          <w:szCs w:val="25"/>
        </w:rPr>
        <w:t>или изменяющие ранее предусмотренные нормативными правовыми актами Томской области</w:t>
      </w:r>
      <w:r w:rsidR="00326D38">
        <w:rPr>
          <w:sz w:val="25"/>
          <w:szCs w:val="25"/>
        </w:rPr>
        <w:t xml:space="preserve"> </w:t>
      </w:r>
      <w:r w:rsidRPr="004E5151">
        <w:rPr>
          <w:sz w:val="25"/>
          <w:szCs w:val="25"/>
        </w:rPr>
        <w:t>обязанности, запреты и ограничения для субъектов предпринимательской</w:t>
      </w:r>
      <w:r w:rsidR="00290EC5" w:rsidRPr="004E5151">
        <w:rPr>
          <w:sz w:val="25"/>
          <w:szCs w:val="25"/>
        </w:rPr>
        <w:t xml:space="preserve"> деятельности</w:t>
      </w:r>
      <w:r w:rsidRPr="004E5151">
        <w:rPr>
          <w:sz w:val="25"/>
          <w:szCs w:val="25"/>
        </w:rPr>
        <w:t xml:space="preserve">, а также устанавливающие </w:t>
      </w:r>
      <w:r w:rsidR="00B8259F" w:rsidRPr="004E5151">
        <w:rPr>
          <w:sz w:val="25"/>
          <w:szCs w:val="25"/>
        </w:rPr>
        <w:t>или</w:t>
      </w:r>
      <w:r w:rsidRPr="004E5151">
        <w:rPr>
          <w:sz w:val="25"/>
          <w:szCs w:val="25"/>
        </w:rPr>
        <w:t xml:space="preserve"> изменяющие ранее установленную ответственность 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Порядка).</w:t>
      </w:r>
      <w:proofErr w:type="gramEnd"/>
    </w:p>
    <w:p w:rsidR="00E95565" w:rsidRPr="004E5151" w:rsidRDefault="00E95565" w:rsidP="004E5151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4E5151">
        <w:rPr>
          <w:sz w:val="25"/>
          <w:szCs w:val="25"/>
        </w:rPr>
        <w:t>Проект акта направлен Разработчиком для подготовки настоящего заключения впервые.</w:t>
      </w:r>
    </w:p>
    <w:p w:rsidR="00E95565" w:rsidRPr="004E5151" w:rsidRDefault="00E95565" w:rsidP="004E5151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4E5151">
        <w:rPr>
          <w:sz w:val="25"/>
          <w:szCs w:val="25"/>
        </w:rPr>
        <w:t xml:space="preserve">Степень регулирующего воздействия проекта акта: </w:t>
      </w:r>
      <w:r w:rsidRPr="004E5151">
        <w:rPr>
          <w:b/>
          <w:sz w:val="25"/>
          <w:szCs w:val="25"/>
        </w:rPr>
        <w:t>средняя</w:t>
      </w:r>
      <w:r w:rsidRPr="004E5151">
        <w:rPr>
          <w:sz w:val="25"/>
          <w:szCs w:val="25"/>
        </w:rPr>
        <w:t>.</w:t>
      </w:r>
    </w:p>
    <w:p w:rsidR="00E95565" w:rsidRPr="004E5151" w:rsidRDefault="00E95565" w:rsidP="004E5151">
      <w:pPr>
        <w:ind w:firstLine="709"/>
        <w:jc w:val="both"/>
        <w:rPr>
          <w:sz w:val="25"/>
          <w:szCs w:val="25"/>
          <w:lang w:eastAsia="en-US"/>
        </w:rPr>
      </w:pPr>
      <w:r w:rsidRPr="004E5151">
        <w:rPr>
          <w:sz w:val="25"/>
          <w:szCs w:val="25"/>
          <w:lang w:eastAsia="en-US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E95565" w:rsidRPr="004E5151" w:rsidRDefault="00E95565" w:rsidP="004E5151">
      <w:pPr>
        <w:ind w:firstLine="709"/>
        <w:jc w:val="both"/>
        <w:rPr>
          <w:sz w:val="25"/>
          <w:szCs w:val="25"/>
          <w:lang w:eastAsia="en-US"/>
        </w:rPr>
      </w:pPr>
      <w:r w:rsidRPr="004E5151">
        <w:rPr>
          <w:sz w:val="25"/>
          <w:szCs w:val="25"/>
          <w:lang w:eastAsia="en-US"/>
        </w:rPr>
        <w:t>1) размещение уведомления об обсуждении идеи (концепции) предлагаемого правового регулирования;</w:t>
      </w:r>
    </w:p>
    <w:p w:rsidR="00290EC5" w:rsidRPr="004E5151" w:rsidRDefault="00E95565" w:rsidP="004E5151">
      <w:pPr>
        <w:ind w:firstLine="709"/>
        <w:jc w:val="both"/>
        <w:rPr>
          <w:sz w:val="25"/>
          <w:szCs w:val="25"/>
          <w:lang w:eastAsia="en-US"/>
        </w:rPr>
      </w:pPr>
      <w:r w:rsidRPr="004E5151">
        <w:rPr>
          <w:sz w:val="25"/>
          <w:szCs w:val="25"/>
          <w:lang w:eastAsia="en-US"/>
        </w:rPr>
        <w:t>2) разработка проекта акта, формирование сводного отчета о проведении оценки регулирующего воздействия (далее – сводный от</w:t>
      </w:r>
      <w:r w:rsidR="00C07269" w:rsidRPr="004E5151">
        <w:rPr>
          <w:sz w:val="25"/>
          <w:szCs w:val="25"/>
          <w:lang w:eastAsia="en-US"/>
        </w:rPr>
        <w:t>чет) и их публичное обсуждение;</w:t>
      </w:r>
    </w:p>
    <w:p w:rsidR="00290EC5" w:rsidRPr="004E5151" w:rsidRDefault="00290EC5" w:rsidP="004E5151">
      <w:pPr>
        <w:ind w:firstLine="709"/>
        <w:jc w:val="both"/>
        <w:rPr>
          <w:sz w:val="25"/>
          <w:szCs w:val="25"/>
          <w:lang w:eastAsia="en-US"/>
        </w:rPr>
      </w:pPr>
      <w:r w:rsidRPr="004E5151">
        <w:rPr>
          <w:sz w:val="25"/>
          <w:szCs w:val="25"/>
          <w:lang w:eastAsia="en-US"/>
        </w:rPr>
        <w:t xml:space="preserve">3) </w:t>
      </w:r>
      <w:r w:rsidRPr="004E5151">
        <w:rPr>
          <w:sz w:val="25"/>
          <w:szCs w:val="25"/>
        </w:rPr>
        <w:t>подготовка заключения Департаментом.</w:t>
      </w:r>
    </w:p>
    <w:p w:rsidR="001D211F" w:rsidRPr="004E5151" w:rsidRDefault="00E95565" w:rsidP="004E5151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 w:rsidRPr="004E5151">
        <w:rPr>
          <w:rFonts w:eastAsia="Calibri"/>
          <w:sz w:val="25"/>
          <w:szCs w:val="25"/>
        </w:rPr>
        <w:lastRenderedPageBreak/>
        <w:t xml:space="preserve">В соответствии с абзацем </w:t>
      </w:r>
      <w:r w:rsidR="00290EC5" w:rsidRPr="004E5151">
        <w:rPr>
          <w:rFonts w:eastAsia="Calibri"/>
          <w:sz w:val="25"/>
          <w:szCs w:val="25"/>
        </w:rPr>
        <w:t>вторым</w:t>
      </w:r>
      <w:r w:rsidRPr="004E5151">
        <w:rPr>
          <w:rFonts w:eastAsia="Calibri"/>
          <w:sz w:val="25"/>
          <w:szCs w:val="25"/>
        </w:rPr>
        <w:t xml:space="preserve"> пункта 6-1 Порядка в отношении проектов актов со средней степенью регулирующего воздействия оценка регулирующего воздействия </w:t>
      </w:r>
      <w:proofErr w:type="gramStart"/>
      <w:r w:rsidRPr="004E5151">
        <w:rPr>
          <w:rFonts w:eastAsia="Calibri"/>
          <w:sz w:val="25"/>
          <w:szCs w:val="25"/>
        </w:rPr>
        <w:t>проводится</w:t>
      </w:r>
      <w:proofErr w:type="gramEnd"/>
      <w:r w:rsidRPr="004E5151">
        <w:rPr>
          <w:rFonts w:eastAsia="Calibri"/>
          <w:sz w:val="25"/>
          <w:szCs w:val="25"/>
        </w:rPr>
        <w:t xml:space="preserve"> начиная с этапа разработки проекта акта, составления сводного отчета </w:t>
      </w:r>
      <w:r w:rsidR="00C16BA8">
        <w:rPr>
          <w:rFonts w:eastAsia="Calibri"/>
          <w:sz w:val="25"/>
          <w:szCs w:val="25"/>
        </w:rPr>
        <w:br/>
      </w:r>
      <w:r w:rsidRPr="004E5151">
        <w:rPr>
          <w:rFonts w:eastAsia="Calibri"/>
          <w:sz w:val="25"/>
          <w:szCs w:val="25"/>
        </w:rPr>
        <w:t>и их публичного обсуждения.</w:t>
      </w:r>
      <w:r w:rsidR="0089307E" w:rsidRPr="004E5151">
        <w:rPr>
          <w:rFonts w:eastAsia="Calibri"/>
          <w:sz w:val="25"/>
          <w:szCs w:val="25"/>
        </w:rPr>
        <w:t xml:space="preserve"> При этом в абзаце третьем указанного пункта Порядка говорится о том, что </w:t>
      </w:r>
      <w:r w:rsidR="001D211F" w:rsidRPr="004E5151">
        <w:rPr>
          <w:rFonts w:eastAsia="Calibri"/>
          <w:sz w:val="25"/>
          <w:szCs w:val="25"/>
        </w:rPr>
        <w:t xml:space="preserve">Разработчик вправе провести оценку регулирующего воздействия проекта акта со средней или низкой степенью регулирующего воздействия начиная </w:t>
      </w:r>
      <w:r w:rsidR="00C16BA8">
        <w:rPr>
          <w:rFonts w:eastAsia="Calibri"/>
          <w:sz w:val="25"/>
          <w:szCs w:val="25"/>
        </w:rPr>
        <w:br/>
      </w:r>
      <w:r w:rsidR="001D211F" w:rsidRPr="004E5151">
        <w:rPr>
          <w:rFonts w:eastAsia="Calibri"/>
          <w:sz w:val="25"/>
          <w:szCs w:val="25"/>
        </w:rPr>
        <w:t>с этапа размещения уведомления об обсуждении идеи (концепции) предлагаемого правового регулирования.</w:t>
      </w:r>
    </w:p>
    <w:p w:rsidR="0089307E" w:rsidRPr="004E5151" w:rsidRDefault="0089307E" w:rsidP="004E5151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 w:rsidRPr="004E5151">
        <w:rPr>
          <w:rFonts w:eastAsia="Calibri"/>
          <w:sz w:val="25"/>
          <w:szCs w:val="25"/>
        </w:rPr>
        <w:t>В целях реализации 1 этапа Разработчиком 18 мая 2017 года было размещено уведомление об обсуждении идеи (концепции) предлагаемого правового регулирования по форме согласно приложению №</w:t>
      </w:r>
      <w:r w:rsidR="00D52964">
        <w:rPr>
          <w:rFonts w:eastAsia="Calibri"/>
          <w:sz w:val="25"/>
          <w:szCs w:val="25"/>
        </w:rPr>
        <w:t xml:space="preserve"> </w:t>
      </w:r>
      <w:r w:rsidRPr="004E5151">
        <w:rPr>
          <w:rFonts w:eastAsia="Calibri"/>
          <w:sz w:val="25"/>
          <w:szCs w:val="25"/>
        </w:rPr>
        <w:t>1 к Порядку. По итогам данного этапа в адрес Разработчика поступил</w:t>
      </w:r>
      <w:r w:rsidR="00C04CA2" w:rsidRPr="004E5151">
        <w:rPr>
          <w:rFonts w:eastAsia="Calibri"/>
          <w:sz w:val="25"/>
          <w:szCs w:val="25"/>
        </w:rPr>
        <w:t>о замечани</w:t>
      </w:r>
      <w:r w:rsidR="00D52964">
        <w:rPr>
          <w:rFonts w:eastAsia="Calibri"/>
          <w:sz w:val="25"/>
          <w:szCs w:val="25"/>
        </w:rPr>
        <w:t>е</w:t>
      </w:r>
      <w:r w:rsidR="00C04CA2" w:rsidRPr="004E5151">
        <w:rPr>
          <w:rFonts w:eastAsia="Calibri"/>
          <w:sz w:val="25"/>
          <w:szCs w:val="25"/>
        </w:rPr>
        <w:t xml:space="preserve"> </w:t>
      </w:r>
      <w:r w:rsidRPr="004E5151">
        <w:rPr>
          <w:rFonts w:eastAsia="Calibri"/>
          <w:sz w:val="25"/>
          <w:szCs w:val="25"/>
        </w:rPr>
        <w:t xml:space="preserve">о </w:t>
      </w:r>
      <w:r w:rsidR="00C04CA2" w:rsidRPr="004E5151">
        <w:rPr>
          <w:rFonts w:eastAsia="Calibri"/>
          <w:sz w:val="25"/>
          <w:szCs w:val="25"/>
        </w:rPr>
        <w:t>содержании</w:t>
      </w:r>
      <w:r w:rsidRPr="004E5151">
        <w:rPr>
          <w:rFonts w:eastAsia="Calibri"/>
          <w:sz w:val="25"/>
          <w:szCs w:val="25"/>
        </w:rPr>
        <w:t xml:space="preserve"> существующей проблемы, а также </w:t>
      </w:r>
      <w:r w:rsidR="00C04CA2" w:rsidRPr="004E5151">
        <w:rPr>
          <w:rFonts w:eastAsia="Calibri"/>
          <w:sz w:val="25"/>
          <w:szCs w:val="25"/>
        </w:rPr>
        <w:t xml:space="preserve">предложения относительно </w:t>
      </w:r>
      <w:r w:rsidRPr="004E5151">
        <w:rPr>
          <w:rFonts w:eastAsia="Calibri"/>
          <w:sz w:val="25"/>
          <w:szCs w:val="25"/>
        </w:rPr>
        <w:t xml:space="preserve">определения возможных </w:t>
      </w:r>
      <w:r w:rsidR="00C04CA2" w:rsidRPr="004E5151">
        <w:rPr>
          <w:rFonts w:eastAsia="Calibri"/>
          <w:sz w:val="25"/>
          <w:szCs w:val="25"/>
        </w:rPr>
        <w:t xml:space="preserve">альтернативных </w:t>
      </w:r>
      <w:r w:rsidRPr="004E5151">
        <w:rPr>
          <w:rFonts w:eastAsia="Calibri"/>
          <w:sz w:val="25"/>
          <w:szCs w:val="25"/>
        </w:rPr>
        <w:t xml:space="preserve">вариантов </w:t>
      </w:r>
      <w:r w:rsidR="00C04CA2" w:rsidRPr="004E5151">
        <w:rPr>
          <w:rFonts w:eastAsia="Calibri"/>
          <w:sz w:val="25"/>
          <w:szCs w:val="25"/>
        </w:rPr>
        <w:br/>
      </w:r>
      <w:r w:rsidRPr="004E5151">
        <w:rPr>
          <w:rFonts w:eastAsia="Calibri"/>
          <w:sz w:val="25"/>
          <w:szCs w:val="25"/>
        </w:rPr>
        <w:t>ее решения</w:t>
      </w:r>
      <w:r w:rsidR="00C04CA2" w:rsidRPr="004E5151">
        <w:rPr>
          <w:rFonts w:eastAsia="Calibri"/>
          <w:sz w:val="25"/>
          <w:szCs w:val="25"/>
        </w:rPr>
        <w:t>,</w:t>
      </w:r>
      <w:r w:rsidRPr="004E5151">
        <w:rPr>
          <w:rFonts w:eastAsia="Calibri"/>
          <w:sz w:val="25"/>
          <w:szCs w:val="25"/>
        </w:rPr>
        <w:t xml:space="preserve"> в </w:t>
      </w:r>
      <w:proofErr w:type="gramStart"/>
      <w:r w:rsidRPr="004E5151">
        <w:rPr>
          <w:rFonts w:eastAsia="Calibri"/>
          <w:sz w:val="25"/>
          <w:szCs w:val="25"/>
        </w:rPr>
        <w:t>связи</w:t>
      </w:r>
      <w:proofErr w:type="gramEnd"/>
      <w:r w:rsidRPr="004E5151">
        <w:rPr>
          <w:rFonts w:eastAsia="Calibri"/>
          <w:sz w:val="25"/>
          <w:szCs w:val="25"/>
        </w:rPr>
        <w:t xml:space="preserve"> с чем </w:t>
      </w:r>
      <w:r w:rsidR="0073704C" w:rsidRPr="004E5151">
        <w:rPr>
          <w:rFonts w:eastAsia="Calibri"/>
          <w:b/>
          <w:sz w:val="25"/>
          <w:szCs w:val="25"/>
        </w:rPr>
        <w:t>С</w:t>
      </w:r>
      <w:r w:rsidR="00C04CA2" w:rsidRPr="004E5151">
        <w:rPr>
          <w:rFonts w:eastAsia="Calibri"/>
          <w:b/>
          <w:sz w:val="25"/>
          <w:szCs w:val="25"/>
        </w:rPr>
        <w:t>водка предложений по итогам обсуждения идеи (концепции)</w:t>
      </w:r>
      <w:r w:rsidR="00C04CA2" w:rsidRPr="004E5151">
        <w:rPr>
          <w:rFonts w:eastAsia="Calibri"/>
          <w:sz w:val="25"/>
          <w:szCs w:val="25"/>
        </w:rPr>
        <w:t xml:space="preserve"> Разработчиком была сформирована и размещена </w:t>
      </w:r>
      <w:r w:rsidR="00C04CA2" w:rsidRPr="004E5151">
        <w:rPr>
          <w:sz w:val="25"/>
          <w:szCs w:val="25"/>
          <w:lang w:eastAsia="en-US"/>
        </w:rPr>
        <w:t>на официальном сайте Администрации Томской области в разделе «Открытый регион – Оценка регулирующего воздействия и экспертиза» в информационно-телекоммуникационной сети «Интернет» (далее – официальный сайт)</w:t>
      </w:r>
      <w:r w:rsidRPr="004E5151">
        <w:rPr>
          <w:rFonts w:eastAsia="Calibri"/>
          <w:sz w:val="25"/>
          <w:szCs w:val="25"/>
        </w:rPr>
        <w:t>.</w:t>
      </w:r>
    </w:p>
    <w:p w:rsidR="00E95565" w:rsidRPr="004E5151" w:rsidRDefault="00C04CA2" w:rsidP="004E5151">
      <w:pPr>
        <w:autoSpaceDE w:val="0"/>
        <w:autoSpaceDN w:val="0"/>
        <w:adjustRightInd w:val="0"/>
        <w:ind w:firstLine="709"/>
        <w:jc w:val="both"/>
        <w:rPr>
          <w:sz w:val="25"/>
          <w:szCs w:val="25"/>
          <w:lang w:eastAsia="en-US"/>
        </w:rPr>
      </w:pPr>
      <w:r w:rsidRPr="004E5151">
        <w:rPr>
          <w:sz w:val="25"/>
          <w:szCs w:val="25"/>
        </w:rPr>
        <w:t xml:space="preserve">Для </w:t>
      </w:r>
      <w:r w:rsidR="00E95565" w:rsidRPr="004E5151">
        <w:rPr>
          <w:sz w:val="25"/>
          <w:szCs w:val="25"/>
          <w:lang w:eastAsia="en-US"/>
        </w:rPr>
        <w:t xml:space="preserve">реализации </w:t>
      </w:r>
      <w:r w:rsidRPr="004E5151">
        <w:rPr>
          <w:sz w:val="25"/>
          <w:szCs w:val="25"/>
          <w:lang w:eastAsia="en-US"/>
        </w:rPr>
        <w:t xml:space="preserve">2 этапа </w:t>
      </w:r>
      <w:r w:rsidR="00E95565" w:rsidRPr="004E5151">
        <w:rPr>
          <w:sz w:val="25"/>
          <w:szCs w:val="25"/>
          <w:lang w:eastAsia="en-US"/>
        </w:rPr>
        <w:t>процедуры оценки регулирующего воздействия</w:t>
      </w:r>
      <w:r w:rsidR="00326D38">
        <w:rPr>
          <w:sz w:val="25"/>
          <w:szCs w:val="25"/>
          <w:lang w:eastAsia="en-US"/>
        </w:rPr>
        <w:t xml:space="preserve"> </w:t>
      </w:r>
      <w:r w:rsidR="00E95565" w:rsidRPr="004E5151">
        <w:rPr>
          <w:sz w:val="25"/>
          <w:szCs w:val="25"/>
          <w:lang w:eastAsia="en-US"/>
        </w:rPr>
        <w:t xml:space="preserve">Разработчиком </w:t>
      </w:r>
      <w:r w:rsidRPr="004E5151">
        <w:rPr>
          <w:sz w:val="25"/>
          <w:szCs w:val="25"/>
          <w:lang w:eastAsia="en-US"/>
        </w:rPr>
        <w:t xml:space="preserve">был </w:t>
      </w:r>
      <w:r w:rsidR="00E95565" w:rsidRPr="004E5151">
        <w:rPr>
          <w:sz w:val="25"/>
          <w:szCs w:val="25"/>
          <w:lang w:eastAsia="en-US"/>
        </w:rPr>
        <w:t>подготовлен те</w:t>
      </w:r>
      <w:proofErr w:type="gramStart"/>
      <w:r w:rsidR="00E95565" w:rsidRPr="004E5151">
        <w:rPr>
          <w:sz w:val="25"/>
          <w:szCs w:val="25"/>
          <w:lang w:eastAsia="en-US"/>
        </w:rPr>
        <w:t>кст пр</w:t>
      </w:r>
      <w:proofErr w:type="gramEnd"/>
      <w:r w:rsidR="00E95565" w:rsidRPr="004E5151">
        <w:rPr>
          <w:sz w:val="25"/>
          <w:szCs w:val="25"/>
          <w:lang w:eastAsia="en-US"/>
        </w:rPr>
        <w:t>оекта акта и сводный отчет, составл</w:t>
      </w:r>
      <w:r w:rsidR="00290EC5" w:rsidRPr="004E5151">
        <w:rPr>
          <w:sz w:val="25"/>
          <w:szCs w:val="25"/>
          <w:lang w:eastAsia="en-US"/>
        </w:rPr>
        <w:t>енный</w:t>
      </w:r>
      <w:r w:rsidR="00E95565" w:rsidRPr="004E5151">
        <w:rPr>
          <w:sz w:val="25"/>
          <w:szCs w:val="25"/>
          <w:lang w:eastAsia="en-US"/>
        </w:rPr>
        <w:br/>
        <w:t xml:space="preserve">по форме согласно приложению № 2 к Порядку. В период </w:t>
      </w:r>
      <w:r w:rsidR="00E95565" w:rsidRPr="004E5151">
        <w:rPr>
          <w:sz w:val="25"/>
          <w:szCs w:val="25"/>
        </w:rPr>
        <w:t>с 1</w:t>
      </w:r>
      <w:r w:rsidRPr="004E5151">
        <w:rPr>
          <w:sz w:val="25"/>
          <w:szCs w:val="25"/>
        </w:rPr>
        <w:t>3</w:t>
      </w:r>
      <w:r w:rsidR="00E95565" w:rsidRPr="004E5151">
        <w:rPr>
          <w:sz w:val="25"/>
          <w:szCs w:val="25"/>
        </w:rPr>
        <w:t xml:space="preserve"> по </w:t>
      </w:r>
      <w:r w:rsidR="00F65D27" w:rsidRPr="004E5151">
        <w:rPr>
          <w:sz w:val="25"/>
          <w:szCs w:val="25"/>
        </w:rPr>
        <w:t>3</w:t>
      </w:r>
      <w:r w:rsidRPr="004E5151">
        <w:rPr>
          <w:sz w:val="25"/>
          <w:szCs w:val="25"/>
        </w:rPr>
        <w:t>0</w:t>
      </w:r>
      <w:r w:rsidR="00D52964">
        <w:rPr>
          <w:sz w:val="25"/>
          <w:szCs w:val="25"/>
        </w:rPr>
        <w:t xml:space="preserve"> </w:t>
      </w:r>
      <w:r w:rsidRPr="004E5151">
        <w:rPr>
          <w:sz w:val="25"/>
          <w:szCs w:val="25"/>
        </w:rPr>
        <w:t>июня</w:t>
      </w:r>
      <w:r w:rsidR="00E95565" w:rsidRPr="004E5151">
        <w:rPr>
          <w:sz w:val="25"/>
          <w:szCs w:val="25"/>
        </w:rPr>
        <w:t xml:space="preserve"> 2017 года</w:t>
      </w:r>
      <w:r w:rsidR="00E95565" w:rsidRPr="004E5151">
        <w:rPr>
          <w:sz w:val="25"/>
          <w:szCs w:val="25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 w:rsidRPr="004E5151">
        <w:rPr>
          <w:sz w:val="25"/>
          <w:szCs w:val="25"/>
          <w:lang w:eastAsia="en-US"/>
        </w:rPr>
        <w:br/>
      </w:r>
      <w:r w:rsidR="00E95565" w:rsidRPr="004E5151">
        <w:rPr>
          <w:sz w:val="25"/>
          <w:szCs w:val="25"/>
          <w:lang w:eastAsia="en-US"/>
        </w:rPr>
        <w:t xml:space="preserve">на официальном сайте. </w:t>
      </w:r>
    </w:p>
    <w:p w:rsidR="00E95565" w:rsidRPr="004E5151" w:rsidRDefault="00E95565" w:rsidP="004E5151">
      <w:pPr>
        <w:ind w:firstLine="709"/>
        <w:jc w:val="both"/>
        <w:rPr>
          <w:sz w:val="25"/>
          <w:szCs w:val="25"/>
        </w:rPr>
      </w:pPr>
      <w:r w:rsidRPr="004E5151">
        <w:rPr>
          <w:sz w:val="25"/>
          <w:szCs w:val="25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4E5151">
        <w:rPr>
          <w:sz w:val="25"/>
          <w:szCs w:val="25"/>
          <w:lang w:eastAsia="en-US"/>
        </w:rPr>
        <w:br/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4E5151">
        <w:rPr>
          <w:sz w:val="25"/>
          <w:szCs w:val="25"/>
        </w:rPr>
        <w:t xml:space="preserve"> </w:t>
      </w:r>
      <w:r w:rsidR="00D52964">
        <w:rPr>
          <w:sz w:val="25"/>
          <w:szCs w:val="25"/>
        </w:rPr>
        <w:t xml:space="preserve">НП «МПО работодателей Томской области», </w:t>
      </w:r>
      <w:r w:rsidRPr="004E5151">
        <w:rPr>
          <w:sz w:val="25"/>
          <w:szCs w:val="25"/>
        </w:rPr>
        <w:t xml:space="preserve">Совет Томского регионального отделения Общероссийской общественной организации «Деловая Россия», </w:t>
      </w:r>
      <w:r w:rsidRPr="004E5151">
        <w:rPr>
          <w:sz w:val="25"/>
          <w:szCs w:val="25"/>
          <w:lang w:eastAsia="en-US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18441D" w:rsidRPr="004E5151">
        <w:rPr>
          <w:sz w:val="25"/>
          <w:szCs w:val="25"/>
          <w:lang w:eastAsia="en-US"/>
        </w:rPr>
        <w:t>ПОРА РОССИИ</w:t>
      </w:r>
      <w:r w:rsidRPr="004E5151">
        <w:rPr>
          <w:sz w:val="25"/>
          <w:szCs w:val="25"/>
          <w:lang w:eastAsia="en-US"/>
        </w:rPr>
        <w:t>»</w:t>
      </w:r>
      <w:r w:rsidR="008636C0" w:rsidRPr="004E5151">
        <w:rPr>
          <w:sz w:val="25"/>
          <w:szCs w:val="25"/>
          <w:lang w:eastAsia="en-US"/>
        </w:rPr>
        <w:t xml:space="preserve">, </w:t>
      </w:r>
      <w:r w:rsidR="008636C0" w:rsidRPr="004E5151">
        <w:rPr>
          <w:sz w:val="25"/>
          <w:szCs w:val="25"/>
        </w:rPr>
        <w:t>Союз «Томская торгово-промышленная палата»</w:t>
      </w:r>
      <w:r w:rsidR="008636C0" w:rsidRPr="004E5151">
        <w:rPr>
          <w:sz w:val="25"/>
          <w:szCs w:val="25"/>
          <w:lang w:eastAsia="en-US"/>
        </w:rPr>
        <w:t xml:space="preserve">, </w:t>
      </w:r>
      <w:r w:rsidR="0073704C" w:rsidRPr="004E5151">
        <w:rPr>
          <w:sz w:val="25"/>
          <w:szCs w:val="25"/>
        </w:rPr>
        <w:t>УМВД России по Томской области.</w:t>
      </w:r>
    </w:p>
    <w:p w:rsidR="0073704C" w:rsidRPr="004E5151" w:rsidRDefault="00DB7C65" w:rsidP="004E5151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 w:rsidRPr="004E5151">
        <w:rPr>
          <w:sz w:val="25"/>
          <w:szCs w:val="25"/>
          <w:lang w:eastAsia="en-US"/>
        </w:rPr>
        <w:t xml:space="preserve">По итогам </w:t>
      </w:r>
      <w:r w:rsidR="00DE654E" w:rsidRPr="004E5151">
        <w:rPr>
          <w:sz w:val="25"/>
          <w:szCs w:val="25"/>
          <w:lang w:eastAsia="en-US"/>
        </w:rPr>
        <w:t>2</w:t>
      </w:r>
      <w:r w:rsidRPr="004E5151">
        <w:rPr>
          <w:sz w:val="25"/>
          <w:szCs w:val="25"/>
          <w:lang w:eastAsia="en-US"/>
        </w:rPr>
        <w:t xml:space="preserve"> этапа по проекту акта поступил</w:t>
      </w:r>
      <w:r w:rsidR="0073704C" w:rsidRPr="004E5151">
        <w:rPr>
          <w:sz w:val="25"/>
          <w:szCs w:val="25"/>
          <w:lang w:eastAsia="en-US"/>
        </w:rPr>
        <w:t>и</w:t>
      </w:r>
      <w:r w:rsidR="00326D38">
        <w:rPr>
          <w:sz w:val="25"/>
          <w:szCs w:val="25"/>
          <w:lang w:eastAsia="en-US"/>
        </w:rPr>
        <w:t xml:space="preserve"> </w:t>
      </w:r>
      <w:r w:rsidR="00887203" w:rsidRPr="004E5151">
        <w:rPr>
          <w:sz w:val="25"/>
          <w:szCs w:val="25"/>
          <w:lang w:eastAsia="en-US"/>
        </w:rPr>
        <w:t>мнени</w:t>
      </w:r>
      <w:r w:rsidR="0073704C" w:rsidRPr="004E5151">
        <w:rPr>
          <w:sz w:val="25"/>
          <w:szCs w:val="25"/>
          <w:lang w:eastAsia="en-US"/>
        </w:rPr>
        <w:t>я</w:t>
      </w:r>
      <w:r w:rsidR="00326D38">
        <w:rPr>
          <w:sz w:val="25"/>
          <w:szCs w:val="25"/>
          <w:lang w:eastAsia="en-US"/>
        </w:rPr>
        <w:t xml:space="preserve"> </w:t>
      </w:r>
      <w:r w:rsidR="0073704C" w:rsidRPr="004E5151">
        <w:rPr>
          <w:sz w:val="25"/>
          <w:szCs w:val="25"/>
          <w:lang w:eastAsia="en-US"/>
        </w:rPr>
        <w:t xml:space="preserve">от </w:t>
      </w:r>
      <w:r w:rsidRPr="004E5151">
        <w:rPr>
          <w:sz w:val="25"/>
          <w:szCs w:val="25"/>
          <w:lang w:eastAsia="en-US"/>
        </w:rPr>
        <w:t>Уполномоченн</w:t>
      </w:r>
      <w:r w:rsidR="00F65D27" w:rsidRPr="004E5151">
        <w:rPr>
          <w:sz w:val="25"/>
          <w:szCs w:val="25"/>
          <w:lang w:eastAsia="en-US"/>
        </w:rPr>
        <w:t>ого</w:t>
      </w:r>
      <w:r w:rsidR="0073704C" w:rsidRPr="004E5151">
        <w:rPr>
          <w:sz w:val="25"/>
          <w:szCs w:val="25"/>
          <w:lang w:eastAsia="en-US"/>
        </w:rPr>
        <w:br/>
      </w:r>
      <w:r w:rsidRPr="004E5151">
        <w:rPr>
          <w:sz w:val="25"/>
          <w:szCs w:val="25"/>
          <w:lang w:eastAsia="en-US"/>
        </w:rPr>
        <w:t>по защите прав пре</w:t>
      </w:r>
      <w:r w:rsidR="00F65D27" w:rsidRPr="004E5151">
        <w:rPr>
          <w:sz w:val="25"/>
          <w:szCs w:val="25"/>
          <w:lang w:eastAsia="en-US"/>
        </w:rPr>
        <w:t>дпринимателей в Томской области,</w:t>
      </w:r>
      <w:r w:rsidR="0073704C" w:rsidRPr="004E5151">
        <w:rPr>
          <w:sz w:val="25"/>
          <w:szCs w:val="25"/>
        </w:rPr>
        <w:t xml:space="preserve"> Союза «Томская торгово-промышленная палата»</w:t>
      </w:r>
      <w:r w:rsidR="0073704C" w:rsidRPr="004E5151">
        <w:rPr>
          <w:sz w:val="25"/>
          <w:szCs w:val="25"/>
          <w:lang w:eastAsia="en-US"/>
        </w:rPr>
        <w:t xml:space="preserve"> и </w:t>
      </w:r>
      <w:r w:rsidR="0073704C" w:rsidRPr="004E5151">
        <w:rPr>
          <w:sz w:val="25"/>
          <w:szCs w:val="25"/>
        </w:rPr>
        <w:t>УМВД России по Томской области</w:t>
      </w:r>
      <w:r w:rsidR="00F65D27" w:rsidRPr="004E5151">
        <w:rPr>
          <w:sz w:val="25"/>
          <w:szCs w:val="25"/>
          <w:lang w:eastAsia="en-US"/>
        </w:rPr>
        <w:t xml:space="preserve">, в этой связи </w:t>
      </w:r>
      <w:r w:rsidR="00887203" w:rsidRPr="004E5151">
        <w:rPr>
          <w:b/>
          <w:sz w:val="25"/>
          <w:szCs w:val="25"/>
          <w:lang w:eastAsia="en-US"/>
        </w:rPr>
        <w:t>Сводк</w:t>
      </w:r>
      <w:r w:rsidR="00F65D27" w:rsidRPr="004E5151">
        <w:rPr>
          <w:b/>
          <w:sz w:val="25"/>
          <w:szCs w:val="25"/>
          <w:lang w:eastAsia="en-US"/>
        </w:rPr>
        <w:t>а</w:t>
      </w:r>
      <w:r w:rsidR="00887203" w:rsidRPr="004E5151">
        <w:rPr>
          <w:b/>
          <w:sz w:val="25"/>
          <w:szCs w:val="25"/>
          <w:lang w:eastAsia="en-US"/>
        </w:rPr>
        <w:t xml:space="preserve"> предложений </w:t>
      </w:r>
      <w:r w:rsidR="00887203" w:rsidRPr="004E5151">
        <w:rPr>
          <w:b/>
          <w:sz w:val="25"/>
          <w:szCs w:val="25"/>
        </w:rPr>
        <w:t>по результатам проведения публичных консультаций</w:t>
      </w:r>
      <w:r w:rsidR="00F65D27" w:rsidRPr="004E5151">
        <w:rPr>
          <w:sz w:val="25"/>
          <w:szCs w:val="25"/>
          <w:lang w:eastAsia="en-US"/>
        </w:rPr>
        <w:t xml:space="preserve"> Разработчиком </w:t>
      </w:r>
      <w:r w:rsidR="0073704C" w:rsidRPr="004E5151">
        <w:rPr>
          <w:rFonts w:eastAsia="Calibri"/>
          <w:sz w:val="25"/>
          <w:szCs w:val="25"/>
        </w:rPr>
        <w:t xml:space="preserve">была сформирована и размещена </w:t>
      </w:r>
      <w:r w:rsidR="0073704C" w:rsidRPr="004E5151">
        <w:rPr>
          <w:sz w:val="25"/>
          <w:szCs w:val="25"/>
          <w:lang w:eastAsia="en-US"/>
        </w:rPr>
        <w:t>на официальном сайте</w:t>
      </w:r>
      <w:r w:rsidR="0073704C" w:rsidRPr="004E5151">
        <w:rPr>
          <w:rFonts w:eastAsia="Calibri"/>
          <w:sz w:val="25"/>
          <w:szCs w:val="25"/>
        </w:rPr>
        <w:t>.</w:t>
      </w:r>
    </w:p>
    <w:p w:rsidR="0073704C" w:rsidRPr="004E5151" w:rsidRDefault="00DE654E" w:rsidP="004E5151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proofErr w:type="gramStart"/>
      <w:r w:rsidRPr="004E5151">
        <w:rPr>
          <w:sz w:val="25"/>
          <w:szCs w:val="25"/>
        </w:rPr>
        <w:t xml:space="preserve">Принимая во внимание, что предлагаемое Разработчиком правовое регулирование может оказать значительное воздействие на деятельность субъектов предпринимательской деятельности, </w:t>
      </w:r>
      <w:r w:rsidR="0073704C" w:rsidRPr="004E5151">
        <w:rPr>
          <w:rStyle w:val="9"/>
          <w:rFonts w:eastAsia="Arial"/>
          <w:color w:val="000000"/>
          <w:sz w:val="25"/>
          <w:szCs w:val="25"/>
        </w:rPr>
        <w:t>осуществляющи</w:t>
      </w:r>
      <w:r w:rsidR="00072C1D" w:rsidRPr="004E5151">
        <w:rPr>
          <w:rStyle w:val="9"/>
          <w:rFonts w:eastAsia="Arial"/>
          <w:color w:val="000000"/>
          <w:sz w:val="25"/>
          <w:szCs w:val="25"/>
        </w:rPr>
        <w:t>х</w:t>
      </w:r>
      <w:r w:rsidR="0073704C" w:rsidRPr="004E5151">
        <w:rPr>
          <w:rStyle w:val="9"/>
          <w:rFonts w:eastAsia="Arial"/>
          <w:color w:val="000000"/>
          <w:sz w:val="25"/>
          <w:szCs w:val="25"/>
        </w:rPr>
        <w:t xml:space="preserve"> деятельность по перевозке пассажиров и багажа легковым такси</w:t>
      </w:r>
      <w:r w:rsidRPr="004E5151">
        <w:rPr>
          <w:sz w:val="25"/>
          <w:szCs w:val="25"/>
        </w:rPr>
        <w:t xml:space="preserve">, Департаментом было принято решение </w:t>
      </w:r>
      <w:r w:rsidR="00072C1D" w:rsidRPr="004E5151">
        <w:rPr>
          <w:sz w:val="25"/>
          <w:szCs w:val="25"/>
        </w:rPr>
        <w:br/>
      </w:r>
      <w:r w:rsidRPr="004E5151">
        <w:rPr>
          <w:sz w:val="25"/>
          <w:szCs w:val="25"/>
        </w:rPr>
        <w:t xml:space="preserve">о проведении дополнительных публичных консультаций в отношении проекта акта путем </w:t>
      </w:r>
      <w:r w:rsidR="00072C1D" w:rsidRPr="004E5151">
        <w:rPr>
          <w:sz w:val="25"/>
          <w:szCs w:val="25"/>
        </w:rPr>
        <w:t>направления соответствующ</w:t>
      </w:r>
      <w:r w:rsidR="00D52964">
        <w:rPr>
          <w:sz w:val="25"/>
          <w:szCs w:val="25"/>
        </w:rPr>
        <w:t>его</w:t>
      </w:r>
      <w:r w:rsidR="00072C1D" w:rsidRPr="004E5151">
        <w:rPr>
          <w:sz w:val="25"/>
          <w:szCs w:val="25"/>
        </w:rPr>
        <w:t xml:space="preserve"> запрос</w:t>
      </w:r>
      <w:r w:rsidR="00D52964">
        <w:rPr>
          <w:sz w:val="25"/>
          <w:szCs w:val="25"/>
        </w:rPr>
        <w:t>а</w:t>
      </w:r>
      <w:r w:rsidR="00072C1D" w:rsidRPr="004E5151">
        <w:rPr>
          <w:sz w:val="25"/>
          <w:szCs w:val="25"/>
        </w:rPr>
        <w:t xml:space="preserve"> в Управление ГИБДД УМВД России </w:t>
      </w:r>
      <w:r w:rsidR="00C16BA8">
        <w:rPr>
          <w:sz w:val="25"/>
          <w:szCs w:val="25"/>
        </w:rPr>
        <w:br/>
      </w:r>
      <w:r w:rsidR="00072C1D" w:rsidRPr="004E5151">
        <w:rPr>
          <w:sz w:val="25"/>
          <w:szCs w:val="25"/>
        </w:rPr>
        <w:t>по Томской области, а также приглашений принять участие в публичном обсуждении проекта</w:t>
      </w:r>
      <w:proofErr w:type="gramEnd"/>
      <w:r w:rsidR="00072C1D" w:rsidRPr="004E5151">
        <w:rPr>
          <w:sz w:val="25"/>
          <w:szCs w:val="25"/>
        </w:rPr>
        <w:t xml:space="preserve"> акта </w:t>
      </w:r>
      <w:r w:rsidRPr="004E5151">
        <w:rPr>
          <w:sz w:val="25"/>
          <w:szCs w:val="25"/>
        </w:rPr>
        <w:t xml:space="preserve">в Ассоциацию «Совет муниципальных образований Томской области», </w:t>
      </w:r>
      <w:r w:rsidR="00910227" w:rsidRPr="004E5151">
        <w:rPr>
          <w:sz w:val="25"/>
          <w:szCs w:val="25"/>
        </w:rPr>
        <w:t xml:space="preserve">ООО «Апрель» </w:t>
      </w:r>
      <w:proofErr w:type="gramStart"/>
      <w:r w:rsidR="00910227" w:rsidRPr="004E5151">
        <w:rPr>
          <w:sz w:val="25"/>
          <w:szCs w:val="25"/>
        </w:rPr>
        <w:t>и ООО</w:t>
      </w:r>
      <w:proofErr w:type="gramEnd"/>
      <w:r w:rsidR="00910227" w:rsidRPr="004E5151">
        <w:rPr>
          <w:sz w:val="25"/>
          <w:szCs w:val="25"/>
        </w:rPr>
        <w:t xml:space="preserve"> «</w:t>
      </w:r>
      <w:proofErr w:type="spellStart"/>
      <w:r w:rsidR="00910227" w:rsidRPr="004E5151">
        <w:rPr>
          <w:sz w:val="25"/>
          <w:szCs w:val="25"/>
        </w:rPr>
        <w:t>Сибавтосервис</w:t>
      </w:r>
      <w:proofErr w:type="spellEnd"/>
      <w:r w:rsidR="00910227" w:rsidRPr="004E5151">
        <w:rPr>
          <w:sz w:val="25"/>
          <w:szCs w:val="25"/>
        </w:rPr>
        <w:t>».</w:t>
      </w:r>
      <w:r w:rsidR="00072C1D" w:rsidRPr="004E5151">
        <w:rPr>
          <w:sz w:val="25"/>
          <w:szCs w:val="25"/>
        </w:rPr>
        <w:t xml:space="preserve"> В результате дополнительных публичных консультаций в адрес Департамента поступило мнение от Ассоциации «Совет муниципальных образований Томской области», которое будет отражено в настоящем заключении.</w:t>
      </w:r>
    </w:p>
    <w:p w:rsidR="00072C1D" w:rsidRPr="004E5151" w:rsidRDefault="00072C1D" w:rsidP="004E5151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</w:p>
    <w:p w:rsidR="00A2757F" w:rsidRPr="004E5151" w:rsidRDefault="00A2757F" w:rsidP="004E5151">
      <w:pPr>
        <w:ind w:firstLine="709"/>
        <w:jc w:val="center"/>
        <w:rPr>
          <w:b/>
          <w:sz w:val="25"/>
          <w:szCs w:val="25"/>
          <w:lang w:eastAsia="en-US"/>
        </w:rPr>
      </w:pPr>
      <w:r w:rsidRPr="004E5151">
        <w:rPr>
          <w:b/>
          <w:sz w:val="25"/>
          <w:szCs w:val="25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9E49D9" w:rsidRPr="00131EC9" w:rsidRDefault="009E49D9" w:rsidP="004E5151">
      <w:pPr>
        <w:pStyle w:val="ConsPlusNormal"/>
        <w:ind w:firstLine="709"/>
        <w:jc w:val="both"/>
        <w:rPr>
          <w:sz w:val="25"/>
          <w:szCs w:val="25"/>
        </w:rPr>
      </w:pPr>
    </w:p>
    <w:p w:rsidR="00690ECA" w:rsidRPr="004E5151" w:rsidRDefault="009E49D9" w:rsidP="004E5151">
      <w:pPr>
        <w:pStyle w:val="ConsPlusNormal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В</w:t>
      </w:r>
      <w:r w:rsidR="004E2CA5" w:rsidRPr="004E5151">
        <w:rPr>
          <w:sz w:val="25"/>
          <w:szCs w:val="25"/>
        </w:rPr>
        <w:t xml:space="preserve"> Томской области </w:t>
      </w:r>
      <w:r w:rsidR="004E2CA5" w:rsidRPr="009E49D9">
        <w:rPr>
          <w:b/>
          <w:sz w:val="25"/>
          <w:szCs w:val="25"/>
        </w:rPr>
        <w:t>разрешения</w:t>
      </w:r>
      <w:r w:rsidR="004E2CA5" w:rsidRPr="004E5151">
        <w:rPr>
          <w:sz w:val="25"/>
          <w:szCs w:val="25"/>
        </w:rPr>
        <w:t xml:space="preserve"> </w:t>
      </w:r>
      <w:r w:rsidR="0062356A" w:rsidRPr="004E5151">
        <w:rPr>
          <w:sz w:val="25"/>
          <w:szCs w:val="25"/>
        </w:rPr>
        <w:t xml:space="preserve">на осуществление деятельности по перевозке пассажиров и багажа легковым такси </w:t>
      </w:r>
      <w:r w:rsidR="004E2CA5" w:rsidRPr="009E49D9">
        <w:rPr>
          <w:b/>
          <w:sz w:val="25"/>
          <w:szCs w:val="25"/>
        </w:rPr>
        <w:t>получают</w:t>
      </w:r>
      <w:r w:rsidR="004E2CA5" w:rsidRPr="004E5151">
        <w:rPr>
          <w:sz w:val="25"/>
          <w:szCs w:val="25"/>
        </w:rPr>
        <w:t xml:space="preserve"> юридические </w:t>
      </w:r>
      <w:proofErr w:type="gramStart"/>
      <w:r w:rsidR="004E2CA5" w:rsidRPr="004E5151">
        <w:rPr>
          <w:sz w:val="25"/>
          <w:szCs w:val="25"/>
        </w:rPr>
        <w:t>лица</w:t>
      </w:r>
      <w:proofErr w:type="gramEnd"/>
      <w:r w:rsidR="004E2CA5" w:rsidRPr="004E5151">
        <w:rPr>
          <w:sz w:val="25"/>
          <w:szCs w:val="25"/>
        </w:rPr>
        <w:t xml:space="preserve"> и индивидуальные предприниматели </w:t>
      </w:r>
      <w:r w:rsidR="004E2CA5" w:rsidRPr="009E49D9">
        <w:rPr>
          <w:b/>
          <w:sz w:val="25"/>
          <w:szCs w:val="25"/>
        </w:rPr>
        <w:t xml:space="preserve">в соответствии с требованиями части 2 статьи 9 </w:t>
      </w:r>
      <w:r w:rsidR="00690ECA" w:rsidRPr="009E49D9">
        <w:rPr>
          <w:b/>
          <w:sz w:val="25"/>
          <w:szCs w:val="25"/>
        </w:rPr>
        <w:t>Федерального закона от 21 апреля 2011 года № 69-ФЗ</w:t>
      </w:r>
      <w:r w:rsidR="00690ECA" w:rsidRPr="004E5151">
        <w:rPr>
          <w:sz w:val="25"/>
          <w:szCs w:val="25"/>
        </w:rPr>
        <w:t xml:space="preserve"> «О внесении изменений в отдельные законодательные акты Российской Федерации» (дале</w:t>
      </w:r>
      <w:r w:rsidR="0062356A">
        <w:rPr>
          <w:sz w:val="25"/>
          <w:szCs w:val="25"/>
        </w:rPr>
        <w:t>е – Федеральный</w:t>
      </w:r>
      <w:r w:rsidR="00EF35B5">
        <w:rPr>
          <w:sz w:val="25"/>
          <w:szCs w:val="25"/>
        </w:rPr>
        <w:t xml:space="preserve"> </w:t>
      </w:r>
      <w:r w:rsidR="0062356A">
        <w:rPr>
          <w:sz w:val="25"/>
          <w:szCs w:val="25"/>
        </w:rPr>
        <w:t xml:space="preserve">закон № 69-ФЗ), </w:t>
      </w:r>
      <w:r w:rsidR="00D3266A">
        <w:rPr>
          <w:sz w:val="25"/>
          <w:szCs w:val="25"/>
        </w:rPr>
        <w:br/>
      </w:r>
      <w:r w:rsidR="0062356A">
        <w:rPr>
          <w:sz w:val="25"/>
          <w:szCs w:val="25"/>
        </w:rPr>
        <w:t xml:space="preserve">то есть </w:t>
      </w:r>
      <w:r w:rsidR="00690ECA" w:rsidRPr="004E5151">
        <w:rPr>
          <w:sz w:val="25"/>
          <w:szCs w:val="25"/>
        </w:rPr>
        <w:t xml:space="preserve">при наличии у </w:t>
      </w:r>
      <w:r w:rsidR="001F42D7">
        <w:rPr>
          <w:sz w:val="25"/>
          <w:szCs w:val="25"/>
        </w:rPr>
        <w:t xml:space="preserve">них </w:t>
      </w:r>
      <w:r w:rsidR="00690ECA" w:rsidRPr="004E5151">
        <w:rPr>
          <w:sz w:val="25"/>
          <w:szCs w:val="25"/>
        </w:rPr>
        <w:t xml:space="preserve">на праве собственности, праве хозяйственного ведения либо </w:t>
      </w:r>
      <w:r w:rsidR="00D3266A">
        <w:rPr>
          <w:sz w:val="25"/>
          <w:szCs w:val="25"/>
        </w:rPr>
        <w:br/>
      </w:r>
      <w:r w:rsidR="00690ECA" w:rsidRPr="004E5151">
        <w:rPr>
          <w:sz w:val="25"/>
          <w:szCs w:val="25"/>
        </w:rPr>
        <w:t xml:space="preserve">на основании договора лизинга или договора аренды транспортных средств, предназначенных для оказания услуг по перевозке пассажиров и багажа легковым такси, а также в случае использования индивидуальным предпринимателем транспортного средства на основании выданной физическим лицом нотариально заверенной доверенности на право распоряжения транспортным средством. </w:t>
      </w:r>
    </w:p>
    <w:p w:rsidR="00690ECA" w:rsidRPr="004E5151" w:rsidRDefault="00690ECA" w:rsidP="004E5151">
      <w:pPr>
        <w:ind w:firstLine="709"/>
        <w:jc w:val="both"/>
        <w:rPr>
          <w:sz w:val="25"/>
          <w:szCs w:val="25"/>
        </w:rPr>
      </w:pPr>
      <w:r w:rsidRPr="004E5151">
        <w:rPr>
          <w:sz w:val="25"/>
          <w:szCs w:val="25"/>
        </w:rPr>
        <w:t xml:space="preserve">Разрешение выдается на каждое транспортное средство, используемое </w:t>
      </w:r>
      <w:r w:rsidRPr="004E5151">
        <w:rPr>
          <w:sz w:val="25"/>
          <w:szCs w:val="25"/>
        </w:rPr>
        <w:br/>
        <w:t>в качестве легкового такси. В отношении одного транспортного средства может быть выдано только одно разрешение.</w:t>
      </w:r>
    </w:p>
    <w:p w:rsidR="00046702" w:rsidRPr="004E5151" w:rsidRDefault="009E49D9" w:rsidP="004E5151">
      <w:pPr>
        <w:pStyle w:val="ConsPlusNormal"/>
        <w:ind w:firstLine="709"/>
        <w:jc w:val="both"/>
        <w:rPr>
          <w:sz w:val="25"/>
          <w:szCs w:val="25"/>
        </w:rPr>
      </w:pPr>
      <w:proofErr w:type="gramStart"/>
      <w:r w:rsidRPr="004E5151">
        <w:rPr>
          <w:sz w:val="25"/>
          <w:szCs w:val="25"/>
        </w:rPr>
        <w:t>Однако</w:t>
      </w:r>
      <w:r>
        <w:rPr>
          <w:sz w:val="25"/>
          <w:szCs w:val="25"/>
        </w:rPr>
        <w:t>, п</w:t>
      </w:r>
      <w:r w:rsidRPr="004E5151">
        <w:rPr>
          <w:sz w:val="25"/>
          <w:szCs w:val="25"/>
        </w:rPr>
        <w:t xml:space="preserve">о информации Разработчика, содержащейся в сводном отчете, </w:t>
      </w:r>
      <w:r w:rsidR="00D3266A">
        <w:rPr>
          <w:sz w:val="25"/>
          <w:szCs w:val="25"/>
        </w:rPr>
        <w:br/>
      </w:r>
      <w:r w:rsidRPr="004E5151">
        <w:rPr>
          <w:sz w:val="25"/>
          <w:szCs w:val="25"/>
        </w:rPr>
        <w:t xml:space="preserve">в настоящее время </w:t>
      </w:r>
      <w:r>
        <w:rPr>
          <w:sz w:val="25"/>
          <w:szCs w:val="25"/>
        </w:rPr>
        <w:t xml:space="preserve">в регионе </w:t>
      </w:r>
      <w:r w:rsidRPr="004E5151">
        <w:rPr>
          <w:b/>
          <w:sz w:val="25"/>
          <w:szCs w:val="25"/>
        </w:rPr>
        <w:t>сложилась ситуация</w:t>
      </w:r>
      <w:r w:rsidRPr="004E5151">
        <w:rPr>
          <w:sz w:val="25"/>
          <w:szCs w:val="25"/>
        </w:rPr>
        <w:t>, когда</w:t>
      </w:r>
      <w:r w:rsidR="00690ECA" w:rsidRPr="004E5151">
        <w:rPr>
          <w:sz w:val="25"/>
          <w:szCs w:val="25"/>
        </w:rPr>
        <w:t xml:space="preserve"> </w:t>
      </w:r>
      <w:r w:rsidR="00690ECA" w:rsidRPr="004E5151">
        <w:rPr>
          <w:b/>
          <w:sz w:val="25"/>
          <w:szCs w:val="25"/>
        </w:rPr>
        <w:t>субъекты предпринимательской деятельности</w:t>
      </w:r>
      <w:r w:rsidR="00690ECA" w:rsidRPr="004E5151">
        <w:rPr>
          <w:sz w:val="25"/>
          <w:szCs w:val="25"/>
        </w:rPr>
        <w:t xml:space="preserve"> п</w:t>
      </w:r>
      <w:r w:rsidR="004E2CA5" w:rsidRPr="004E5151">
        <w:rPr>
          <w:sz w:val="25"/>
          <w:szCs w:val="25"/>
        </w:rPr>
        <w:t xml:space="preserve">осле получения разрешения </w:t>
      </w:r>
      <w:r w:rsidR="004E2CA5" w:rsidRPr="004E5151">
        <w:rPr>
          <w:b/>
          <w:sz w:val="25"/>
          <w:szCs w:val="25"/>
        </w:rPr>
        <w:t>передают автомобиль с полученным на него разрешением</w:t>
      </w:r>
      <w:r w:rsidR="004E2CA5" w:rsidRPr="004E5151">
        <w:rPr>
          <w:sz w:val="25"/>
          <w:szCs w:val="25"/>
        </w:rPr>
        <w:t xml:space="preserve"> в пользование третьим лицам</w:t>
      </w:r>
      <w:r w:rsidR="00D52964">
        <w:rPr>
          <w:sz w:val="25"/>
          <w:szCs w:val="25"/>
        </w:rPr>
        <w:t xml:space="preserve">, в том числе и физическим лицам, </w:t>
      </w:r>
      <w:r w:rsidR="004E2CA5" w:rsidRPr="004E5151">
        <w:rPr>
          <w:sz w:val="25"/>
          <w:szCs w:val="25"/>
        </w:rPr>
        <w:t>на основании договора аренды, либо субаренды, взимая с них ежемесячную плату</w:t>
      </w:r>
      <w:r w:rsidR="00690ECA" w:rsidRPr="004E5151">
        <w:rPr>
          <w:sz w:val="25"/>
          <w:szCs w:val="25"/>
        </w:rPr>
        <w:t>,</w:t>
      </w:r>
      <w:r w:rsidR="004E2CA5" w:rsidRPr="004E5151">
        <w:rPr>
          <w:sz w:val="25"/>
          <w:szCs w:val="25"/>
        </w:rPr>
        <w:t xml:space="preserve"> и за пользование автомобилем</w:t>
      </w:r>
      <w:r w:rsidR="00690ECA" w:rsidRPr="004E5151">
        <w:rPr>
          <w:sz w:val="25"/>
          <w:szCs w:val="25"/>
        </w:rPr>
        <w:t>,</w:t>
      </w:r>
      <w:r w:rsidR="004E2CA5" w:rsidRPr="004E5151">
        <w:rPr>
          <w:sz w:val="25"/>
          <w:szCs w:val="25"/>
        </w:rPr>
        <w:t xml:space="preserve"> и за пользование разрешением.</w:t>
      </w:r>
      <w:proofErr w:type="gramEnd"/>
    </w:p>
    <w:p w:rsidR="00AC176F" w:rsidRPr="004E5151" w:rsidRDefault="00775673" w:rsidP="004E5151">
      <w:pPr>
        <w:pStyle w:val="ConsPlusNormal"/>
        <w:ind w:firstLine="709"/>
        <w:jc w:val="both"/>
        <w:rPr>
          <w:sz w:val="25"/>
          <w:szCs w:val="25"/>
        </w:rPr>
      </w:pPr>
      <w:proofErr w:type="gramStart"/>
      <w:r w:rsidRPr="004E5151">
        <w:rPr>
          <w:sz w:val="25"/>
          <w:szCs w:val="25"/>
        </w:rPr>
        <w:t xml:space="preserve">Тем самым </w:t>
      </w:r>
      <w:r w:rsidRPr="004E5151">
        <w:rPr>
          <w:b/>
          <w:sz w:val="25"/>
          <w:szCs w:val="25"/>
        </w:rPr>
        <w:t xml:space="preserve">деятельность, осуществляемая </w:t>
      </w:r>
      <w:r w:rsidR="006C32B4">
        <w:rPr>
          <w:b/>
          <w:sz w:val="25"/>
          <w:szCs w:val="25"/>
        </w:rPr>
        <w:t xml:space="preserve">лицами, </w:t>
      </w:r>
      <w:r w:rsidRPr="004E5151">
        <w:rPr>
          <w:sz w:val="25"/>
          <w:szCs w:val="25"/>
        </w:rPr>
        <w:t>получившими в пользование не только автомобиль, но</w:t>
      </w:r>
      <w:r w:rsidR="00D3266A">
        <w:rPr>
          <w:sz w:val="25"/>
          <w:szCs w:val="25"/>
        </w:rPr>
        <w:t xml:space="preserve"> </w:t>
      </w:r>
      <w:r w:rsidRPr="004E5151">
        <w:rPr>
          <w:sz w:val="25"/>
          <w:szCs w:val="25"/>
        </w:rPr>
        <w:t>и разр</w:t>
      </w:r>
      <w:r w:rsidR="00924EA8" w:rsidRPr="004E5151">
        <w:rPr>
          <w:sz w:val="25"/>
          <w:szCs w:val="25"/>
        </w:rPr>
        <w:t>е</w:t>
      </w:r>
      <w:r w:rsidRPr="004E5151">
        <w:rPr>
          <w:sz w:val="25"/>
          <w:szCs w:val="25"/>
        </w:rPr>
        <w:t xml:space="preserve">шение на </w:t>
      </w:r>
      <w:r w:rsidR="00924EA8" w:rsidRPr="004E5151">
        <w:rPr>
          <w:sz w:val="25"/>
          <w:szCs w:val="25"/>
        </w:rPr>
        <w:t>осуществление деятельности по перевозке пассажиров и багажа легковым такси, по мнению Разработчика</w:t>
      </w:r>
      <w:r w:rsidR="00D52964">
        <w:rPr>
          <w:sz w:val="25"/>
          <w:szCs w:val="25"/>
        </w:rPr>
        <w:t xml:space="preserve">, </w:t>
      </w:r>
      <w:r w:rsidR="00924EA8" w:rsidRPr="004E5151">
        <w:rPr>
          <w:b/>
          <w:sz w:val="25"/>
          <w:szCs w:val="25"/>
        </w:rPr>
        <w:t>незаконна</w:t>
      </w:r>
      <w:r w:rsidR="00924EA8" w:rsidRPr="004E5151">
        <w:rPr>
          <w:sz w:val="25"/>
          <w:szCs w:val="25"/>
        </w:rPr>
        <w:t xml:space="preserve">, поскольку они не выполняют требования законодательства в отношении перевозок пассажиров </w:t>
      </w:r>
      <w:r w:rsidR="006C32B4">
        <w:rPr>
          <w:sz w:val="25"/>
          <w:szCs w:val="25"/>
        </w:rPr>
        <w:br/>
      </w:r>
      <w:r w:rsidR="00924EA8" w:rsidRPr="004E5151">
        <w:rPr>
          <w:sz w:val="25"/>
          <w:szCs w:val="25"/>
        </w:rPr>
        <w:t>и багажа легковыми такси, в частности</w:t>
      </w:r>
      <w:r w:rsidR="00D52964">
        <w:rPr>
          <w:sz w:val="25"/>
          <w:szCs w:val="25"/>
        </w:rPr>
        <w:t>,</w:t>
      </w:r>
      <w:r w:rsidR="00924EA8" w:rsidRPr="004E5151">
        <w:rPr>
          <w:sz w:val="25"/>
          <w:szCs w:val="25"/>
        </w:rPr>
        <w:t xml:space="preserve"> не проходят </w:t>
      </w:r>
      <w:proofErr w:type="spellStart"/>
      <w:r w:rsidR="00924EA8" w:rsidRPr="004E5151">
        <w:rPr>
          <w:sz w:val="25"/>
          <w:szCs w:val="25"/>
        </w:rPr>
        <w:t>предрейсовый</w:t>
      </w:r>
      <w:proofErr w:type="spellEnd"/>
      <w:r w:rsidR="00924EA8" w:rsidRPr="004E5151">
        <w:rPr>
          <w:sz w:val="25"/>
          <w:szCs w:val="25"/>
        </w:rPr>
        <w:t xml:space="preserve"> медицинский осмотр и </w:t>
      </w:r>
      <w:proofErr w:type="spellStart"/>
      <w:r w:rsidR="00924EA8" w:rsidRPr="004E5151">
        <w:rPr>
          <w:sz w:val="25"/>
          <w:szCs w:val="25"/>
        </w:rPr>
        <w:t>предрейсовый</w:t>
      </w:r>
      <w:proofErr w:type="spellEnd"/>
      <w:r w:rsidR="00924EA8" w:rsidRPr="004E5151">
        <w:rPr>
          <w:sz w:val="25"/>
          <w:szCs w:val="25"/>
        </w:rPr>
        <w:t xml:space="preserve"> техническ</w:t>
      </w:r>
      <w:r w:rsidR="00D52964">
        <w:rPr>
          <w:sz w:val="25"/>
          <w:szCs w:val="25"/>
        </w:rPr>
        <w:t>и</w:t>
      </w:r>
      <w:r w:rsidR="00924EA8" w:rsidRPr="004E5151">
        <w:rPr>
          <w:sz w:val="25"/>
          <w:szCs w:val="25"/>
        </w:rPr>
        <w:t>й осмотр транспортного средства</w:t>
      </w:r>
      <w:r w:rsidR="00AC176F" w:rsidRPr="004E5151">
        <w:rPr>
          <w:sz w:val="25"/>
          <w:szCs w:val="25"/>
        </w:rPr>
        <w:t>, что подтверждается данными рейдовых мероприятий</w:t>
      </w:r>
      <w:proofErr w:type="gramEnd"/>
      <w:r w:rsidR="00AC176F" w:rsidRPr="004E5151">
        <w:rPr>
          <w:sz w:val="25"/>
          <w:szCs w:val="25"/>
        </w:rPr>
        <w:t xml:space="preserve">, </w:t>
      </w:r>
      <w:proofErr w:type="gramStart"/>
      <w:r w:rsidR="00AC176F" w:rsidRPr="004E5151">
        <w:rPr>
          <w:sz w:val="25"/>
          <w:szCs w:val="25"/>
        </w:rPr>
        <w:t>проводимых</w:t>
      </w:r>
      <w:proofErr w:type="gramEnd"/>
      <w:r w:rsidR="00AC176F" w:rsidRPr="004E5151">
        <w:rPr>
          <w:sz w:val="25"/>
          <w:szCs w:val="25"/>
        </w:rPr>
        <w:t xml:space="preserve"> Разработчиком. Так, только в текущем году Разработчиком уже составлено </w:t>
      </w:r>
      <w:r w:rsidR="00AC176F" w:rsidRPr="004E5151">
        <w:rPr>
          <w:b/>
          <w:sz w:val="25"/>
          <w:szCs w:val="25"/>
        </w:rPr>
        <w:t>37 протоколов</w:t>
      </w:r>
      <w:r w:rsidR="00AC176F" w:rsidRPr="004E5151">
        <w:rPr>
          <w:sz w:val="25"/>
          <w:szCs w:val="25"/>
        </w:rPr>
        <w:t xml:space="preserve"> о привлечении к административной ответственности за нарушение требований законодательства в области перевозок пассажиров легковыми такси. </w:t>
      </w:r>
      <w:r w:rsidR="00D52964">
        <w:rPr>
          <w:sz w:val="25"/>
          <w:szCs w:val="25"/>
        </w:rPr>
        <w:t xml:space="preserve">При этом </w:t>
      </w:r>
      <w:r w:rsidR="00AC176F" w:rsidRPr="004E5151">
        <w:rPr>
          <w:sz w:val="25"/>
          <w:szCs w:val="25"/>
        </w:rPr>
        <w:t xml:space="preserve">2 постановления о привлечении </w:t>
      </w:r>
      <w:r w:rsidR="006C32B4">
        <w:rPr>
          <w:sz w:val="25"/>
          <w:szCs w:val="25"/>
        </w:rPr>
        <w:br/>
      </w:r>
      <w:r w:rsidR="00AC176F" w:rsidRPr="004E5151">
        <w:rPr>
          <w:sz w:val="25"/>
          <w:szCs w:val="25"/>
        </w:rPr>
        <w:t xml:space="preserve">к административной ответственности обжаловались в районных судах г. Томска </w:t>
      </w:r>
      <w:r w:rsidR="006C32B4">
        <w:rPr>
          <w:sz w:val="25"/>
          <w:szCs w:val="25"/>
        </w:rPr>
        <w:br/>
      </w:r>
      <w:r w:rsidR="00AC176F" w:rsidRPr="004E5151">
        <w:rPr>
          <w:sz w:val="25"/>
          <w:szCs w:val="25"/>
        </w:rPr>
        <w:t xml:space="preserve">и Томском областном суде, однако </w:t>
      </w:r>
      <w:r w:rsidR="00E33463">
        <w:rPr>
          <w:sz w:val="25"/>
          <w:szCs w:val="25"/>
        </w:rPr>
        <w:t xml:space="preserve">оба </w:t>
      </w:r>
      <w:r w:rsidR="00AC176F" w:rsidRPr="004E5151">
        <w:rPr>
          <w:sz w:val="25"/>
          <w:szCs w:val="25"/>
        </w:rPr>
        <w:t>постановления были оставлены в законной силе.</w:t>
      </w:r>
    </w:p>
    <w:p w:rsidR="00775673" w:rsidRPr="004E5151" w:rsidRDefault="00AC176F" w:rsidP="004E5151">
      <w:pPr>
        <w:pStyle w:val="ConsPlusNormal"/>
        <w:ind w:firstLine="709"/>
        <w:jc w:val="both"/>
        <w:rPr>
          <w:sz w:val="25"/>
          <w:szCs w:val="25"/>
        </w:rPr>
      </w:pPr>
      <w:r w:rsidRPr="004E5151">
        <w:rPr>
          <w:sz w:val="25"/>
          <w:szCs w:val="25"/>
        </w:rPr>
        <w:t xml:space="preserve">Осуществление </w:t>
      </w:r>
      <w:r w:rsidR="00EF6D2F" w:rsidRPr="004E5151">
        <w:rPr>
          <w:sz w:val="25"/>
          <w:szCs w:val="25"/>
        </w:rPr>
        <w:t xml:space="preserve">предпринимательской деятельности </w:t>
      </w:r>
      <w:r w:rsidR="006C32B4">
        <w:rPr>
          <w:sz w:val="25"/>
          <w:szCs w:val="25"/>
        </w:rPr>
        <w:t xml:space="preserve">лицами, </w:t>
      </w:r>
      <w:r w:rsidR="006C32B4" w:rsidRPr="004E5151">
        <w:rPr>
          <w:sz w:val="25"/>
          <w:szCs w:val="25"/>
        </w:rPr>
        <w:t xml:space="preserve">получившими </w:t>
      </w:r>
      <w:r w:rsidR="006C32B4">
        <w:rPr>
          <w:sz w:val="25"/>
          <w:szCs w:val="25"/>
        </w:rPr>
        <w:br/>
      </w:r>
      <w:r w:rsidR="006C32B4" w:rsidRPr="004E5151">
        <w:rPr>
          <w:sz w:val="25"/>
          <w:szCs w:val="25"/>
        </w:rPr>
        <w:t>в пользование не только автомобиль, но</w:t>
      </w:r>
      <w:r w:rsidR="006C32B4">
        <w:rPr>
          <w:sz w:val="25"/>
          <w:szCs w:val="25"/>
        </w:rPr>
        <w:t xml:space="preserve"> </w:t>
      </w:r>
      <w:r w:rsidR="006C32B4" w:rsidRPr="004E5151">
        <w:rPr>
          <w:sz w:val="25"/>
          <w:szCs w:val="25"/>
        </w:rPr>
        <w:t xml:space="preserve">и разрешение на осуществление деятельности </w:t>
      </w:r>
      <w:r w:rsidR="006C32B4">
        <w:rPr>
          <w:sz w:val="25"/>
          <w:szCs w:val="25"/>
        </w:rPr>
        <w:br/>
      </w:r>
      <w:r w:rsidR="006C32B4" w:rsidRPr="004E5151">
        <w:rPr>
          <w:sz w:val="25"/>
          <w:szCs w:val="25"/>
        </w:rPr>
        <w:t>по перевозке пассажиров и багажа легковым такси</w:t>
      </w:r>
      <w:r w:rsidR="006C32B4">
        <w:rPr>
          <w:sz w:val="25"/>
          <w:szCs w:val="25"/>
        </w:rPr>
        <w:t>,</w:t>
      </w:r>
      <w:r w:rsidR="00EF6D2F" w:rsidRPr="004E5151">
        <w:rPr>
          <w:sz w:val="25"/>
          <w:szCs w:val="25"/>
        </w:rPr>
        <w:t xml:space="preserve"> </w:t>
      </w:r>
      <w:r w:rsidR="00924EA8" w:rsidRPr="004E5151">
        <w:rPr>
          <w:sz w:val="25"/>
          <w:szCs w:val="25"/>
        </w:rPr>
        <w:t xml:space="preserve">приводит к повышению риска дорожно-транспортных происшествий и угрозе жизни и здоровью участников дорожного движения, </w:t>
      </w:r>
      <w:r w:rsidR="00EF6D2F" w:rsidRPr="004E5151">
        <w:rPr>
          <w:sz w:val="25"/>
          <w:szCs w:val="25"/>
        </w:rPr>
        <w:t xml:space="preserve">а также к </w:t>
      </w:r>
      <w:proofErr w:type="spellStart"/>
      <w:r w:rsidR="00924EA8" w:rsidRPr="004E5151">
        <w:rPr>
          <w:sz w:val="25"/>
          <w:szCs w:val="25"/>
        </w:rPr>
        <w:t>недополучению</w:t>
      </w:r>
      <w:proofErr w:type="spellEnd"/>
      <w:r w:rsidR="00924EA8" w:rsidRPr="004E5151">
        <w:rPr>
          <w:sz w:val="25"/>
          <w:szCs w:val="25"/>
        </w:rPr>
        <w:t xml:space="preserve"> доходов регионального бюджета.</w:t>
      </w:r>
    </w:p>
    <w:p w:rsidR="005F38F0" w:rsidRDefault="006854A8" w:rsidP="004E5151">
      <w:pPr>
        <w:autoSpaceDE w:val="0"/>
        <w:autoSpaceDN w:val="0"/>
        <w:adjustRightInd w:val="0"/>
        <w:ind w:firstLine="709"/>
        <w:jc w:val="both"/>
        <w:rPr>
          <w:sz w:val="25"/>
          <w:szCs w:val="25"/>
          <w:lang w:eastAsia="en-US"/>
        </w:rPr>
      </w:pPr>
      <w:proofErr w:type="gramStart"/>
      <w:r w:rsidRPr="004E5151">
        <w:rPr>
          <w:sz w:val="25"/>
          <w:szCs w:val="25"/>
        </w:rPr>
        <w:t xml:space="preserve">Таким образом, </w:t>
      </w:r>
      <w:r w:rsidR="00EF6D2F" w:rsidRPr="004E5151">
        <w:rPr>
          <w:b/>
          <w:sz w:val="25"/>
          <w:szCs w:val="25"/>
        </w:rPr>
        <w:t>п</w:t>
      </w:r>
      <w:r w:rsidR="00EF6D2F" w:rsidRPr="004E5151">
        <w:rPr>
          <w:b/>
          <w:sz w:val="25"/>
          <w:szCs w:val="25"/>
          <w:lang w:eastAsia="en-US"/>
        </w:rPr>
        <w:t>роблема, на решение которой направлено предлагаемое правовое регулирование</w:t>
      </w:r>
      <w:r w:rsidR="00EF6D2F" w:rsidRPr="004E5151">
        <w:rPr>
          <w:sz w:val="25"/>
          <w:szCs w:val="25"/>
          <w:lang w:eastAsia="en-US"/>
        </w:rPr>
        <w:t xml:space="preserve">, состоит в отсутствии в действующем законодательстве </w:t>
      </w:r>
      <w:r w:rsidR="00046702" w:rsidRPr="004E5151">
        <w:rPr>
          <w:sz w:val="25"/>
          <w:szCs w:val="25"/>
          <w:lang w:eastAsia="en-US"/>
        </w:rPr>
        <w:t>механизма</w:t>
      </w:r>
      <w:r w:rsidR="00EF6D2F" w:rsidRPr="004E5151">
        <w:rPr>
          <w:sz w:val="25"/>
          <w:szCs w:val="25"/>
          <w:lang w:eastAsia="en-US"/>
        </w:rPr>
        <w:t xml:space="preserve">, </w:t>
      </w:r>
      <w:r w:rsidR="00046702" w:rsidRPr="004E5151">
        <w:rPr>
          <w:sz w:val="25"/>
          <w:szCs w:val="25"/>
          <w:lang w:eastAsia="en-US"/>
        </w:rPr>
        <w:t xml:space="preserve">позволяющего предотвратить незаконную предпринимательскую деятельность </w:t>
      </w:r>
      <w:r w:rsidR="00D52964">
        <w:rPr>
          <w:sz w:val="25"/>
          <w:szCs w:val="25"/>
          <w:lang w:eastAsia="en-US"/>
        </w:rPr>
        <w:t>лиц</w:t>
      </w:r>
      <w:r w:rsidR="00046702" w:rsidRPr="004E5151">
        <w:rPr>
          <w:sz w:val="25"/>
          <w:szCs w:val="25"/>
          <w:lang w:eastAsia="en-US"/>
        </w:rPr>
        <w:t xml:space="preserve">, </w:t>
      </w:r>
      <w:r w:rsidR="00D52964">
        <w:rPr>
          <w:sz w:val="25"/>
          <w:szCs w:val="25"/>
          <w:lang w:eastAsia="en-US"/>
        </w:rPr>
        <w:t xml:space="preserve">осуществляющих перевозки </w:t>
      </w:r>
      <w:r w:rsidR="005F38F0" w:rsidRPr="004E5151">
        <w:rPr>
          <w:sz w:val="25"/>
          <w:szCs w:val="25"/>
        </w:rPr>
        <w:t>пассажиров и багажа легковым такси</w:t>
      </w:r>
      <w:r w:rsidR="005F38F0" w:rsidRPr="004E5151">
        <w:rPr>
          <w:sz w:val="25"/>
          <w:szCs w:val="25"/>
          <w:lang w:eastAsia="en-US"/>
        </w:rPr>
        <w:t xml:space="preserve"> </w:t>
      </w:r>
      <w:r w:rsidR="005F38F0">
        <w:rPr>
          <w:sz w:val="25"/>
          <w:szCs w:val="25"/>
          <w:lang w:eastAsia="en-US"/>
        </w:rPr>
        <w:br/>
        <w:t>и использующи</w:t>
      </w:r>
      <w:r w:rsidR="00BB2B73">
        <w:rPr>
          <w:sz w:val="25"/>
          <w:szCs w:val="25"/>
          <w:lang w:eastAsia="en-US"/>
        </w:rPr>
        <w:t>х</w:t>
      </w:r>
      <w:r w:rsidR="005F38F0">
        <w:rPr>
          <w:sz w:val="25"/>
          <w:szCs w:val="25"/>
          <w:lang w:eastAsia="en-US"/>
        </w:rPr>
        <w:t xml:space="preserve"> для данной деятельности транспортное средство с разрешением </w:t>
      </w:r>
      <w:r w:rsidR="005F38F0">
        <w:rPr>
          <w:sz w:val="25"/>
          <w:szCs w:val="25"/>
          <w:lang w:eastAsia="en-US"/>
        </w:rPr>
        <w:br/>
        <w:t>на осуществление указанной деятельности, выданным другому лицу.</w:t>
      </w:r>
      <w:proofErr w:type="gramEnd"/>
    </w:p>
    <w:p w:rsidR="003F07F7" w:rsidRPr="004E5151" w:rsidRDefault="00377F95" w:rsidP="004E5151">
      <w:pPr>
        <w:ind w:firstLine="709"/>
        <w:jc w:val="both"/>
        <w:rPr>
          <w:sz w:val="25"/>
          <w:szCs w:val="25"/>
          <w:lang w:eastAsia="en-US"/>
        </w:rPr>
      </w:pPr>
      <w:r w:rsidRPr="004E5151">
        <w:rPr>
          <w:sz w:val="25"/>
          <w:szCs w:val="25"/>
        </w:rPr>
        <w:t>В соответствии с существующ</w:t>
      </w:r>
      <w:r w:rsidR="003F07F7" w:rsidRPr="004E5151">
        <w:rPr>
          <w:sz w:val="25"/>
          <w:szCs w:val="25"/>
        </w:rPr>
        <w:t>ей</w:t>
      </w:r>
      <w:r w:rsidR="00AD38D6" w:rsidRPr="004E5151">
        <w:rPr>
          <w:sz w:val="25"/>
          <w:szCs w:val="25"/>
        </w:rPr>
        <w:t xml:space="preserve"> проблем</w:t>
      </w:r>
      <w:r w:rsidR="003F07F7" w:rsidRPr="004E5151">
        <w:rPr>
          <w:sz w:val="25"/>
          <w:szCs w:val="25"/>
        </w:rPr>
        <w:t>ой</w:t>
      </w:r>
      <w:r w:rsidR="00AD38D6" w:rsidRPr="004E5151">
        <w:rPr>
          <w:sz w:val="25"/>
          <w:szCs w:val="25"/>
        </w:rPr>
        <w:t xml:space="preserve"> Разработчиком был</w:t>
      </w:r>
      <w:r w:rsidR="003F07F7" w:rsidRPr="004E5151">
        <w:rPr>
          <w:sz w:val="25"/>
          <w:szCs w:val="25"/>
        </w:rPr>
        <w:t>и</w:t>
      </w:r>
      <w:r w:rsidR="00AD38D6" w:rsidRPr="004E5151">
        <w:rPr>
          <w:sz w:val="25"/>
          <w:szCs w:val="25"/>
        </w:rPr>
        <w:t xml:space="preserve"> выделен</w:t>
      </w:r>
      <w:r w:rsidR="003F07F7" w:rsidRPr="004E5151">
        <w:rPr>
          <w:sz w:val="25"/>
          <w:szCs w:val="25"/>
        </w:rPr>
        <w:t xml:space="preserve">ы следующие </w:t>
      </w:r>
      <w:r w:rsidR="003F07F7" w:rsidRPr="004E5151">
        <w:rPr>
          <w:b/>
          <w:sz w:val="25"/>
          <w:szCs w:val="25"/>
        </w:rPr>
        <w:t xml:space="preserve">цели </w:t>
      </w:r>
      <w:r w:rsidR="003F07F7" w:rsidRPr="004E5151">
        <w:rPr>
          <w:b/>
          <w:sz w:val="25"/>
          <w:szCs w:val="25"/>
          <w:lang w:eastAsia="en-US"/>
        </w:rPr>
        <w:t>предлагаемого правового регулирования</w:t>
      </w:r>
      <w:r w:rsidR="003F07F7" w:rsidRPr="004E5151">
        <w:rPr>
          <w:sz w:val="25"/>
          <w:szCs w:val="25"/>
          <w:lang w:eastAsia="en-US"/>
        </w:rPr>
        <w:t>:</w:t>
      </w:r>
    </w:p>
    <w:p w:rsidR="003F07F7" w:rsidRPr="004E5151" w:rsidRDefault="003F07F7" w:rsidP="004E5151">
      <w:pPr>
        <w:ind w:firstLine="709"/>
        <w:jc w:val="both"/>
        <w:rPr>
          <w:sz w:val="25"/>
          <w:szCs w:val="25"/>
          <w:lang w:eastAsia="en-US"/>
        </w:rPr>
      </w:pPr>
      <w:r w:rsidRPr="004E5151">
        <w:rPr>
          <w:sz w:val="25"/>
          <w:szCs w:val="25"/>
          <w:lang w:eastAsia="en-US"/>
        </w:rPr>
        <w:t>– повышение безопасности перевозок пассажиров, качества перевозок;</w:t>
      </w:r>
    </w:p>
    <w:p w:rsidR="003F07F7" w:rsidRPr="004E5151" w:rsidRDefault="003F07F7" w:rsidP="004E5151">
      <w:pPr>
        <w:ind w:firstLine="709"/>
        <w:jc w:val="both"/>
        <w:rPr>
          <w:sz w:val="25"/>
          <w:szCs w:val="25"/>
          <w:lang w:eastAsia="en-US"/>
        </w:rPr>
      </w:pPr>
      <w:r w:rsidRPr="004E5151">
        <w:rPr>
          <w:sz w:val="25"/>
          <w:szCs w:val="25"/>
          <w:lang w:eastAsia="en-US"/>
        </w:rPr>
        <w:t>– легализация перевозок пассажиров легковыми такси.</w:t>
      </w:r>
    </w:p>
    <w:p w:rsidR="009A119C" w:rsidRPr="004E5151" w:rsidRDefault="00AD38D6" w:rsidP="004E5151">
      <w:pPr>
        <w:ind w:firstLine="709"/>
        <w:jc w:val="both"/>
        <w:rPr>
          <w:sz w:val="25"/>
          <w:szCs w:val="25"/>
        </w:rPr>
      </w:pPr>
      <w:r w:rsidRPr="004E5151">
        <w:rPr>
          <w:sz w:val="25"/>
          <w:szCs w:val="25"/>
        </w:rPr>
        <w:lastRenderedPageBreak/>
        <w:t xml:space="preserve">В качестве </w:t>
      </w:r>
      <w:r w:rsidRPr="00A67ECF">
        <w:rPr>
          <w:b/>
          <w:sz w:val="25"/>
          <w:szCs w:val="25"/>
        </w:rPr>
        <w:t xml:space="preserve">варианта </w:t>
      </w:r>
      <w:r w:rsidR="00A67ECF">
        <w:rPr>
          <w:b/>
          <w:sz w:val="25"/>
          <w:szCs w:val="25"/>
        </w:rPr>
        <w:t xml:space="preserve">решения вышеуказанной проблемы и </w:t>
      </w:r>
      <w:proofErr w:type="gramStart"/>
      <w:r w:rsidRPr="00A67ECF">
        <w:rPr>
          <w:b/>
          <w:sz w:val="25"/>
          <w:szCs w:val="25"/>
        </w:rPr>
        <w:t>достижения</w:t>
      </w:r>
      <w:proofErr w:type="gramEnd"/>
      <w:r w:rsidRPr="00A67ECF">
        <w:rPr>
          <w:b/>
          <w:sz w:val="25"/>
          <w:szCs w:val="25"/>
        </w:rPr>
        <w:t xml:space="preserve"> поставленн</w:t>
      </w:r>
      <w:r w:rsidR="003F07F7" w:rsidRPr="00A67ECF">
        <w:rPr>
          <w:b/>
          <w:sz w:val="25"/>
          <w:szCs w:val="25"/>
        </w:rPr>
        <w:t>ых целей</w:t>
      </w:r>
      <w:r w:rsidRPr="004E5151">
        <w:rPr>
          <w:sz w:val="25"/>
          <w:szCs w:val="25"/>
        </w:rPr>
        <w:t xml:space="preserve"> Разработчиком </w:t>
      </w:r>
      <w:r w:rsidRPr="004E5151">
        <w:rPr>
          <w:rFonts w:eastAsia="Calibri"/>
          <w:sz w:val="25"/>
          <w:szCs w:val="25"/>
        </w:rPr>
        <w:t xml:space="preserve">предлагается </w:t>
      </w:r>
      <w:r w:rsidR="003F07F7" w:rsidRPr="004E5151">
        <w:rPr>
          <w:rFonts w:eastAsia="Calibri"/>
          <w:sz w:val="25"/>
          <w:szCs w:val="25"/>
        </w:rPr>
        <w:t xml:space="preserve">внести изменения в статью 4.2 Закона </w:t>
      </w:r>
      <w:r w:rsidR="0039744D" w:rsidRPr="004E5151">
        <w:rPr>
          <w:sz w:val="25"/>
          <w:szCs w:val="25"/>
        </w:rPr>
        <w:t>Томской области от 9 марта 2010 года № 35-ОЗ «О требованиях к перевозкам пассажиров легковыми такси на территории Томской области» (далее – Закон № 35-ОЗ</w:t>
      </w:r>
      <w:r w:rsidR="0039744D">
        <w:rPr>
          <w:sz w:val="25"/>
          <w:szCs w:val="25"/>
        </w:rPr>
        <w:t>)</w:t>
      </w:r>
      <w:r w:rsidR="003F07F7" w:rsidRPr="004E5151">
        <w:rPr>
          <w:rFonts w:eastAsia="Calibri"/>
          <w:sz w:val="25"/>
          <w:szCs w:val="25"/>
        </w:rPr>
        <w:t xml:space="preserve">, предусмотрев в качестве еще одного случая прекращения действия разрешения </w:t>
      </w:r>
      <w:r w:rsidR="009A119C" w:rsidRPr="004E5151">
        <w:rPr>
          <w:sz w:val="25"/>
          <w:szCs w:val="25"/>
        </w:rPr>
        <w:t>на осуществление деятельности по перевозке пассажиров и багажа легковым такси</w:t>
      </w:r>
      <w:r w:rsidR="00EF35B5">
        <w:rPr>
          <w:sz w:val="25"/>
          <w:szCs w:val="25"/>
        </w:rPr>
        <w:t xml:space="preserve"> </w:t>
      </w:r>
      <w:r w:rsidR="003F07F7" w:rsidRPr="00A67ECF">
        <w:rPr>
          <w:rFonts w:eastAsia="Calibri"/>
          <w:b/>
          <w:sz w:val="25"/>
          <w:szCs w:val="25"/>
        </w:rPr>
        <w:t xml:space="preserve">факт </w:t>
      </w:r>
      <w:r w:rsidR="009A119C" w:rsidRPr="00A67ECF">
        <w:rPr>
          <w:b/>
          <w:sz w:val="25"/>
          <w:szCs w:val="25"/>
        </w:rPr>
        <w:t xml:space="preserve">выбытия из права </w:t>
      </w:r>
      <w:r w:rsidR="00922273">
        <w:rPr>
          <w:b/>
          <w:sz w:val="25"/>
          <w:szCs w:val="25"/>
        </w:rPr>
        <w:t>владения</w:t>
      </w:r>
      <w:r w:rsidR="009A119C" w:rsidRPr="00A67ECF">
        <w:rPr>
          <w:b/>
          <w:sz w:val="25"/>
          <w:szCs w:val="25"/>
        </w:rPr>
        <w:t xml:space="preserve"> юридического лица или индивидуального предпринимателя транспортного средства, на которое было получено такое разрешение</w:t>
      </w:r>
      <w:r w:rsidR="009A119C" w:rsidRPr="004E5151">
        <w:rPr>
          <w:sz w:val="25"/>
          <w:szCs w:val="25"/>
        </w:rPr>
        <w:t xml:space="preserve">. По мнению Разработчика, вариант решения выявленной проблемы </w:t>
      </w:r>
      <w:r w:rsidR="009A119C" w:rsidRPr="004E5151">
        <w:rPr>
          <w:sz w:val="25"/>
          <w:szCs w:val="25"/>
          <w:shd w:val="clear" w:color="auto" w:fill="FFFFFF"/>
        </w:rPr>
        <w:t xml:space="preserve">является предпочтительным, так как </w:t>
      </w:r>
      <w:r w:rsidR="009A119C" w:rsidRPr="004E5151">
        <w:rPr>
          <w:sz w:val="25"/>
          <w:szCs w:val="25"/>
        </w:rPr>
        <w:t>позволит упорядочить правоотношения с субъектами предпринимательской деятельности, что способствует более эффективной реализации государственной политики в области транспортного обеспечения населения услугами легкового такси.</w:t>
      </w:r>
    </w:p>
    <w:p w:rsidR="00EF35B5" w:rsidRDefault="000907F6" w:rsidP="004E5151">
      <w:pPr>
        <w:pStyle w:val="11"/>
        <w:spacing w:before="0" w:line="240" w:lineRule="auto"/>
        <w:ind w:firstLine="709"/>
        <w:rPr>
          <w:sz w:val="25"/>
          <w:szCs w:val="25"/>
        </w:rPr>
      </w:pPr>
      <w:proofErr w:type="gramStart"/>
      <w:r w:rsidRPr="004E5151">
        <w:rPr>
          <w:sz w:val="25"/>
          <w:szCs w:val="25"/>
        </w:rPr>
        <w:t xml:space="preserve">По данным, представленным Разработчиком, </w:t>
      </w:r>
      <w:r w:rsidR="006B326F" w:rsidRPr="00EF35B5">
        <w:rPr>
          <w:b/>
          <w:sz w:val="25"/>
          <w:szCs w:val="25"/>
        </w:rPr>
        <w:t>потенциальными адресатами</w:t>
      </w:r>
      <w:r w:rsidR="006B326F">
        <w:rPr>
          <w:sz w:val="25"/>
          <w:szCs w:val="25"/>
        </w:rPr>
        <w:t xml:space="preserve"> предлагаемого правового регулирования будут </w:t>
      </w:r>
      <w:r w:rsidR="00EF35B5" w:rsidRPr="00EF35B5">
        <w:rPr>
          <w:b/>
          <w:sz w:val="25"/>
          <w:szCs w:val="25"/>
        </w:rPr>
        <w:t xml:space="preserve">не менее 50 </w:t>
      </w:r>
      <w:r w:rsidR="006B326F" w:rsidRPr="00EF35B5">
        <w:rPr>
          <w:b/>
          <w:sz w:val="25"/>
          <w:szCs w:val="25"/>
        </w:rPr>
        <w:t>юридически</w:t>
      </w:r>
      <w:r w:rsidR="00EF35B5" w:rsidRPr="00EF35B5">
        <w:rPr>
          <w:b/>
          <w:sz w:val="25"/>
          <w:szCs w:val="25"/>
        </w:rPr>
        <w:t>х</w:t>
      </w:r>
      <w:r w:rsidR="006B326F" w:rsidRPr="00EF35B5">
        <w:rPr>
          <w:b/>
          <w:sz w:val="25"/>
          <w:szCs w:val="25"/>
        </w:rPr>
        <w:t xml:space="preserve"> лиц и </w:t>
      </w:r>
      <w:r w:rsidR="00EF35B5" w:rsidRPr="00EF35B5">
        <w:rPr>
          <w:b/>
          <w:sz w:val="25"/>
          <w:szCs w:val="25"/>
        </w:rPr>
        <w:t>индивидуальных</w:t>
      </w:r>
      <w:r w:rsidR="006B326F" w:rsidRPr="00EF35B5">
        <w:rPr>
          <w:b/>
          <w:sz w:val="25"/>
          <w:szCs w:val="25"/>
        </w:rPr>
        <w:t xml:space="preserve"> предпринимател</w:t>
      </w:r>
      <w:r w:rsidR="00EF35B5" w:rsidRPr="00EF35B5">
        <w:rPr>
          <w:b/>
          <w:sz w:val="25"/>
          <w:szCs w:val="25"/>
        </w:rPr>
        <w:t>ей</w:t>
      </w:r>
      <w:r w:rsidR="006B326F" w:rsidRPr="00EF35B5">
        <w:rPr>
          <w:b/>
          <w:sz w:val="25"/>
          <w:szCs w:val="25"/>
        </w:rPr>
        <w:t>, осуществляющи</w:t>
      </w:r>
      <w:r w:rsidR="00EF35B5" w:rsidRPr="00EF35B5">
        <w:rPr>
          <w:b/>
          <w:sz w:val="25"/>
          <w:szCs w:val="25"/>
        </w:rPr>
        <w:t>х</w:t>
      </w:r>
      <w:r w:rsidR="006B326F" w:rsidRPr="00EF35B5">
        <w:rPr>
          <w:b/>
          <w:sz w:val="25"/>
          <w:szCs w:val="25"/>
        </w:rPr>
        <w:t xml:space="preserve"> </w:t>
      </w:r>
      <w:r w:rsidR="00EF35B5" w:rsidRPr="00EF35B5">
        <w:rPr>
          <w:b/>
          <w:sz w:val="25"/>
          <w:szCs w:val="25"/>
        </w:rPr>
        <w:t>нелегальную предпринимательскую</w:t>
      </w:r>
      <w:r w:rsidR="00EF35B5">
        <w:rPr>
          <w:sz w:val="25"/>
          <w:szCs w:val="25"/>
        </w:rPr>
        <w:t xml:space="preserve"> деятельность в сфере перевозок пассажиров и багажа легковыми такси на территории Томской области.</w:t>
      </w:r>
      <w:proofErr w:type="gramEnd"/>
    </w:p>
    <w:p w:rsidR="00E77754" w:rsidRPr="004E5151" w:rsidRDefault="00EF35B5" w:rsidP="004E5151">
      <w:pPr>
        <w:pStyle w:val="11"/>
        <w:spacing w:before="0" w:line="240" w:lineRule="auto"/>
        <w:ind w:firstLine="709"/>
        <w:rPr>
          <w:sz w:val="25"/>
          <w:szCs w:val="25"/>
          <w:lang w:eastAsia="en-US"/>
        </w:rPr>
      </w:pPr>
      <w:r>
        <w:rPr>
          <w:sz w:val="25"/>
          <w:szCs w:val="25"/>
        </w:rPr>
        <w:t>При этом</w:t>
      </w:r>
      <w:proofErr w:type="gramStart"/>
      <w:r>
        <w:rPr>
          <w:sz w:val="25"/>
          <w:szCs w:val="25"/>
        </w:rPr>
        <w:t>,</w:t>
      </w:r>
      <w:proofErr w:type="gramEnd"/>
      <w:r>
        <w:rPr>
          <w:sz w:val="25"/>
          <w:szCs w:val="25"/>
        </w:rPr>
        <w:t xml:space="preserve"> по мнению Разработчика, </w:t>
      </w:r>
      <w:r w:rsidR="000907F6" w:rsidRPr="004E5151">
        <w:rPr>
          <w:b/>
          <w:sz w:val="25"/>
          <w:szCs w:val="25"/>
        </w:rPr>
        <w:t>основными группами участников общественных отношений, заинтересованных в устранении вышеуказанной проблемы</w:t>
      </w:r>
      <w:r w:rsidR="000907F6" w:rsidRPr="004E5151">
        <w:rPr>
          <w:sz w:val="25"/>
          <w:szCs w:val="25"/>
        </w:rPr>
        <w:t>, являются граждане</w:t>
      </w:r>
      <w:r w:rsidR="004E5151" w:rsidRPr="004E5151">
        <w:rPr>
          <w:sz w:val="25"/>
          <w:szCs w:val="25"/>
        </w:rPr>
        <w:t xml:space="preserve"> и</w:t>
      </w:r>
      <w:r w:rsidR="000907F6" w:rsidRPr="004E5151">
        <w:rPr>
          <w:sz w:val="25"/>
          <w:szCs w:val="25"/>
        </w:rPr>
        <w:t xml:space="preserve"> субъекты предпринимательской деятельности, осуществляющие перевозку пассажиров и багажа на территории Томской области, добросовестно оказывающие услуги перевозки в соответствии с требованиями законодательства.</w:t>
      </w:r>
      <w:r>
        <w:rPr>
          <w:sz w:val="25"/>
          <w:szCs w:val="25"/>
        </w:rPr>
        <w:t xml:space="preserve"> </w:t>
      </w:r>
      <w:r w:rsidR="00E77754" w:rsidRPr="004E5151">
        <w:rPr>
          <w:sz w:val="25"/>
          <w:szCs w:val="25"/>
        </w:rPr>
        <w:t>Однако</w:t>
      </w:r>
      <w:proofErr w:type="gramStart"/>
      <w:r w:rsidR="00E77754" w:rsidRPr="004E5151">
        <w:rPr>
          <w:sz w:val="25"/>
          <w:szCs w:val="25"/>
        </w:rPr>
        <w:t>,</w:t>
      </w:r>
      <w:proofErr w:type="gramEnd"/>
      <w:r w:rsidR="00E77754" w:rsidRPr="004E5151">
        <w:rPr>
          <w:sz w:val="25"/>
          <w:szCs w:val="25"/>
        </w:rPr>
        <w:t xml:space="preserve"> считаем, что к указанному перечню участников </w:t>
      </w:r>
      <w:r w:rsidR="000907F6" w:rsidRPr="004E5151">
        <w:rPr>
          <w:sz w:val="25"/>
          <w:szCs w:val="25"/>
        </w:rPr>
        <w:t xml:space="preserve">общественных отношений </w:t>
      </w:r>
      <w:r w:rsidR="00E77754" w:rsidRPr="004E5151">
        <w:rPr>
          <w:sz w:val="25"/>
          <w:szCs w:val="25"/>
        </w:rPr>
        <w:t>также можно отнести:</w:t>
      </w:r>
    </w:p>
    <w:p w:rsidR="00E77754" w:rsidRPr="004E5151" w:rsidRDefault="004E5151" w:rsidP="004E5151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4E5151">
        <w:rPr>
          <w:sz w:val="25"/>
          <w:szCs w:val="25"/>
        </w:rPr>
        <w:t>–</w:t>
      </w:r>
      <w:r w:rsidR="00E77754" w:rsidRPr="004E5151">
        <w:rPr>
          <w:sz w:val="25"/>
          <w:szCs w:val="25"/>
        </w:rPr>
        <w:t xml:space="preserve"> исполнительные органы государственной власти Томской области </w:t>
      </w:r>
      <w:r w:rsidR="00E77754" w:rsidRPr="004E5151">
        <w:rPr>
          <w:sz w:val="25"/>
          <w:szCs w:val="25"/>
        </w:rPr>
        <w:br/>
        <w:t>в регулируемой сфере деятельности;</w:t>
      </w:r>
    </w:p>
    <w:p w:rsidR="004E5151" w:rsidRPr="004E5151" w:rsidRDefault="004E5151" w:rsidP="004E5151">
      <w:pPr>
        <w:widowControl w:val="0"/>
        <w:autoSpaceDE w:val="0"/>
        <w:autoSpaceDN w:val="0"/>
        <w:adjustRightInd w:val="0"/>
        <w:ind w:firstLine="709"/>
        <w:jc w:val="both"/>
        <w:rPr>
          <w:rStyle w:val="9"/>
          <w:rFonts w:eastAsia="Arial"/>
          <w:color w:val="000000"/>
          <w:sz w:val="25"/>
          <w:szCs w:val="25"/>
        </w:rPr>
      </w:pPr>
      <w:r w:rsidRPr="004E5151">
        <w:rPr>
          <w:rStyle w:val="9"/>
          <w:rFonts w:eastAsia="Arial"/>
          <w:color w:val="000000"/>
          <w:sz w:val="25"/>
          <w:szCs w:val="25"/>
        </w:rPr>
        <w:t>–</w:t>
      </w:r>
      <w:r w:rsidR="00F45022">
        <w:rPr>
          <w:rStyle w:val="9"/>
          <w:rFonts w:eastAsia="Arial"/>
          <w:color w:val="000000"/>
          <w:sz w:val="25"/>
          <w:szCs w:val="25"/>
        </w:rPr>
        <w:t xml:space="preserve"> </w:t>
      </w:r>
      <w:r w:rsidRPr="004E5151">
        <w:rPr>
          <w:rStyle w:val="9"/>
          <w:rFonts w:eastAsia="Arial"/>
          <w:color w:val="000000"/>
          <w:sz w:val="25"/>
          <w:szCs w:val="25"/>
        </w:rPr>
        <w:t>население Томской области, пользующееся услугами легкового такси.</w:t>
      </w:r>
    </w:p>
    <w:p w:rsidR="001553C7" w:rsidRPr="004E5151" w:rsidRDefault="001553C7" w:rsidP="004E5151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4E5151">
        <w:rPr>
          <w:sz w:val="25"/>
          <w:szCs w:val="25"/>
        </w:rPr>
        <w:t xml:space="preserve">При подготовке проекта акта и сводного отчета немаловажное значение имеет тот факт, что </w:t>
      </w:r>
      <w:r w:rsidRPr="004E5151">
        <w:rPr>
          <w:b/>
          <w:sz w:val="25"/>
          <w:szCs w:val="25"/>
        </w:rPr>
        <w:t xml:space="preserve">Разработчиком был изучен </w:t>
      </w:r>
      <w:r w:rsidR="00B07104" w:rsidRPr="004E5151">
        <w:rPr>
          <w:b/>
          <w:sz w:val="25"/>
          <w:szCs w:val="25"/>
        </w:rPr>
        <w:t xml:space="preserve">региональный </w:t>
      </w:r>
      <w:r w:rsidRPr="004E5151">
        <w:rPr>
          <w:b/>
          <w:sz w:val="25"/>
          <w:szCs w:val="25"/>
        </w:rPr>
        <w:t>опыт</w:t>
      </w:r>
      <w:r w:rsidRPr="004E5151">
        <w:rPr>
          <w:sz w:val="25"/>
          <w:szCs w:val="25"/>
        </w:rPr>
        <w:t xml:space="preserve">. </w:t>
      </w:r>
      <w:proofErr w:type="gramStart"/>
      <w:r w:rsidR="00E77754" w:rsidRPr="004E5151">
        <w:rPr>
          <w:sz w:val="25"/>
          <w:szCs w:val="25"/>
        </w:rPr>
        <w:t xml:space="preserve">В частности, по данным Разработчика, </w:t>
      </w:r>
      <w:r w:rsidR="004E5151" w:rsidRPr="00A67ECF">
        <w:rPr>
          <w:b/>
          <w:sz w:val="25"/>
          <w:szCs w:val="25"/>
        </w:rPr>
        <w:t>Законом Краснодарского края</w:t>
      </w:r>
      <w:r w:rsidR="004E5151" w:rsidRPr="004E5151">
        <w:rPr>
          <w:sz w:val="25"/>
          <w:szCs w:val="25"/>
        </w:rPr>
        <w:t xml:space="preserve"> от 27 марта 2007 года № 1217-КЗ </w:t>
      </w:r>
      <w:r w:rsidR="004E5151" w:rsidRPr="004E5151">
        <w:rPr>
          <w:sz w:val="25"/>
          <w:szCs w:val="25"/>
        </w:rPr>
        <w:br/>
        <w:t xml:space="preserve">«Об организации транспортного обслуживания населения легковыми такси </w:t>
      </w:r>
      <w:r w:rsidR="004E5151" w:rsidRPr="004E5151">
        <w:rPr>
          <w:sz w:val="25"/>
          <w:szCs w:val="25"/>
        </w:rPr>
        <w:br/>
        <w:t xml:space="preserve">в Краснодарском крае» и </w:t>
      </w:r>
      <w:r w:rsidR="004E5151" w:rsidRPr="00A67ECF">
        <w:rPr>
          <w:b/>
          <w:sz w:val="25"/>
          <w:szCs w:val="25"/>
        </w:rPr>
        <w:t>Законом Архангельской области</w:t>
      </w:r>
      <w:r w:rsidR="004E5151" w:rsidRPr="004E5151">
        <w:rPr>
          <w:sz w:val="25"/>
          <w:szCs w:val="25"/>
        </w:rPr>
        <w:t xml:space="preserve"> от 21 ноября 2011 г</w:t>
      </w:r>
      <w:r w:rsidR="005F38F0">
        <w:rPr>
          <w:sz w:val="25"/>
          <w:szCs w:val="25"/>
        </w:rPr>
        <w:t>ода</w:t>
      </w:r>
      <w:r w:rsidR="004E5151" w:rsidRPr="004E5151">
        <w:rPr>
          <w:sz w:val="25"/>
          <w:szCs w:val="25"/>
        </w:rPr>
        <w:t xml:space="preserve"> </w:t>
      </w:r>
      <w:r w:rsidR="004E5151" w:rsidRPr="004E5151">
        <w:rPr>
          <w:sz w:val="25"/>
          <w:szCs w:val="25"/>
        </w:rPr>
        <w:br/>
        <w:t>№ 390-26-ОЗ «Об организации деятельности по перевозке пассажиров и багажа легковым такси на территории Архангельской области» в качестве основания для прекращения действия разрешения предусмотрена утрата юридическим лицом либо</w:t>
      </w:r>
      <w:proofErr w:type="gramEnd"/>
      <w:r w:rsidR="004E5151" w:rsidRPr="004E5151">
        <w:rPr>
          <w:sz w:val="25"/>
          <w:szCs w:val="25"/>
        </w:rPr>
        <w:t xml:space="preserve"> индивидуальным предпринимателем, получившим разрешение на осуществление деятельности </w:t>
      </w:r>
      <w:r w:rsidR="00C16BA8">
        <w:rPr>
          <w:sz w:val="25"/>
          <w:szCs w:val="25"/>
        </w:rPr>
        <w:br/>
      </w:r>
      <w:r w:rsidR="004E5151" w:rsidRPr="004E5151">
        <w:rPr>
          <w:sz w:val="25"/>
          <w:szCs w:val="25"/>
        </w:rPr>
        <w:t xml:space="preserve">по перевозке пассажиров и багажа легковым такси на данном транспортном средстве, правовых оснований, предусмотренных частью 2 статьи 9 Федерального закона № 69-ФЗ. </w:t>
      </w:r>
      <w:r w:rsidRPr="004E5151">
        <w:rPr>
          <w:sz w:val="25"/>
          <w:szCs w:val="25"/>
        </w:rPr>
        <w:t xml:space="preserve">Изучение опыта других регионов позволило Разработчику оценить </w:t>
      </w:r>
      <w:r w:rsidR="004E5151" w:rsidRPr="004E5151">
        <w:rPr>
          <w:sz w:val="25"/>
          <w:szCs w:val="25"/>
        </w:rPr>
        <w:t xml:space="preserve">возможные </w:t>
      </w:r>
      <w:r w:rsidRPr="004E5151">
        <w:rPr>
          <w:sz w:val="25"/>
          <w:szCs w:val="25"/>
        </w:rPr>
        <w:t>варианты решения существующей проблемы и выбрать предпочтительный вариант правового регулирования для Томской области.</w:t>
      </w:r>
    </w:p>
    <w:p w:rsidR="00AD38D6" w:rsidRPr="00D9044F" w:rsidRDefault="00AD38D6" w:rsidP="009E62EF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6707EE" w:rsidRPr="00D9044F" w:rsidRDefault="006707EE" w:rsidP="006707EE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5"/>
          <w:szCs w:val="25"/>
        </w:rPr>
      </w:pPr>
      <w:r w:rsidRPr="00D9044F">
        <w:rPr>
          <w:b/>
          <w:sz w:val="25"/>
          <w:szCs w:val="25"/>
        </w:rPr>
        <w:t xml:space="preserve">Анализ предлагаемого правового регулирования </w:t>
      </w:r>
    </w:p>
    <w:p w:rsidR="00D9044F" w:rsidRDefault="00D9044F" w:rsidP="006707EE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</w:p>
    <w:p w:rsidR="002835D9" w:rsidRPr="0062356A" w:rsidRDefault="00633899" w:rsidP="0062356A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62356A">
        <w:rPr>
          <w:sz w:val="25"/>
          <w:szCs w:val="25"/>
        </w:rPr>
        <w:t xml:space="preserve">Согласно пунктам «б», </w:t>
      </w:r>
      <w:hyperlink r:id="rId9" w:history="1">
        <w:r w:rsidRPr="0062356A">
          <w:rPr>
            <w:sz w:val="25"/>
            <w:szCs w:val="25"/>
          </w:rPr>
          <w:t>«к» части 1</w:t>
        </w:r>
      </w:hyperlink>
      <w:r w:rsidRPr="0062356A">
        <w:rPr>
          <w:sz w:val="25"/>
          <w:szCs w:val="25"/>
        </w:rPr>
        <w:t xml:space="preserve"> статьи 72 </w:t>
      </w:r>
      <w:hyperlink r:id="rId10" w:history="1">
        <w:r w:rsidRPr="0062356A">
          <w:rPr>
            <w:sz w:val="25"/>
            <w:szCs w:val="25"/>
          </w:rPr>
          <w:t>Конституции</w:t>
        </w:r>
      </w:hyperlink>
      <w:r w:rsidRPr="0062356A">
        <w:rPr>
          <w:sz w:val="25"/>
          <w:szCs w:val="25"/>
        </w:rPr>
        <w:t xml:space="preserve"> Российской Федерации защита прав и свобод человека и гражданина, обеспечение законности, правопорядка, общественной безопасности, административное законодательство </w:t>
      </w:r>
      <w:r w:rsidRPr="00131EC9">
        <w:rPr>
          <w:b/>
          <w:sz w:val="25"/>
          <w:szCs w:val="25"/>
        </w:rPr>
        <w:t>находятся в совместном ведении</w:t>
      </w:r>
      <w:r w:rsidRPr="0062356A">
        <w:rPr>
          <w:sz w:val="25"/>
          <w:szCs w:val="25"/>
        </w:rPr>
        <w:t xml:space="preserve"> Российской Федерации и с</w:t>
      </w:r>
      <w:r w:rsidR="002835D9" w:rsidRPr="0062356A">
        <w:rPr>
          <w:sz w:val="25"/>
          <w:szCs w:val="25"/>
        </w:rPr>
        <w:t xml:space="preserve">убъектов Российской Федерации. </w:t>
      </w:r>
    </w:p>
    <w:p w:rsidR="00633899" w:rsidRPr="0062356A" w:rsidRDefault="00633899" w:rsidP="0062356A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proofErr w:type="gramStart"/>
      <w:r w:rsidRPr="0062356A">
        <w:rPr>
          <w:sz w:val="25"/>
          <w:szCs w:val="25"/>
        </w:rPr>
        <w:t>В этой связи органы государственной власти субъектов Российской Федерации наряду с федеральными органам</w:t>
      </w:r>
      <w:r w:rsidR="005F38F0">
        <w:rPr>
          <w:sz w:val="25"/>
          <w:szCs w:val="25"/>
        </w:rPr>
        <w:t>и</w:t>
      </w:r>
      <w:r w:rsidRPr="0062356A">
        <w:rPr>
          <w:sz w:val="25"/>
          <w:szCs w:val="25"/>
        </w:rPr>
        <w:t xml:space="preserve"> власти вправе принимать законы, направленные </w:t>
      </w:r>
      <w:r w:rsidRPr="0062356A">
        <w:rPr>
          <w:sz w:val="25"/>
          <w:szCs w:val="25"/>
        </w:rPr>
        <w:br/>
      </w:r>
      <w:r w:rsidRPr="0062356A">
        <w:rPr>
          <w:sz w:val="25"/>
          <w:szCs w:val="25"/>
        </w:rPr>
        <w:lastRenderedPageBreak/>
        <w:t>на обеспечение общественной безопасности в сфере перевозок населения, включая перевозки легковым такси, а также осуществлять исполнительно-распорядительные, организационные и контрольные функции в сфере транспортного обслуживания населения.</w:t>
      </w:r>
      <w:proofErr w:type="gramEnd"/>
    </w:p>
    <w:p w:rsidR="00633899" w:rsidRPr="0062356A" w:rsidRDefault="00633899" w:rsidP="0062356A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62356A">
        <w:rPr>
          <w:sz w:val="25"/>
          <w:szCs w:val="25"/>
        </w:rPr>
        <w:t xml:space="preserve">Указанные полномочия субъектов Российской Федерации, вытекающие </w:t>
      </w:r>
      <w:r w:rsidRPr="0062356A">
        <w:rPr>
          <w:sz w:val="25"/>
          <w:szCs w:val="25"/>
        </w:rPr>
        <w:br/>
        <w:t xml:space="preserve">из </w:t>
      </w:r>
      <w:hyperlink r:id="rId11" w:history="1">
        <w:r w:rsidRPr="0062356A">
          <w:rPr>
            <w:sz w:val="25"/>
            <w:szCs w:val="25"/>
          </w:rPr>
          <w:t>Конституции</w:t>
        </w:r>
      </w:hyperlink>
      <w:r w:rsidRPr="0062356A">
        <w:rPr>
          <w:sz w:val="25"/>
          <w:szCs w:val="25"/>
        </w:rPr>
        <w:t xml:space="preserve"> Российской Федерации, закреплены федеральным законодательством. </w:t>
      </w:r>
      <w:proofErr w:type="gramStart"/>
      <w:r w:rsidRPr="0062356A">
        <w:rPr>
          <w:sz w:val="25"/>
          <w:szCs w:val="25"/>
        </w:rPr>
        <w:t xml:space="preserve">Так, в подпункте 12 </w:t>
      </w:r>
      <w:r w:rsidR="005F38F0">
        <w:rPr>
          <w:sz w:val="25"/>
          <w:szCs w:val="25"/>
        </w:rPr>
        <w:t>пункта</w:t>
      </w:r>
      <w:r w:rsidRPr="0062356A">
        <w:rPr>
          <w:sz w:val="25"/>
          <w:szCs w:val="25"/>
        </w:rPr>
        <w:t xml:space="preserve"> 2 статьи 26.3 Федерального закона от 6 октября 1999 года </w:t>
      </w:r>
      <w:r w:rsidRPr="0062356A">
        <w:rPr>
          <w:sz w:val="25"/>
          <w:szCs w:val="25"/>
        </w:rPr>
        <w:br/>
        <w:t xml:space="preserve">№ 184-ФЗ «Об общих принципах организации законодательных (представительных) </w:t>
      </w:r>
      <w:r w:rsidRPr="0062356A">
        <w:rPr>
          <w:sz w:val="25"/>
          <w:szCs w:val="25"/>
        </w:rPr>
        <w:br/>
        <w:t>и исполнительных органов государственной власти субъектов Российской Федерации»</w:t>
      </w:r>
      <w:r w:rsidR="00760CE5" w:rsidRPr="0062356A">
        <w:rPr>
          <w:sz w:val="25"/>
          <w:szCs w:val="25"/>
        </w:rPr>
        <w:t xml:space="preserve"> (далее – Федеральный закон № 184-ФЗ)</w:t>
      </w:r>
      <w:r w:rsidRPr="0062356A">
        <w:rPr>
          <w:sz w:val="25"/>
          <w:szCs w:val="25"/>
        </w:rPr>
        <w:t xml:space="preserve">, </w:t>
      </w:r>
      <w:r w:rsidRPr="00E312A6">
        <w:rPr>
          <w:b/>
          <w:sz w:val="25"/>
          <w:szCs w:val="25"/>
        </w:rPr>
        <w:t>организация транспортного обслуживания населения</w:t>
      </w:r>
      <w:r w:rsidRPr="0062356A">
        <w:rPr>
          <w:sz w:val="25"/>
          <w:szCs w:val="25"/>
        </w:rPr>
        <w:t xml:space="preserve"> воздушным, водным, автомобильным транспортом, </w:t>
      </w:r>
      <w:r w:rsidRPr="00E312A6">
        <w:rPr>
          <w:b/>
          <w:sz w:val="25"/>
          <w:szCs w:val="25"/>
        </w:rPr>
        <w:t>включая легковое такси</w:t>
      </w:r>
      <w:r w:rsidRPr="0062356A">
        <w:rPr>
          <w:sz w:val="25"/>
          <w:szCs w:val="25"/>
        </w:rPr>
        <w:t>, в межмуниципальном и пригородном сообщении и железнодорожным транспортом в пригородном сообщении, и осуществление регионального государственного</w:t>
      </w:r>
      <w:proofErr w:type="gramEnd"/>
      <w:r w:rsidRPr="0062356A">
        <w:rPr>
          <w:sz w:val="25"/>
          <w:szCs w:val="25"/>
        </w:rPr>
        <w:t xml:space="preserve"> контроля в сфере перевозок пассажиров и багажа легковым такси </w:t>
      </w:r>
      <w:r w:rsidRPr="00E312A6">
        <w:rPr>
          <w:b/>
          <w:sz w:val="25"/>
          <w:szCs w:val="25"/>
        </w:rPr>
        <w:t>отнесены к полномочиям органов государственной власти субъектов Российской Федерации по предметам совместного ведения</w:t>
      </w:r>
      <w:r w:rsidRPr="0062356A">
        <w:rPr>
          <w:sz w:val="25"/>
          <w:szCs w:val="25"/>
        </w:rPr>
        <w:t>.</w:t>
      </w:r>
    </w:p>
    <w:p w:rsidR="00760CE5" w:rsidRPr="00760CE5" w:rsidRDefault="00760CE5" w:rsidP="0062356A">
      <w:pPr>
        <w:ind w:firstLine="709"/>
        <w:jc w:val="both"/>
        <w:rPr>
          <w:sz w:val="25"/>
          <w:szCs w:val="25"/>
        </w:rPr>
      </w:pPr>
      <w:r w:rsidRPr="00760CE5">
        <w:rPr>
          <w:sz w:val="25"/>
          <w:szCs w:val="25"/>
        </w:rPr>
        <w:t>По данным вопросам:</w:t>
      </w:r>
    </w:p>
    <w:p w:rsidR="00760CE5" w:rsidRPr="00760CE5" w:rsidRDefault="00760CE5" w:rsidP="0062356A">
      <w:pPr>
        <w:tabs>
          <w:tab w:val="left" w:pos="1082"/>
        </w:tabs>
        <w:ind w:firstLine="709"/>
        <w:jc w:val="both"/>
        <w:rPr>
          <w:sz w:val="25"/>
          <w:szCs w:val="25"/>
        </w:rPr>
      </w:pPr>
      <w:r w:rsidRPr="0062356A">
        <w:rPr>
          <w:sz w:val="25"/>
          <w:szCs w:val="25"/>
        </w:rPr>
        <w:t xml:space="preserve">– </w:t>
      </w:r>
      <w:r w:rsidRPr="00760CE5">
        <w:rPr>
          <w:sz w:val="25"/>
          <w:szCs w:val="25"/>
        </w:rPr>
        <w:t>субъекты Российской Федерации вправе осуществлять собственное правовое регулирование до принятия федеральных законов. После принятия соответствующего федерального закона законы и иные нормативные правовые акты субъектов Российской Федерации подлежат привед</w:t>
      </w:r>
      <w:r w:rsidR="005F38F0">
        <w:rPr>
          <w:sz w:val="25"/>
          <w:szCs w:val="25"/>
        </w:rPr>
        <w:t>ению в соответствие</w:t>
      </w:r>
      <w:r w:rsidRPr="00760CE5">
        <w:rPr>
          <w:sz w:val="25"/>
          <w:szCs w:val="25"/>
        </w:rPr>
        <w:t xml:space="preserve"> с данным федеральным законом </w:t>
      </w:r>
      <w:r w:rsidR="0062356A">
        <w:rPr>
          <w:sz w:val="25"/>
          <w:szCs w:val="25"/>
        </w:rPr>
        <w:br/>
      </w:r>
      <w:r w:rsidRPr="00760CE5">
        <w:rPr>
          <w:sz w:val="25"/>
          <w:szCs w:val="25"/>
        </w:rPr>
        <w:t>в течение трех месяцев (пункт 2 статьи 3 Федерального закона № 184-ФЗ);</w:t>
      </w:r>
    </w:p>
    <w:p w:rsidR="00FE0A17" w:rsidRPr="0062356A" w:rsidRDefault="00760CE5" w:rsidP="0062356A">
      <w:pPr>
        <w:ind w:firstLine="709"/>
        <w:jc w:val="both"/>
        <w:rPr>
          <w:sz w:val="25"/>
          <w:szCs w:val="25"/>
        </w:rPr>
      </w:pPr>
      <w:r w:rsidRPr="0062356A">
        <w:rPr>
          <w:sz w:val="25"/>
          <w:szCs w:val="25"/>
        </w:rPr>
        <w:t xml:space="preserve">– органы государственной власти субъекта Российской Федерации имеют право принимать законы и иные нормативные правовые акты вне зависимости от наличия </w:t>
      </w:r>
      <w:r w:rsidR="0062356A">
        <w:rPr>
          <w:sz w:val="25"/>
          <w:szCs w:val="25"/>
        </w:rPr>
        <w:br/>
      </w:r>
      <w:r w:rsidRPr="0062356A">
        <w:rPr>
          <w:sz w:val="25"/>
          <w:szCs w:val="25"/>
        </w:rPr>
        <w:t>в федеральных законах положений, устанавливающих указанное право (пункт 3.1 статьи 26.3 Федерального закона № 184-ФЗ).</w:t>
      </w:r>
    </w:p>
    <w:p w:rsidR="00E33463" w:rsidRPr="00E33463" w:rsidRDefault="00E33463" w:rsidP="0062356A">
      <w:pPr>
        <w:ind w:firstLine="709"/>
        <w:jc w:val="both"/>
        <w:rPr>
          <w:sz w:val="25"/>
          <w:szCs w:val="25"/>
        </w:rPr>
      </w:pPr>
      <w:r w:rsidRPr="00E33463">
        <w:rPr>
          <w:sz w:val="25"/>
          <w:szCs w:val="25"/>
        </w:rPr>
        <w:t xml:space="preserve">Из указанных положений </w:t>
      </w:r>
      <w:r w:rsidRPr="0062356A">
        <w:rPr>
          <w:sz w:val="25"/>
          <w:szCs w:val="25"/>
        </w:rPr>
        <w:t xml:space="preserve">федерального </w:t>
      </w:r>
      <w:r w:rsidRPr="00E33463">
        <w:rPr>
          <w:sz w:val="25"/>
          <w:szCs w:val="25"/>
        </w:rPr>
        <w:t xml:space="preserve">законодательства следует, что </w:t>
      </w:r>
      <w:r w:rsidRPr="00E312A6">
        <w:rPr>
          <w:b/>
          <w:sz w:val="25"/>
          <w:szCs w:val="25"/>
        </w:rPr>
        <w:t xml:space="preserve">в случае </w:t>
      </w:r>
      <w:r w:rsidR="00C16BA8" w:rsidRPr="00E312A6">
        <w:rPr>
          <w:b/>
          <w:sz w:val="25"/>
          <w:szCs w:val="25"/>
        </w:rPr>
        <w:br/>
      </w:r>
      <w:r w:rsidRPr="00E312A6">
        <w:rPr>
          <w:b/>
          <w:sz w:val="25"/>
          <w:szCs w:val="25"/>
        </w:rPr>
        <w:t>не урегулирования федеральным законом определенных вопросов в сфере организации перевозок пассажиров и багажа легковым такси данные вопросы могут быть урегулированы законом субъекта Российской Федерации</w:t>
      </w:r>
      <w:r w:rsidRPr="00E33463">
        <w:rPr>
          <w:sz w:val="25"/>
          <w:szCs w:val="25"/>
        </w:rPr>
        <w:t>.</w:t>
      </w:r>
    </w:p>
    <w:p w:rsidR="00E33463" w:rsidRPr="00E33463" w:rsidRDefault="00E33463" w:rsidP="0062356A">
      <w:pPr>
        <w:ind w:firstLine="709"/>
        <w:jc w:val="both"/>
        <w:rPr>
          <w:sz w:val="25"/>
          <w:szCs w:val="25"/>
        </w:rPr>
      </w:pPr>
      <w:r w:rsidRPr="00E33463">
        <w:rPr>
          <w:sz w:val="25"/>
          <w:szCs w:val="25"/>
        </w:rPr>
        <w:t>Статьей 9 Федерального закона № 69-ФЗ определены правовые основы деятельности по перевозке пассажиров и багажа легковым такси на территории субъекта Российской Федерации.</w:t>
      </w:r>
    </w:p>
    <w:p w:rsidR="00E33463" w:rsidRPr="00E33463" w:rsidRDefault="00E33463" w:rsidP="0062356A">
      <w:pPr>
        <w:ind w:firstLine="709"/>
        <w:jc w:val="both"/>
        <w:rPr>
          <w:sz w:val="25"/>
          <w:szCs w:val="25"/>
        </w:rPr>
      </w:pPr>
      <w:proofErr w:type="gramStart"/>
      <w:r w:rsidRPr="00E33463">
        <w:rPr>
          <w:sz w:val="25"/>
          <w:szCs w:val="25"/>
        </w:rPr>
        <w:t>В данной статье определены требования к заявлению на получение разрешения, перечню документов, представляемых вместе с заявлением в уполномоченный исполнительный орган государственной власти субъекта Российской Федерации, содержанию разрешения и его размещению в салоне легкового автомобиля, проведению проверок уполномоченным органом в рамках регионального государственного контроля в сфере перевозок пас</w:t>
      </w:r>
      <w:r w:rsidR="005F38F0">
        <w:rPr>
          <w:sz w:val="25"/>
          <w:szCs w:val="25"/>
        </w:rPr>
        <w:t>сажиров и багажа легковым такси;</w:t>
      </w:r>
      <w:proofErr w:type="gramEnd"/>
      <w:r w:rsidR="005F38F0">
        <w:rPr>
          <w:sz w:val="25"/>
          <w:szCs w:val="25"/>
        </w:rPr>
        <w:t xml:space="preserve"> у</w:t>
      </w:r>
      <w:r w:rsidRPr="00E33463">
        <w:rPr>
          <w:sz w:val="25"/>
          <w:szCs w:val="25"/>
        </w:rPr>
        <w:t xml:space="preserve">становлены требования </w:t>
      </w:r>
      <w:r w:rsidR="005F38F0">
        <w:rPr>
          <w:sz w:val="25"/>
          <w:szCs w:val="25"/>
        </w:rPr>
        <w:br/>
      </w:r>
      <w:r w:rsidRPr="00E33463">
        <w:rPr>
          <w:sz w:val="25"/>
          <w:szCs w:val="25"/>
        </w:rPr>
        <w:t xml:space="preserve">к юридическим лицам, индивидуальным предпринимателям, имеющим намерение оказывать услуги по перевозке пассажиров и багажа легковым такси, юридическим лицам, индивидуальным предпринимателям, осуществляющим такие услуги, а также </w:t>
      </w:r>
      <w:r w:rsidR="005F38F0">
        <w:rPr>
          <w:sz w:val="25"/>
          <w:szCs w:val="25"/>
        </w:rPr>
        <w:br/>
      </w:r>
      <w:r w:rsidRPr="00E33463">
        <w:rPr>
          <w:sz w:val="25"/>
          <w:szCs w:val="25"/>
        </w:rPr>
        <w:t>к водителям легковых такси.</w:t>
      </w:r>
    </w:p>
    <w:p w:rsidR="00E33463" w:rsidRPr="00E33463" w:rsidRDefault="00E33463" w:rsidP="0062356A">
      <w:pPr>
        <w:ind w:firstLine="709"/>
        <w:jc w:val="both"/>
        <w:rPr>
          <w:sz w:val="25"/>
          <w:szCs w:val="25"/>
        </w:rPr>
      </w:pPr>
      <w:r w:rsidRPr="00E33463">
        <w:rPr>
          <w:sz w:val="25"/>
          <w:szCs w:val="25"/>
        </w:rPr>
        <w:t>С</w:t>
      </w:r>
      <w:r w:rsidR="005F38F0">
        <w:rPr>
          <w:sz w:val="25"/>
          <w:szCs w:val="25"/>
        </w:rPr>
        <w:t>огласно с</w:t>
      </w:r>
      <w:r w:rsidRPr="00E33463">
        <w:rPr>
          <w:sz w:val="25"/>
          <w:szCs w:val="25"/>
        </w:rPr>
        <w:t xml:space="preserve">татье 9 Федерального закона № </w:t>
      </w:r>
      <w:r w:rsidR="0062356A" w:rsidRPr="0062356A">
        <w:rPr>
          <w:sz w:val="25"/>
          <w:szCs w:val="25"/>
        </w:rPr>
        <w:t>69</w:t>
      </w:r>
      <w:r w:rsidRPr="00E33463">
        <w:rPr>
          <w:sz w:val="25"/>
          <w:szCs w:val="25"/>
        </w:rPr>
        <w:t>-ФЗ:</w:t>
      </w:r>
    </w:p>
    <w:p w:rsidR="00E33463" w:rsidRPr="00E33463" w:rsidRDefault="0062356A" w:rsidP="0062356A">
      <w:pPr>
        <w:tabs>
          <w:tab w:val="left" w:pos="1134"/>
        </w:tabs>
        <w:ind w:firstLine="709"/>
        <w:jc w:val="both"/>
        <w:rPr>
          <w:sz w:val="25"/>
          <w:szCs w:val="25"/>
        </w:rPr>
      </w:pPr>
      <w:r w:rsidRPr="0062356A">
        <w:rPr>
          <w:sz w:val="25"/>
          <w:szCs w:val="25"/>
        </w:rPr>
        <w:t xml:space="preserve">– </w:t>
      </w:r>
      <w:r w:rsidR="00E33463" w:rsidRPr="00E33463">
        <w:rPr>
          <w:sz w:val="25"/>
          <w:szCs w:val="25"/>
        </w:rPr>
        <w:t xml:space="preserve">высший исполнительный орган государственной власти субъекта Российской Федерации наделен полномочиями по установлению формы разрешения, срока его действия, порядка подачи заявления, порядка выдачи и переоформления разрешений, порядка определения платы за выдачу разрешения, дубликата разрешения и порядка ведения </w:t>
      </w:r>
      <w:r w:rsidR="00C50732">
        <w:rPr>
          <w:sz w:val="25"/>
          <w:szCs w:val="25"/>
        </w:rPr>
        <w:t>реестра выданных разрешений;</w:t>
      </w:r>
    </w:p>
    <w:p w:rsidR="00DB572F" w:rsidRDefault="0062356A" w:rsidP="00DB572F">
      <w:pPr>
        <w:ind w:firstLine="709"/>
        <w:jc w:val="both"/>
        <w:rPr>
          <w:sz w:val="25"/>
          <w:szCs w:val="25"/>
        </w:rPr>
      </w:pPr>
      <w:r w:rsidRPr="0062356A">
        <w:rPr>
          <w:sz w:val="25"/>
          <w:szCs w:val="25"/>
        </w:rPr>
        <w:t xml:space="preserve">– </w:t>
      </w:r>
      <w:r w:rsidR="00E33463" w:rsidRPr="00E33463">
        <w:rPr>
          <w:sz w:val="25"/>
          <w:szCs w:val="25"/>
        </w:rPr>
        <w:t xml:space="preserve">уполномоченный орган наделен полномочиями по проведению регионального государственного контроля в сфере перевозок пассажиров и багажа легковым такси, </w:t>
      </w:r>
      <w:r w:rsidR="00E33463" w:rsidRPr="00E33463">
        <w:rPr>
          <w:sz w:val="25"/>
          <w:szCs w:val="25"/>
        </w:rPr>
        <w:lastRenderedPageBreak/>
        <w:t xml:space="preserve">выдаче предписаний в случае выявления в ходе проверок нарушений, обращению в суд </w:t>
      </w:r>
      <w:r>
        <w:rPr>
          <w:sz w:val="25"/>
          <w:szCs w:val="25"/>
        </w:rPr>
        <w:br/>
      </w:r>
      <w:r w:rsidR="00E33463" w:rsidRPr="00E33463">
        <w:rPr>
          <w:sz w:val="25"/>
          <w:szCs w:val="25"/>
        </w:rPr>
        <w:t>с заявлением об отзыве (аннулировании) разрешения в случаях, установленных пунктом 14 статьи 9 Федерального закона</w:t>
      </w:r>
      <w:r w:rsidR="00C50732">
        <w:rPr>
          <w:sz w:val="25"/>
          <w:szCs w:val="25"/>
        </w:rPr>
        <w:t xml:space="preserve"> </w:t>
      </w:r>
      <w:r w:rsidR="00E33463" w:rsidRPr="00E33463">
        <w:rPr>
          <w:sz w:val="25"/>
          <w:szCs w:val="25"/>
        </w:rPr>
        <w:t>№ 69-ФЗ.</w:t>
      </w:r>
    </w:p>
    <w:p w:rsidR="00DB572F" w:rsidRPr="00E33463" w:rsidRDefault="00DB572F" w:rsidP="00DB572F">
      <w:pPr>
        <w:ind w:firstLine="709"/>
        <w:jc w:val="both"/>
        <w:rPr>
          <w:sz w:val="25"/>
          <w:szCs w:val="25"/>
        </w:rPr>
      </w:pPr>
      <w:r w:rsidRPr="00E33463">
        <w:rPr>
          <w:sz w:val="25"/>
          <w:szCs w:val="25"/>
        </w:rPr>
        <w:t xml:space="preserve">При этом </w:t>
      </w:r>
      <w:r w:rsidRPr="00E312A6">
        <w:rPr>
          <w:b/>
          <w:sz w:val="25"/>
          <w:szCs w:val="25"/>
        </w:rPr>
        <w:t>статьей 9 Федерального закона № 69-ФЗ не урегулированы вопросы, связанные с досрочным прекращением действия разрешения</w:t>
      </w:r>
      <w:r w:rsidRPr="00E33463">
        <w:rPr>
          <w:sz w:val="25"/>
          <w:szCs w:val="25"/>
        </w:rPr>
        <w:t xml:space="preserve"> в случаях, когда в этом имеется необходимость.</w:t>
      </w:r>
    </w:p>
    <w:p w:rsidR="0039744D" w:rsidRDefault="0062356A" w:rsidP="0062356A">
      <w:pPr>
        <w:pStyle w:val="ConsPlusNormal"/>
        <w:ind w:firstLine="709"/>
        <w:jc w:val="both"/>
        <w:rPr>
          <w:sz w:val="25"/>
          <w:szCs w:val="25"/>
        </w:rPr>
      </w:pPr>
      <w:r w:rsidRPr="00E312A6">
        <w:rPr>
          <w:rFonts w:eastAsiaTheme="minorHAnsi"/>
          <w:b/>
          <w:sz w:val="25"/>
          <w:szCs w:val="25"/>
          <w:lang w:eastAsia="en-US"/>
        </w:rPr>
        <w:t>В 2010 году</w:t>
      </w:r>
      <w:r w:rsidRPr="004E5151">
        <w:rPr>
          <w:rFonts w:eastAsiaTheme="minorHAnsi"/>
          <w:sz w:val="25"/>
          <w:szCs w:val="25"/>
          <w:lang w:eastAsia="en-US"/>
        </w:rPr>
        <w:t xml:space="preserve"> в целях защиты прав и законных интересов граждан, обеспечения безопасности перевозок пассажиров легковыми такси на территории Томской области </w:t>
      </w:r>
      <w:r w:rsidRPr="00E312A6">
        <w:rPr>
          <w:rFonts w:eastAsiaTheme="minorHAnsi"/>
          <w:b/>
          <w:sz w:val="25"/>
          <w:szCs w:val="25"/>
          <w:lang w:eastAsia="en-US"/>
        </w:rPr>
        <w:t xml:space="preserve">был принят Закон </w:t>
      </w:r>
      <w:r w:rsidR="0039744D" w:rsidRPr="00E312A6">
        <w:rPr>
          <w:b/>
          <w:sz w:val="25"/>
          <w:szCs w:val="25"/>
        </w:rPr>
        <w:t>№ 35-ОЗ</w:t>
      </w:r>
      <w:r w:rsidR="0039744D">
        <w:rPr>
          <w:sz w:val="25"/>
          <w:szCs w:val="25"/>
        </w:rPr>
        <w:t>.</w:t>
      </w:r>
    </w:p>
    <w:p w:rsidR="0062356A" w:rsidRPr="004E5151" w:rsidRDefault="0062356A" w:rsidP="0062356A">
      <w:pPr>
        <w:pStyle w:val="ConsPlusNormal"/>
        <w:ind w:firstLine="709"/>
        <w:jc w:val="both"/>
        <w:rPr>
          <w:sz w:val="25"/>
          <w:szCs w:val="25"/>
        </w:rPr>
      </w:pPr>
      <w:r w:rsidRPr="00E312A6">
        <w:rPr>
          <w:b/>
          <w:sz w:val="25"/>
          <w:szCs w:val="25"/>
        </w:rPr>
        <w:t>В 2011 году</w:t>
      </w:r>
      <w:r w:rsidRPr="004E5151">
        <w:rPr>
          <w:sz w:val="25"/>
          <w:szCs w:val="25"/>
        </w:rPr>
        <w:t xml:space="preserve"> в указанный </w:t>
      </w:r>
      <w:r w:rsidR="00C50732">
        <w:rPr>
          <w:sz w:val="25"/>
          <w:szCs w:val="25"/>
        </w:rPr>
        <w:t>З</w:t>
      </w:r>
      <w:r w:rsidRPr="004E5151">
        <w:rPr>
          <w:sz w:val="25"/>
          <w:szCs w:val="25"/>
        </w:rPr>
        <w:t>акон были внесены изменения, в частности</w:t>
      </w:r>
      <w:r w:rsidR="00C50732">
        <w:rPr>
          <w:sz w:val="25"/>
          <w:szCs w:val="25"/>
        </w:rPr>
        <w:t>,</w:t>
      </w:r>
      <w:r w:rsidRPr="004E5151">
        <w:rPr>
          <w:sz w:val="25"/>
          <w:szCs w:val="25"/>
        </w:rPr>
        <w:t xml:space="preserve"> была </w:t>
      </w:r>
      <w:r w:rsidRPr="00E312A6">
        <w:rPr>
          <w:b/>
          <w:sz w:val="25"/>
          <w:szCs w:val="25"/>
        </w:rPr>
        <w:t>введена статья 4.1</w:t>
      </w:r>
      <w:r w:rsidRPr="004E5151">
        <w:rPr>
          <w:sz w:val="25"/>
          <w:szCs w:val="25"/>
        </w:rPr>
        <w:t xml:space="preserve">, предусматривающая </w:t>
      </w:r>
      <w:r w:rsidRPr="00E312A6">
        <w:rPr>
          <w:rFonts w:eastAsiaTheme="minorHAnsi"/>
          <w:b/>
          <w:sz w:val="25"/>
          <w:szCs w:val="25"/>
          <w:lang w:eastAsia="en-US"/>
        </w:rPr>
        <w:t xml:space="preserve">обязательное получение юридическим лицом или </w:t>
      </w:r>
      <w:r w:rsidRPr="00E312A6">
        <w:rPr>
          <w:b/>
          <w:sz w:val="25"/>
          <w:szCs w:val="25"/>
        </w:rPr>
        <w:t>индивидуальным предпринимателем разрешения</w:t>
      </w:r>
      <w:r w:rsidRPr="004E5151">
        <w:rPr>
          <w:sz w:val="25"/>
          <w:szCs w:val="25"/>
        </w:rPr>
        <w:t xml:space="preserve"> на осуществление деятельности </w:t>
      </w:r>
      <w:r w:rsidRPr="004E5151">
        <w:rPr>
          <w:sz w:val="25"/>
          <w:szCs w:val="25"/>
        </w:rPr>
        <w:br/>
        <w:t>по перевозке пассажиров и багажа легковым</w:t>
      </w:r>
      <w:r w:rsidR="00C50732">
        <w:rPr>
          <w:sz w:val="25"/>
          <w:szCs w:val="25"/>
        </w:rPr>
        <w:t>и</w:t>
      </w:r>
      <w:r w:rsidRPr="004E5151">
        <w:rPr>
          <w:sz w:val="25"/>
          <w:szCs w:val="25"/>
        </w:rPr>
        <w:t xml:space="preserve"> такси, выдаваемого уполномоченным исполнительным органом государственной власти. В Томской област</w:t>
      </w:r>
      <w:r w:rsidR="00C50732">
        <w:rPr>
          <w:sz w:val="25"/>
          <w:szCs w:val="25"/>
        </w:rPr>
        <w:t xml:space="preserve">и таким уполномоченным органом </w:t>
      </w:r>
      <w:r w:rsidRPr="004E5151">
        <w:rPr>
          <w:sz w:val="25"/>
          <w:szCs w:val="25"/>
        </w:rPr>
        <w:t>является сам Разработчик.</w:t>
      </w:r>
    </w:p>
    <w:p w:rsidR="0062356A" w:rsidRPr="004E5151" w:rsidRDefault="0062356A" w:rsidP="0062356A">
      <w:pPr>
        <w:pStyle w:val="ConsPlusNormal"/>
        <w:ind w:firstLine="709"/>
        <w:jc w:val="both"/>
        <w:rPr>
          <w:sz w:val="25"/>
          <w:szCs w:val="25"/>
        </w:rPr>
      </w:pPr>
      <w:r w:rsidRPr="004E5151">
        <w:rPr>
          <w:rFonts w:eastAsiaTheme="minorHAnsi"/>
          <w:sz w:val="25"/>
          <w:szCs w:val="25"/>
          <w:lang w:eastAsia="en-US"/>
        </w:rPr>
        <w:t>В указанной статье Закона № 35-ОЗ также закреплено, что форма разрешения, срок его действия, порядок выдачи и переоформления разрешений, порядок определения платы за выдачу разрешения, дубликата разрешения и порядок ведения реестра выданных разрешений устанавлива</w:t>
      </w:r>
      <w:r w:rsidR="00C50732">
        <w:rPr>
          <w:rFonts w:eastAsiaTheme="minorHAnsi"/>
          <w:sz w:val="25"/>
          <w:szCs w:val="25"/>
          <w:lang w:eastAsia="en-US"/>
        </w:rPr>
        <w:t>ю</w:t>
      </w:r>
      <w:r w:rsidRPr="004E5151">
        <w:rPr>
          <w:rFonts w:eastAsiaTheme="minorHAnsi"/>
          <w:sz w:val="25"/>
          <w:szCs w:val="25"/>
          <w:lang w:eastAsia="en-US"/>
        </w:rPr>
        <w:t xml:space="preserve">тся Администрацией Томской области. </w:t>
      </w:r>
      <w:r w:rsidR="00C16BA8">
        <w:rPr>
          <w:rFonts w:eastAsiaTheme="minorHAnsi"/>
          <w:sz w:val="25"/>
          <w:szCs w:val="25"/>
          <w:lang w:eastAsia="en-US"/>
        </w:rPr>
        <w:br/>
      </w:r>
      <w:r w:rsidRPr="004E5151">
        <w:rPr>
          <w:rFonts w:eastAsiaTheme="minorHAnsi"/>
          <w:sz w:val="25"/>
          <w:szCs w:val="25"/>
          <w:lang w:eastAsia="en-US"/>
        </w:rPr>
        <w:t xml:space="preserve">Так, </w:t>
      </w:r>
      <w:r w:rsidRPr="00E312A6">
        <w:rPr>
          <w:rFonts w:eastAsiaTheme="minorHAnsi"/>
          <w:b/>
          <w:sz w:val="25"/>
          <w:szCs w:val="25"/>
          <w:lang w:eastAsia="en-US"/>
        </w:rPr>
        <w:t>п</w:t>
      </w:r>
      <w:r w:rsidRPr="00E312A6">
        <w:rPr>
          <w:b/>
          <w:sz w:val="25"/>
          <w:szCs w:val="25"/>
        </w:rPr>
        <w:t xml:space="preserve">остановлением Администрации Томской области от 23.04.2013 № 177а </w:t>
      </w:r>
      <w:r w:rsidR="00C16BA8" w:rsidRPr="00E312A6">
        <w:rPr>
          <w:b/>
          <w:sz w:val="25"/>
          <w:szCs w:val="25"/>
        </w:rPr>
        <w:br/>
      </w:r>
      <w:r w:rsidRPr="00E312A6">
        <w:rPr>
          <w:b/>
          <w:sz w:val="25"/>
          <w:szCs w:val="25"/>
        </w:rPr>
        <w:t>«О разрешении на осуществление деятельности по перевозке пассажиров и багажа легковым такси на территории Томской области»</w:t>
      </w:r>
      <w:r w:rsidR="000D6F9A">
        <w:rPr>
          <w:b/>
          <w:sz w:val="25"/>
          <w:szCs w:val="25"/>
        </w:rPr>
        <w:t xml:space="preserve"> </w:t>
      </w:r>
      <w:r w:rsidR="000D6F9A" w:rsidRPr="000D6F9A">
        <w:rPr>
          <w:sz w:val="25"/>
          <w:szCs w:val="25"/>
        </w:rPr>
        <w:t>(далее – Постановление № 177а)</w:t>
      </w:r>
      <w:r w:rsidRPr="004E5151">
        <w:rPr>
          <w:sz w:val="25"/>
          <w:szCs w:val="25"/>
        </w:rPr>
        <w:t xml:space="preserve"> закреплена форма разрешения, а также утверждены следующие порядки:</w:t>
      </w:r>
    </w:p>
    <w:p w:rsidR="0062356A" w:rsidRPr="004E5151" w:rsidRDefault="0062356A" w:rsidP="0062356A">
      <w:pPr>
        <w:pStyle w:val="ConsPlusNormal"/>
        <w:ind w:firstLine="709"/>
        <w:jc w:val="both"/>
        <w:rPr>
          <w:sz w:val="25"/>
          <w:szCs w:val="25"/>
        </w:rPr>
      </w:pPr>
      <w:r w:rsidRPr="004E5151">
        <w:rPr>
          <w:sz w:val="25"/>
          <w:szCs w:val="25"/>
        </w:rPr>
        <w:t>– порядок подачи заявления на выдачу и переоформление разрешения, выдачу дубликата разрешения на осуществление деятельности по перевозке пассажиров и багажа легковым такси на территории Томской области;</w:t>
      </w:r>
    </w:p>
    <w:p w:rsidR="0062356A" w:rsidRPr="004E5151" w:rsidRDefault="0062356A" w:rsidP="0062356A">
      <w:pPr>
        <w:pStyle w:val="ConsPlusNormal"/>
        <w:ind w:firstLine="709"/>
        <w:jc w:val="both"/>
        <w:rPr>
          <w:sz w:val="25"/>
          <w:szCs w:val="25"/>
        </w:rPr>
      </w:pPr>
      <w:r w:rsidRPr="004E5151">
        <w:rPr>
          <w:sz w:val="25"/>
          <w:szCs w:val="25"/>
        </w:rPr>
        <w:t xml:space="preserve">– порядок выдачи и переоформления разрешения, выдачи дубликата разрешения на осуществление деятельности по перевозке пассажиров и багажа легковым такси </w:t>
      </w:r>
      <w:r w:rsidRPr="004E5151">
        <w:rPr>
          <w:sz w:val="25"/>
          <w:szCs w:val="25"/>
        </w:rPr>
        <w:br/>
        <w:t>на территории Томской области;</w:t>
      </w:r>
    </w:p>
    <w:p w:rsidR="0062356A" w:rsidRPr="004E5151" w:rsidRDefault="0062356A" w:rsidP="0062356A">
      <w:pPr>
        <w:pStyle w:val="ConsPlusNormal"/>
        <w:ind w:firstLine="709"/>
        <w:jc w:val="both"/>
        <w:rPr>
          <w:sz w:val="25"/>
          <w:szCs w:val="25"/>
        </w:rPr>
      </w:pPr>
      <w:r w:rsidRPr="004E5151">
        <w:rPr>
          <w:sz w:val="25"/>
          <w:szCs w:val="25"/>
        </w:rPr>
        <w:t>– порядок определения платы за выдачу разрешения, выдачу дубликата разрешения на осуществление деятельности по перевозке пассажиров и багажа легковым такси на территории Томской области;</w:t>
      </w:r>
    </w:p>
    <w:p w:rsidR="0062356A" w:rsidRPr="004E5151" w:rsidRDefault="0062356A" w:rsidP="0062356A">
      <w:pPr>
        <w:pStyle w:val="ConsPlusNormal"/>
        <w:ind w:firstLine="709"/>
        <w:jc w:val="both"/>
        <w:rPr>
          <w:sz w:val="25"/>
          <w:szCs w:val="25"/>
        </w:rPr>
      </w:pPr>
      <w:r w:rsidRPr="004E5151">
        <w:rPr>
          <w:sz w:val="25"/>
          <w:szCs w:val="25"/>
        </w:rPr>
        <w:t>– п</w:t>
      </w:r>
      <w:r w:rsidR="00B0610F">
        <w:rPr>
          <w:sz w:val="25"/>
          <w:szCs w:val="25"/>
        </w:rPr>
        <w:t>о</w:t>
      </w:r>
      <w:r w:rsidRPr="004E5151">
        <w:rPr>
          <w:sz w:val="25"/>
          <w:szCs w:val="25"/>
        </w:rPr>
        <w:t>рядок ведения Реестра выданных разрешений на осуществление деятельности по перевозке пассажиров и багажа легковым такси на территории Томской области.</w:t>
      </w:r>
    </w:p>
    <w:p w:rsidR="0062356A" w:rsidRPr="004E5151" w:rsidRDefault="0062356A" w:rsidP="0062356A">
      <w:pPr>
        <w:pStyle w:val="ConsPlusNormal"/>
        <w:ind w:firstLine="709"/>
        <w:jc w:val="both"/>
        <w:rPr>
          <w:sz w:val="25"/>
          <w:szCs w:val="25"/>
        </w:rPr>
      </w:pPr>
      <w:r w:rsidRPr="00E312A6">
        <w:rPr>
          <w:b/>
          <w:sz w:val="25"/>
          <w:szCs w:val="25"/>
        </w:rPr>
        <w:t>В 2016 году в Закон № 35-ОЗ была введена статья 4.2</w:t>
      </w:r>
      <w:r w:rsidRPr="004E5151">
        <w:rPr>
          <w:sz w:val="25"/>
          <w:szCs w:val="25"/>
        </w:rPr>
        <w:t xml:space="preserve">, предусматривающая </w:t>
      </w:r>
      <w:r w:rsidRPr="00E312A6">
        <w:rPr>
          <w:b/>
          <w:sz w:val="25"/>
          <w:szCs w:val="25"/>
        </w:rPr>
        <w:t xml:space="preserve">случаи прекращения действия разрешения на осуществление деятельности по перевозке пассажиров и багажа легковым такси </w:t>
      </w:r>
      <w:r w:rsidRPr="004E5151">
        <w:rPr>
          <w:sz w:val="25"/>
          <w:szCs w:val="25"/>
        </w:rPr>
        <w:t>на территории Томской области:</w:t>
      </w:r>
    </w:p>
    <w:p w:rsidR="0062356A" w:rsidRPr="004E5151" w:rsidRDefault="0062356A" w:rsidP="0062356A">
      <w:pPr>
        <w:pStyle w:val="ConsPlusNormal"/>
        <w:ind w:firstLine="709"/>
        <w:jc w:val="both"/>
        <w:rPr>
          <w:sz w:val="25"/>
          <w:szCs w:val="25"/>
        </w:rPr>
      </w:pPr>
      <w:r w:rsidRPr="004E5151">
        <w:rPr>
          <w:sz w:val="25"/>
          <w:szCs w:val="25"/>
        </w:rPr>
        <w:t>– подача юридическим лицом или индивидуальным предпринимателем, имеющим разрешение, заявления о прекращении деятельности по перевозке пассажиров и багажа легковым такси на территории Томской области, либо о прекращении действия разрешения;</w:t>
      </w:r>
    </w:p>
    <w:p w:rsidR="000661D0" w:rsidRDefault="0062356A" w:rsidP="000661D0">
      <w:pPr>
        <w:pStyle w:val="ConsPlusNormal"/>
        <w:ind w:firstLine="709"/>
        <w:jc w:val="both"/>
        <w:rPr>
          <w:sz w:val="25"/>
          <w:szCs w:val="25"/>
        </w:rPr>
      </w:pPr>
      <w:r w:rsidRPr="004E5151">
        <w:rPr>
          <w:sz w:val="25"/>
          <w:szCs w:val="25"/>
        </w:rPr>
        <w:t xml:space="preserve">– получения сведений о прекращении физическим лицом деятельности в качестве индивидуального предпринимателя, о прекращении деятельности юридического лица </w:t>
      </w:r>
      <w:r w:rsidRPr="004E5151">
        <w:rPr>
          <w:sz w:val="25"/>
          <w:szCs w:val="25"/>
        </w:rPr>
        <w:br/>
        <w:t>в соответствии с законодательством Российской Федерации о государственной регистрации юридических лиц и индивидуальных предпринимателей.</w:t>
      </w:r>
    </w:p>
    <w:p w:rsidR="00AA6F55" w:rsidRDefault="000661D0" w:rsidP="00514799">
      <w:pPr>
        <w:pStyle w:val="ConsPlusNormal"/>
        <w:ind w:firstLine="709"/>
        <w:jc w:val="both"/>
        <w:rPr>
          <w:sz w:val="25"/>
          <w:szCs w:val="25"/>
        </w:rPr>
      </w:pPr>
      <w:r w:rsidRPr="000661D0">
        <w:rPr>
          <w:bCs/>
          <w:sz w:val="25"/>
          <w:szCs w:val="25"/>
        </w:rPr>
        <w:t xml:space="preserve">В ходе анализа </w:t>
      </w:r>
      <w:r>
        <w:rPr>
          <w:bCs/>
          <w:sz w:val="25"/>
          <w:szCs w:val="25"/>
        </w:rPr>
        <w:t>ведомственной статистики</w:t>
      </w:r>
      <w:r w:rsidRPr="000661D0">
        <w:rPr>
          <w:bCs/>
          <w:sz w:val="25"/>
          <w:szCs w:val="25"/>
        </w:rPr>
        <w:t xml:space="preserve">, представленной </w:t>
      </w:r>
      <w:r>
        <w:rPr>
          <w:bCs/>
          <w:sz w:val="25"/>
          <w:szCs w:val="25"/>
        </w:rPr>
        <w:t>Разработчиком</w:t>
      </w:r>
      <w:r w:rsidRPr="000661D0">
        <w:rPr>
          <w:bCs/>
          <w:sz w:val="25"/>
          <w:szCs w:val="25"/>
        </w:rPr>
        <w:t xml:space="preserve">, установлено, что </w:t>
      </w:r>
      <w:r>
        <w:rPr>
          <w:sz w:val="25"/>
          <w:szCs w:val="25"/>
        </w:rPr>
        <w:t xml:space="preserve">начиная с сентября 2011 года (момента введения </w:t>
      </w:r>
      <w:r w:rsidR="008A2976">
        <w:rPr>
          <w:sz w:val="25"/>
          <w:szCs w:val="25"/>
        </w:rPr>
        <w:t xml:space="preserve">на федеральном уровне обязательного наличия </w:t>
      </w:r>
      <w:r w:rsidR="008A2976" w:rsidRPr="000661D0">
        <w:rPr>
          <w:bCs/>
          <w:sz w:val="25"/>
          <w:szCs w:val="25"/>
        </w:rPr>
        <w:t>разрешени</w:t>
      </w:r>
      <w:r w:rsidR="008A2976">
        <w:rPr>
          <w:bCs/>
          <w:sz w:val="25"/>
          <w:szCs w:val="25"/>
        </w:rPr>
        <w:t>я</w:t>
      </w:r>
      <w:r w:rsidR="008A2976" w:rsidRPr="000661D0">
        <w:rPr>
          <w:bCs/>
          <w:sz w:val="25"/>
          <w:szCs w:val="25"/>
        </w:rPr>
        <w:t xml:space="preserve"> на осуществление деятельности по перевозке пассажиров и багажа легковым такси</w:t>
      </w:r>
      <w:r w:rsidR="008A2976">
        <w:rPr>
          <w:bCs/>
          <w:sz w:val="25"/>
          <w:szCs w:val="25"/>
        </w:rPr>
        <w:t xml:space="preserve">) </w:t>
      </w:r>
      <w:r w:rsidR="00AE3CEB">
        <w:rPr>
          <w:bCs/>
          <w:sz w:val="25"/>
          <w:szCs w:val="25"/>
        </w:rPr>
        <w:t xml:space="preserve">и по состоянию на 1 августа 2017 года </w:t>
      </w:r>
      <w:r w:rsidR="00AE3CEB" w:rsidRPr="00AA6F55">
        <w:rPr>
          <w:sz w:val="25"/>
          <w:szCs w:val="25"/>
        </w:rPr>
        <w:t xml:space="preserve">Разработчиком как уполномоченным органом выдано </w:t>
      </w:r>
      <w:r w:rsidR="00BD1ADC" w:rsidRPr="00E312A6">
        <w:rPr>
          <w:b/>
          <w:sz w:val="25"/>
          <w:szCs w:val="25"/>
        </w:rPr>
        <w:t>12036 разрешений</w:t>
      </w:r>
      <w:r w:rsidR="00BD1ADC" w:rsidRPr="00AA6F55">
        <w:rPr>
          <w:sz w:val="25"/>
          <w:szCs w:val="25"/>
        </w:rPr>
        <w:t xml:space="preserve">. </w:t>
      </w:r>
      <w:r w:rsidRPr="00AA6F55">
        <w:rPr>
          <w:sz w:val="25"/>
          <w:szCs w:val="25"/>
        </w:rPr>
        <w:t xml:space="preserve">В </w:t>
      </w:r>
      <w:r w:rsidR="00514799" w:rsidRPr="00E312A6">
        <w:rPr>
          <w:b/>
          <w:sz w:val="25"/>
          <w:szCs w:val="25"/>
        </w:rPr>
        <w:t>6 097</w:t>
      </w:r>
      <w:r w:rsidRPr="00E312A6">
        <w:rPr>
          <w:b/>
          <w:sz w:val="25"/>
          <w:szCs w:val="25"/>
        </w:rPr>
        <w:t xml:space="preserve"> </w:t>
      </w:r>
      <w:r w:rsidRPr="00E312A6">
        <w:rPr>
          <w:b/>
          <w:sz w:val="25"/>
          <w:szCs w:val="25"/>
        </w:rPr>
        <w:lastRenderedPageBreak/>
        <w:t>случаях</w:t>
      </w:r>
      <w:r w:rsidRPr="00AA6F55">
        <w:rPr>
          <w:sz w:val="25"/>
          <w:szCs w:val="25"/>
        </w:rPr>
        <w:t xml:space="preserve"> (</w:t>
      </w:r>
      <w:r w:rsidR="00514799" w:rsidRPr="00AA6F55">
        <w:rPr>
          <w:sz w:val="25"/>
          <w:szCs w:val="25"/>
        </w:rPr>
        <w:t xml:space="preserve">практически </w:t>
      </w:r>
      <w:r w:rsidR="00514799" w:rsidRPr="00E312A6">
        <w:rPr>
          <w:b/>
          <w:sz w:val="25"/>
          <w:szCs w:val="25"/>
        </w:rPr>
        <w:t>51</w:t>
      </w:r>
      <w:r w:rsidRPr="00E312A6">
        <w:rPr>
          <w:b/>
          <w:sz w:val="25"/>
          <w:szCs w:val="25"/>
        </w:rPr>
        <w:t>%</w:t>
      </w:r>
      <w:r w:rsidRPr="00AA6F55">
        <w:rPr>
          <w:sz w:val="25"/>
          <w:szCs w:val="25"/>
        </w:rPr>
        <w:t xml:space="preserve"> от общего числа выданных разрешений) было принято решение о досрочном прекращении действия выданных разрешений.</w:t>
      </w:r>
    </w:p>
    <w:tbl>
      <w:tblPr>
        <w:tblStyle w:val="af3"/>
        <w:tblpPr w:leftFromText="180" w:rightFromText="180" w:vertAnchor="text" w:horzAnchor="page" w:tblpX="1576" w:tblpY="68"/>
        <w:tblW w:w="9606" w:type="dxa"/>
        <w:tblLayout w:type="fixed"/>
        <w:tblLook w:val="04A0" w:firstRow="1" w:lastRow="0" w:firstColumn="1" w:lastColumn="0" w:noHBand="0" w:noVBand="1"/>
      </w:tblPr>
      <w:tblGrid>
        <w:gridCol w:w="1877"/>
        <w:gridCol w:w="966"/>
        <w:gridCol w:w="966"/>
        <w:gridCol w:w="966"/>
        <w:gridCol w:w="966"/>
        <w:gridCol w:w="966"/>
        <w:gridCol w:w="966"/>
        <w:gridCol w:w="966"/>
        <w:gridCol w:w="967"/>
      </w:tblGrid>
      <w:tr w:rsidR="00612648" w:rsidTr="00612648">
        <w:tc>
          <w:tcPr>
            <w:tcW w:w="1877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сен</w:t>
            </w:r>
            <w:proofErr w:type="gramStart"/>
            <w:r w:rsidRPr="00AA6F55">
              <w:rPr>
                <w:sz w:val="25"/>
                <w:szCs w:val="25"/>
              </w:rPr>
              <w:t>.</w:t>
            </w:r>
            <w:proofErr w:type="gramEnd"/>
            <w:r w:rsidRPr="00AA6F55">
              <w:rPr>
                <w:sz w:val="25"/>
                <w:szCs w:val="25"/>
              </w:rPr>
              <w:t xml:space="preserve">- </w:t>
            </w:r>
            <w:proofErr w:type="gramStart"/>
            <w:r w:rsidRPr="00AA6F55">
              <w:rPr>
                <w:sz w:val="25"/>
                <w:szCs w:val="25"/>
              </w:rPr>
              <w:t>д</w:t>
            </w:r>
            <w:proofErr w:type="gramEnd"/>
            <w:r w:rsidRPr="00AA6F55">
              <w:rPr>
                <w:sz w:val="25"/>
                <w:szCs w:val="25"/>
              </w:rPr>
              <w:t>ек. 2011</w:t>
            </w:r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2012</w:t>
            </w:r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2013</w:t>
            </w:r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2014</w:t>
            </w:r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2015</w:t>
            </w:r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2016</w:t>
            </w:r>
          </w:p>
        </w:tc>
        <w:tc>
          <w:tcPr>
            <w:tcW w:w="966" w:type="dxa"/>
          </w:tcPr>
          <w:p w:rsidR="00E312A6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 xml:space="preserve">янв. – </w:t>
            </w:r>
            <w:proofErr w:type="spellStart"/>
            <w:r w:rsidRPr="00AA6F55">
              <w:rPr>
                <w:sz w:val="25"/>
                <w:szCs w:val="25"/>
              </w:rPr>
              <w:t>июл</w:t>
            </w:r>
            <w:proofErr w:type="spellEnd"/>
            <w:r w:rsidRPr="00AA6F55">
              <w:rPr>
                <w:sz w:val="25"/>
                <w:szCs w:val="25"/>
              </w:rPr>
              <w:t>.</w:t>
            </w:r>
          </w:p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2017</w:t>
            </w:r>
          </w:p>
        </w:tc>
        <w:tc>
          <w:tcPr>
            <w:tcW w:w="967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Всего</w:t>
            </w:r>
          </w:p>
        </w:tc>
      </w:tr>
      <w:tr w:rsidR="00612648" w:rsidTr="00612648">
        <w:tc>
          <w:tcPr>
            <w:tcW w:w="1877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Количество выданных разрешений</w:t>
            </w:r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1500</w:t>
            </w:r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1700</w:t>
            </w:r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1400</w:t>
            </w:r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1300</w:t>
            </w:r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1313</w:t>
            </w:r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3249</w:t>
            </w:r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1574</w:t>
            </w:r>
          </w:p>
        </w:tc>
        <w:tc>
          <w:tcPr>
            <w:tcW w:w="967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12036</w:t>
            </w:r>
          </w:p>
        </w:tc>
      </w:tr>
      <w:tr w:rsidR="00612648" w:rsidTr="00612648">
        <w:tc>
          <w:tcPr>
            <w:tcW w:w="1877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Количество</w:t>
            </w:r>
          </w:p>
          <w:p w:rsidR="00AA6F55" w:rsidRPr="00AA6F55" w:rsidRDefault="00AA6F55" w:rsidP="0020621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 xml:space="preserve">сданных/ досрочно </w:t>
            </w:r>
            <w:proofErr w:type="spellStart"/>
            <w:r w:rsidRPr="00AA6F55">
              <w:rPr>
                <w:sz w:val="25"/>
                <w:szCs w:val="25"/>
              </w:rPr>
              <w:t>прекра</w:t>
            </w:r>
            <w:r w:rsidR="0020621A">
              <w:rPr>
                <w:sz w:val="25"/>
                <w:szCs w:val="25"/>
              </w:rPr>
              <w:t>щенных</w:t>
            </w:r>
            <w:r w:rsidRPr="00AA6F55">
              <w:rPr>
                <w:sz w:val="25"/>
                <w:szCs w:val="25"/>
              </w:rPr>
              <w:t>разрешений</w:t>
            </w:r>
            <w:proofErr w:type="spellEnd"/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–</w:t>
            </w:r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 xml:space="preserve">– </w:t>
            </w:r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612</w:t>
            </w:r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944</w:t>
            </w:r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710</w:t>
            </w:r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1752</w:t>
            </w:r>
          </w:p>
        </w:tc>
        <w:tc>
          <w:tcPr>
            <w:tcW w:w="966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2079</w:t>
            </w:r>
          </w:p>
        </w:tc>
        <w:tc>
          <w:tcPr>
            <w:tcW w:w="967" w:type="dxa"/>
          </w:tcPr>
          <w:p w:rsidR="00AA6F55" w:rsidRPr="00AA6F55" w:rsidRDefault="00AA6F55" w:rsidP="00AA6F55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A6F55">
              <w:rPr>
                <w:sz w:val="25"/>
                <w:szCs w:val="25"/>
              </w:rPr>
              <w:t>6097</w:t>
            </w:r>
          </w:p>
        </w:tc>
      </w:tr>
    </w:tbl>
    <w:p w:rsidR="00AA6F55" w:rsidRDefault="00AA6F55" w:rsidP="00514799">
      <w:pPr>
        <w:pStyle w:val="ConsPlusNormal"/>
        <w:ind w:firstLine="709"/>
        <w:jc w:val="both"/>
        <w:rPr>
          <w:sz w:val="25"/>
          <w:szCs w:val="25"/>
        </w:rPr>
      </w:pPr>
    </w:p>
    <w:p w:rsidR="00FC6F59" w:rsidRPr="00FC6F59" w:rsidRDefault="00FC6F59" w:rsidP="00FC6F5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FC6F59">
        <w:rPr>
          <w:sz w:val="25"/>
          <w:szCs w:val="25"/>
        </w:rPr>
        <w:t xml:space="preserve">Представленные данные позволяют сделать вывод о том, что ежегодно </w:t>
      </w:r>
      <w:proofErr w:type="gramStart"/>
      <w:r w:rsidRPr="00FC6F59">
        <w:rPr>
          <w:sz w:val="25"/>
          <w:szCs w:val="25"/>
        </w:rPr>
        <w:t>более тысячи заявителей</w:t>
      </w:r>
      <w:proofErr w:type="gramEnd"/>
      <w:r w:rsidRPr="00FC6F59">
        <w:rPr>
          <w:sz w:val="25"/>
          <w:szCs w:val="25"/>
        </w:rPr>
        <w:t xml:space="preserve"> обращаются к Разработчику как уполномоченному органу </w:t>
      </w:r>
      <w:r>
        <w:rPr>
          <w:sz w:val="25"/>
          <w:szCs w:val="25"/>
        </w:rPr>
        <w:br/>
      </w:r>
      <w:r w:rsidRPr="00FC6F59">
        <w:rPr>
          <w:sz w:val="25"/>
          <w:szCs w:val="25"/>
        </w:rPr>
        <w:t xml:space="preserve">за получением разрешения на осуществление перевозок пассажиров и багажа легковым такси. Значительный рост количества выданных разрешений в 2016 году обусловлен окончанием срока действия разрешений, выданных в 2011 году. Тенденция роста обращений за получением разрешений сохраняется и в 2017 году, что свидетельствует </w:t>
      </w:r>
      <w:r>
        <w:rPr>
          <w:sz w:val="25"/>
          <w:szCs w:val="25"/>
        </w:rPr>
        <w:br/>
      </w:r>
      <w:r w:rsidRPr="00FC6F59">
        <w:rPr>
          <w:sz w:val="25"/>
          <w:szCs w:val="25"/>
        </w:rPr>
        <w:t xml:space="preserve">о проявлении тенденции к легализации перевозок пассажиров и багажа легковым такси </w:t>
      </w:r>
      <w:r>
        <w:rPr>
          <w:sz w:val="25"/>
          <w:szCs w:val="25"/>
        </w:rPr>
        <w:br/>
      </w:r>
      <w:r w:rsidRPr="00FC6F59">
        <w:rPr>
          <w:sz w:val="25"/>
          <w:szCs w:val="25"/>
        </w:rPr>
        <w:t>в регионе.</w:t>
      </w:r>
    </w:p>
    <w:p w:rsidR="00935DF8" w:rsidRPr="00C16BA8" w:rsidRDefault="00C16BA8" w:rsidP="00C16BA8">
      <w:pPr>
        <w:pStyle w:val="ConsPlusNormal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С</w:t>
      </w:r>
      <w:r w:rsidRPr="00FC6F59">
        <w:rPr>
          <w:sz w:val="25"/>
          <w:szCs w:val="25"/>
        </w:rPr>
        <w:t>татистика по сданным разрешениям</w:t>
      </w:r>
      <w:r w:rsidR="00E312A6">
        <w:rPr>
          <w:sz w:val="25"/>
          <w:szCs w:val="25"/>
        </w:rPr>
        <w:t xml:space="preserve"> </w:t>
      </w:r>
      <w:r w:rsidR="00514799" w:rsidRPr="00FC6F59">
        <w:rPr>
          <w:sz w:val="25"/>
          <w:szCs w:val="25"/>
        </w:rPr>
        <w:t xml:space="preserve">до июня 2016 года </w:t>
      </w:r>
      <w:r w:rsidR="00097A80" w:rsidRPr="00FC6F59">
        <w:rPr>
          <w:sz w:val="25"/>
          <w:szCs w:val="25"/>
        </w:rPr>
        <w:t xml:space="preserve">велась </w:t>
      </w:r>
      <w:r w:rsidRPr="00FC6F59">
        <w:rPr>
          <w:sz w:val="25"/>
          <w:szCs w:val="25"/>
        </w:rPr>
        <w:t xml:space="preserve">Разработчиком </w:t>
      </w:r>
      <w:r>
        <w:rPr>
          <w:sz w:val="25"/>
          <w:szCs w:val="25"/>
        </w:rPr>
        <w:br/>
      </w:r>
      <w:r w:rsidR="00935DF8" w:rsidRPr="00FC6F59">
        <w:rPr>
          <w:sz w:val="25"/>
          <w:szCs w:val="25"/>
        </w:rPr>
        <w:t>в целом</w:t>
      </w:r>
      <w:r>
        <w:rPr>
          <w:sz w:val="25"/>
          <w:szCs w:val="25"/>
        </w:rPr>
        <w:t>,</w:t>
      </w:r>
      <w:r w:rsidR="00935DF8" w:rsidRPr="00FC6F59">
        <w:rPr>
          <w:sz w:val="25"/>
          <w:szCs w:val="25"/>
        </w:rPr>
        <w:t xml:space="preserve"> без указания основания досрочного прекращения действия разрешения. </w:t>
      </w:r>
      <w:proofErr w:type="gramStart"/>
      <w:r w:rsidR="00935DF8" w:rsidRPr="00FC6F59">
        <w:rPr>
          <w:sz w:val="25"/>
          <w:szCs w:val="25"/>
        </w:rPr>
        <w:t>После вступления в силу Закона Томской области от 5 мая 2016 года № 56-ОЗ «О внесении изменений в Закон Томской области «О требованиях к перевозкам пассажиров легковыми такси на территории Томской области»</w:t>
      </w:r>
      <w:r w:rsidR="00AA6F55" w:rsidRPr="00FC6F59">
        <w:rPr>
          <w:sz w:val="25"/>
          <w:szCs w:val="25"/>
        </w:rPr>
        <w:t xml:space="preserve">, которым были установлены случаи досрочного прекращения действия разрешения на осуществление деятельности </w:t>
      </w:r>
      <w:r>
        <w:rPr>
          <w:sz w:val="25"/>
          <w:szCs w:val="25"/>
        </w:rPr>
        <w:br/>
      </w:r>
      <w:r w:rsidR="00AA6F55" w:rsidRPr="00FC6F59">
        <w:rPr>
          <w:sz w:val="25"/>
          <w:szCs w:val="25"/>
        </w:rPr>
        <w:t xml:space="preserve">по перевозке пассажиров и багажа легковым такси на территории Томской области, </w:t>
      </w:r>
      <w:r w:rsidR="00AA6F55" w:rsidRPr="000F007F">
        <w:rPr>
          <w:b/>
          <w:sz w:val="25"/>
          <w:szCs w:val="25"/>
        </w:rPr>
        <w:t>Разработчиком стала вестись</w:t>
      </w:r>
      <w:r w:rsidR="00157E40" w:rsidRPr="000F007F">
        <w:rPr>
          <w:b/>
          <w:sz w:val="25"/>
          <w:szCs w:val="25"/>
        </w:rPr>
        <w:t xml:space="preserve"> раздельная </w:t>
      </w:r>
      <w:r w:rsidR="00AA6F55" w:rsidRPr="000F007F">
        <w:rPr>
          <w:b/>
          <w:sz w:val="25"/>
          <w:szCs w:val="25"/>
        </w:rPr>
        <w:t xml:space="preserve">статистика по </w:t>
      </w:r>
      <w:r w:rsidR="00157E40" w:rsidRPr="000F007F">
        <w:rPr>
          <w:b/>
          <w:sz w:val="25"/>
          <w:szCs w:val="25"/>
        </w:rPr>
        <w:t>введенным</w:t>
      </w:r>
      <w:proofErr w:type="gramEnd"/>
      <w:r w:rsidR="00AA6F55" w:rsidRPr="000F007F">
        <w:rPr>
          <w:b/>
          <w:sz w:val="25"/>
          <w:szCs w:val="25"/>
        </w:rPr>
        <w:t xml:space="preserve"> основаниям</w:t>
      </w:r>
      <w:r w:rsidR="00AA6F55" w:rsidRPr="00FC6F59">
        <w:rPr>
          <w:sz w:val="25"/>
          <w:szCs w:val="25"/>
        </w:rPr>
        <w:t>:</w:t>
      </w:r>
    </w:p>
    <w:p w:rsidR="00935DF8" w:rsidRDefault="00935DF8" w:rsidP="00514799">
      <w:pPr>
        <w:pStyle w:val="ConsPlusNormal"/>
        <w:ind w:firstLine="709"/>
        <w:jc w:val="both"/>
        <w:rPr>
          <w:bCs/>
          <w:sz w:val="25"/>
          <w:szCs w:val="25"/>
        </w:rPr>
      </w:pPr>
    </w:p>
    <w:tbl>
      <w:tblPr>
        <w:tblStyle w:val="af3"/>
        <w:tblpPr w:leftFromText="180" w:rightFromText="180" w:vertAnchor="text" w:horzAnchor="margin" w:tblpX="108" w:tblpY="-80"/>
        <w:tblW w:w="0" w:type="auto"/>
        <w:tblLayout w:type="fixed"/>
        <w:tblLook w:val="04A0" w:firstRow="1" w:lastRow="0" w:firstColumn="1" w:lastColumn="0" w:noHBand="0" w:noVBand="1"/>
      </w:tblPr>
      <w:tblGrid>
        <w:gridCol w:w="5637"/>
        <w:gridCol w:w="1275"/>
        <w:gridCol w:w="1418"/>
        <w:gridCol w:w="1309"/>
      </w:tblGrid>
      <w:tr w:rsidR="00205142" w:rsidTr="00612648">
        <w:tc>
          <w:tcPr>
            <w:tcW w:w="5637" w:type="dxa"/>
          </w:tcPr>
          <w:p w:rsidR="00AA6F55" w:rsidRDefault="0025137C" w:rsidP="0025137C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Случаи </w:t>
            </w:r>
            <w:r w:rsidR="00AA6F55">
              <w:rPr>
                <w:sz w:val="25"/>
                <w:szCs w:val="25"/>
              </w:rPr>
              <w:t>досрочно</w:t>
            </w:r>
            <w:r>
              <w:rPr>
                <w:sz w:val="25"/>
                <w:szCs w:val="25"/>
              </w:rPr>
              <w:t>го</w:t>
            </w:r>
            <w:r w:rsidR="00AA6F55">
              <w:rPr>
                <w:sz w:val="25"/>
                <w:szCs w:val="25"/>
              </w:rPr>
              <w:t xml:space="preserve"> прекращен</w:t>
            </w:r>
            <w:r>
              <w:rPr>
                <w:sz w:val="25"/>
                <w:szCs w:val="25"/>
              </w:rPr>
              <w:t>ия</w:t>
            </w:r>
            <w:r w:rsidR="00AA6F55">
              <w:rPr>
                <w:sz w:val="25"/>
                <w:szCs w:val="25"/>
              </w:rPr>
              <w:t xml:space="preserve"> разрешений</w:t>
            </w:r>
          </w:p>
        </w:tc>
        <w:tc>
          <w:tcPr>
            <w:tcW w:w="1275" w:type="dxa"/>
          </w:tcPr>
          <w:p w:rsidR="00AA6F55" w:rsidRDefault="00AA6F55" w:rsidP="00157E40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июн</w:t>
            </w:r>
            <w:proofErr w:type="spellEnd"/>
            <w:r>
              <w:rPr>
                <w:sz w:val="25"/>
                <w:szCs w:val="25"/>
              </w:rPr>
              <w:t>. – дек. 2016</w:t>
            </w:r>
          </w:p>
        </w:tc>
        <w:tc>
          <w:tcPr>
            <w:tcW w:w="1418" w:type="dxa"/>
          </w:tcPr>
          <w:p w:rsidR="00AA6F55" w:rsidRDefault="00AA6F55" w:rsidP="00157E40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янв. – </w:t>
            </w:r>
            <w:proofErr w:type="spellStart"/>
            <w:r>
              <w:rPr>
                <w:sz w:val="25"/>
                <w:szCs w:val="25"/>
              </w:rPr>
              <w:t>июл</w:t>
            </w:r>
            <w:proofErr w:type="spellEnd"/>
            <w:r>
              <w:rPr>
                <w:sz w:val="25"/>
                <w:szCs w:val="25"/>
              </w:rPr>
              <w:t>.</w:t>
            </w:r>
            <w:r w:rsidR="00C50732">
              <w:rPr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>2017</w:t>
            </w:r>
          </w:p>
        </w:tc>
        <w:tc>
          <w:tcPr>
            <w:tcW w:w="1309" w:type="dxa"/>
          </w:tcPr>
          <w:p w:rsidR="00AA6F55" w:rsidRDefault="00AA6F55" w:rsidP="00157E40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Всего</w:t>
            </w:r>
          </w:p>
        </w:tc>
      </w:tr>
      <w:tr w:rsidR="00205142" w:rsidTr="00612648">
        <w:tc>
          <w:tcPr>
            <w:tcW w:w="5637" w:type="dxa"/>
          </w:tcPr>
          <w:p w:rsidR="0025137C" w:rsidRDefault="0025137C" w:rsidP="0025137C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Подача </w:t>
            </w:r>
            <w:r w:rsidRPr="004E5151">
              <w:rPr>
                <w:sz w:val="25"/>
                <w:szCs w:val="25"/>
              </w:rPr>
              <w:t>юридическим лицом или индивидуальным предпринимателем, имеющим разрешение, заявления о прекращении деятельности по перевозке пассажиров и багажа легковым такси на территории Томской области, либо о прекращении действия разрешения</w:t>
            </w:r>
          </w:p>
        </w:tc>
        <w:tc>
          <w:tcPr>
            <w:tcW w:w="1275" w:type="dxa"/>
          </w:tcPr>
          <w:p w:rsidR="00AA6F55" w:rsidRDefault="00AA6F55" w:rsidP="00157E40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1064</w:t>
            </w:r>
          </w:p>
        </w:tc>
        <w:tc>
          <w:tcPr>
            <w:tcW w:w="1418" w:type="dxa"/>
          </w:tcPr>
          <w:p w:rsidR="00AA6F55" w:rsidRDefault="00AA6F55" w:rsidP="00157E40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1747</w:t>
            </w:r>
          </w:p>
        </w:tc>
        <w:tc>
          <w:tcPr>
            <w:tcW w:w="1309" w:type="dxa"/>
          </w:tcPr>
          <w:p w:rsidR="00AA6F55" w:rsidRDefault="00AA6F55" w:rsidP="00157E40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2811</w:t>
            </w:r>
          </w:p>
        </w:tc>
      </w:tr>
      <w:tr w:rsidR="00205142" w:rsidTr="00612648">
        <w:tc>
          <w:tcPr>
            <w:tcW w:w="5637" w:type="dxa"/>
          </w:tcPr>
          <w:p w:rsidR="00AA6F55" w:rsidRDefault="0025137C" w:rsidP="00205142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</w:t>
            </w:r>
            <w:r w:rsidRPr="004E5151">
              <w:rPr>
                <w:sz w:val="25"/>
                <w:szCs w:val="25"/>
              </w:rPr>
              <w:t>олучени</w:t>
            </w:r>
            <w:r>
              <w:rPr>
                <w:sz w:val="25"/>
                <w:szCs w:val="25"/>
              </w:rPr>
              <w:t>е</w:t>
            </w:r>
            <w:r w:rsidRPr="004E5151">
              <w:rPr>
                <w:sz w:val="25"/>
                <w:szCs w:val="25"/>
              </w:rPr>
              <w:t xml:space="preserve"> сведений о прекращении физическим лицом деятельности в качестве индивидуального предпринимателя, о прекращении деятельности юридического лица в соответствии с законодательством Российской Федерации о государственной регистрации юридических лиц и индивидуальных предпринимателей</w:t>
            </w:r>
          </w:p>
        </w:tc>
        <w:tc>
          <w:tcPr>
            <w:tcW w:w="1275" w:type="dxa"/>
          </w:tcPr>
          <w:p w:rsidR="00AA6F55" w:rsidRDefault="00AA6F55" w:rsidP="00157E40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286</w:t>
            </w:r>
          </w:p>
        </w:tc>
        <w:tc>
          <w:tcPr>
            <w:tcW w:w="1418" w:type="dxa"/>
          </w:tcPr>
          <w:p w:rsidR="00AA6F55" w:rsidRDefault="00AA6F55" w:rsidP="00157E40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332</w:t>
            </w:r>
          </w:p>
        </w:tc>
        <w:tc>
          <w:tcPr>
            <w:tcW w:w="1309" w:type="dxa"/>
          </w:tcPr>
          <w:p w:rsidR="00AA6F55" w:rsidRDefault="00AA6F55" w:rsidP="00157E40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618</w:t>
            </w:r>
          </w:p>
        </w:tc>
      </w:tr>
    </w:tbl>
    <w:p w:rsidR="0025137C" w:rsidRDefault="000661D0" w:rsidP="00C16BA8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 xml:space="preserve">Из представленных данных видно, что за </w:t>
      </w:r>
      <w:r w:rsidR="00961228">
        <w:rPr>
          <w:sz w:val="25"/>
          <w:szCs w:val="25"/>
        </w:rPr>
        <w:t xml:space="preserve">семь </w:t>
      </w:r>
      <w:r>
        <w:rPr>
          <w:sz w:val="25"/>
          <w:szCs w:val="25"/>
        </w:rPr>
        <w:t>месяц</w:t>
      </w:r>
      <w:r w:rsidR="00961228">
        <w:rPr>
          <w:sz w:val="25"/>
          <w:szCs w:val="25"/>
        </w:rPr>
        <w:t>ев</w:t>
      </w:r>
      <w:r w:rsidR="00EF35B5">
        <w:rPr>
          <w:sz w:val="25"/>
          <w:szCs w:val="25"/>
        </w:rPr>
        <w:t xml:space="preserve"> </w:t>
      </w:r>
      <w:r w:rsidR="00961228">
        <w:rPr>
          <w:sz w:val="25"/>
          <w:szCs w:val="25"/>
        </w:rPr>
        <w:t>текущего</w:t>
      </w:r>
      <w:r>
        <w:rPr>
          <w:sz w:val="25"/>
          <w:szCs w:val="25"/>
        </w:rPr>
        <w:t xml:space="preserve"> года </w:t>
      </w:r>
      <w:r w:rsidR="00961228">
        <w:rPr>
          <w:sz w:val="25"/>
          <w:szCs w:val="25"/>
        </w:rPr>
        <w:t xml:space="preserve">количество досрочно прекращенных разрешений </w:t>
      </w:r>
      <w:r w:rsidR="0025137C">
        <w:rPr>
          <w:sz w:val="25"/>
          <w:szCs w:val="25"/>
        </w:rPr>
        <w:t xml:space="preserve">по </w:t>
      </w:r>
      <w:r w:rsidR="00C16BA8">
        <w:rPr>
          <w:sz w:val="25"/>
          <w:szCs w:val="25"/>
        </w:rPr>
        <w:t xml:space="preserve">заявлению индивидуальных предпринимателей и юридических лиц </w:t>
      </w:r>
      <w:r w:rsidR="00DD6E83" w:rsidRPr="000F007F">
        <w:rPr>
          <w:b/>
          <w:sz w:val="25"/>
          <w:szCs w:val="25"/>
        </w:rPr>
        <w:t xml:space="preserve">на </w:t>
      </w:r>
      <w:r w:rsidR="0025137C" w:rsidRPr="000F007F">
        <w:rPr>
          <w:b/>
          <w:sz w:val="25"/>
          <w:szCs w:val="25"/>
        </w:rPr>
        <w:t xml:space="preserve">64 </w:t>
      </w:r>
      <w:r w:rsidR="00DD6E83" w:rsidRPr="000F007F">
        <w:rPr>
          <w:b/>
          <w:sz w:val="25"/>
          <w:szCs w:val="25"/>
        </w:rPr>
        <w:t>% больше</w:t>
      </w:r>
      <w:r w:rsidR="0025137C">
        <w:rPr>
          <w:sz w:val="25"/>
          <w:szCs w:val="25"/>
        </w:rPr>
        <w:t xml:space="preserve">, чем за семь месяцев прошлого года, а по спискам Управления </w:t>
      </w:r>
      <w:r w:rsidR="00C50732">
        <w:rPr>
          <w:sz w:val="25"/>
          <w:szCs w:val="25"/>
        </w:rPr>
        <w:t>Ф</w:t>
      </w:r>
      <w:r w:rsidR="0025137C">
        <w:rPr>
          <w:sz w:val="25"/>
          <w:szCs w:val="25"/>
        </w:rPr>
        <w:t xml:space="preserve">едеральной налоговой службы по Томской области в связи </w:t>
      </w:r>
      <w:r w:rsidR="00C50732">
        <w:rPr>
          <w:sz w:val="25"/>
          <w:szCs w:val="25"/>
        </w:rPr>
        <w:br/>
      </w:r>
      <w:r w:rsidR="0025137C">
        <w:rPr>
          <w:sz w:val="25"/>
          <w:szCs w:val="25"/>
        </w:rPr>
        <w:lastRenderedPageBreak/>
        <w:t>с прекращением деятельности индивидуальных предпринимателей и юридических лиц</w:t>
      </w:r>
      <w:r w:rsidR="00097A80">
        <w:rPr>
          <w:sz w:val="25"/>
          <w:szCs w:val="25"/>
        </w:rPr>
        <w:t xml:space="preserve"> – </w:t>
      </w:r>
      <w:r w:rsidR="00C979A9" w:rsidRPr="000F007F">
        <w:rPr>
          <w:b/>
          <w:sz w:val="25"/>
          <w:szCs w:val="25"/>
        </w:rPr>
        <w:t xml:space="preserve">больше </w:t>
      </w:r>
      <w:r w:rsidR="00097A80" w:rsidRPr="000F007F">
        <w:rPr>
          <w:b/>
          <w:sz w:val="25"/>
          <w:szCs w:val="25"/>
        </w:rPr>
        <w:t>на 16%</w:t>
      </w:r>
      <w:r w:rsidR="00097A80">
        <w:rPr>
          <w:sz w:val="25"/>
          <w:szCs w:val="25"/>
        </w:rPr>
        <w:t xml:space="preserve">. </w:t>
      </w:r>
      <w:proofErr w:type="gramEnd"/>
    </w:p>
    <w:p w:rsidR="00F1798A" w:rsidRPr="00FA64C0" w:rsidRDefault="00097A80" w:rsidP="000522C2">
      <w:pPr>
        <w:ind w:firstLine="709"/>
        <w:jc w:val="both"/>
        <w:rPr>
          <w:sz w:val="25"/>
          <w:szCs w:val="25"/>
        </w:rPr>
      </w:pPr>
      <w:proofErr w:type="gramStart"/>
      <w:r w:rsidRPr="00FA64C0">
        <w:rPr>
          <w:sz w:val="25"/>
          <w:szCs w:val="25"/>
        </w:rPr>
        <w:t xml:space="preserve">Законодательно закрепленная возможность </w:t>
      </w:r>
      <w:r w:rsidR="00ED1CBF" w:rsidRPr="00FA64C0">
        <w:rPr>
          <w:sz w:val="25"/>
          <w:szCs w:val="25"/>
        </w:rPr>
        <w:t xml:space="preserve">досрочного </w:t>
      </w:r>
      <w:r w:rsidRPr="00FA64C0">
        <w:rPr>
          <w:sz w:val="25"/>
          <w:szCs w:val="25"/>
        </w:rPr>
        <w:t xml:space="preserve">прекращения действия разрешения </w:t>
      </w:r>
      <w:r w:rsidR="00ED1CBF" w:rsidRPr="00FA64C0">
        <w:rPr>
          <w:sz w:val="25"/>
          <w:szCs w:val="25"/>
        </w:rPr>
        <w:t xml:space="preserve">на осуществление деятельности по перевозке пассажиров и багажа легковым такси </w:t>
      </w:r>
      <w:r w:rsidR="00F1798A" w:rsidRPr="00FA64C0">
        <w:rPr>
          <w:sz w:val="25"/>
          <w:szCs w:val="25"/>
        </w:rPr>
        <w:t>в</w:t>
      </w:r>
      <w:r w:rsidR="00C16BA8" w:rsidRPr="00FA64C0">
        <w:rPr>
          <w:sz w:val="25"/>
          <w:szCs w:val="25"/>
        </w:rPr>
        <w:t xml:space="preserve"> Томской области </w:t>
      </w:r>
      <w:r w:rsidR="000522C2" w:rsidRPr="00FA64C0">
        <w:rPr>
          <w:sz w:val="25"/>
          <w:szCs w:val="25"/>
        </w:rPr>
        <w:t>способствует более эффективной реализации государственной политики в области транспортного обеспечения насе</w:t>
      </w:r>
      <w:r w:rsidR="00C16BA8" w:rsidRPr="00FA64C0">
        <w:rPr>
          <w:sz w:val="25"/>
          <w:szCs w:val="25"/>
        </w:rPr>
        <w:t xml:space="preserve">ления услугами легкового такси </w:t>
      </w:r>
      <w:r w:rsidR="00C16BA8" w:rsidRPr="00FA64C0">
        <w:rPr>
          <w:sz w:val="25"/>
          <w:szCs w:val="25"/>
        </w:rPr>
        <w:br/>
        <w:t xml:space="preserve">и </w:t>
      </w:r>
      <w:r w:rsidR="000522C2" w:rsidRPr="008D5406">
        <w:rPr>
          <w:b/>
          <w:sz w:val="25"/>
          <w:szCs w:val="25"/>
        </w:rPr>
        <w:t xml:space="preserve">является </w:t>
      </w:r>
      <w:r w:rsidR="00F1798A" w:rsidRPr="008D5406">
        <w:rPr>
          <w:b/>
          <w:sz w:val="25"/>
          <w:szCs w:val="25"/>
        </w:rPr>
        <w:t xml:space="preserve">своего рода </w:t>
      </w:r>
      <w:r w:rsidR="000522C2" w:rsidRPr="008D5406">
        <w:rPr>
          <w:b/>
          <w:sz w:val="25"/>
          <w:szCs w:val="25"/>
        </w:rPr>
        <w:t>воспитательной мерой</w:t>
      </w:r>
      <w:r w:rsidR="000522C2" w:rsidRPr="00FA64C0">
        <w:rPr>
          <w:sz w:val="25"/>
          <w:szCs w:val="25"/>
        </w:rPr>
        <w:t xml:space="preserve"> </w:t>
      </w:r>
      <w:r w:rsidR="00F1798A" w:rsidRPr="00FA64C0">
        <w:rPr>
          <w:sz w:val="25"/>
          <w:szCs w:val="25"/>
        </w:rPr>
        <w:t>для субъектов предпринимательства</w:t>
      </w:r>
      <w:r w:rsidR="00C16BA8" w:rsidRPr="00FA64C0">
        <w:rPr>
          <w:sz w:val="25"/>
          <w:szCs w:val="25"/>
        </w:rPr>
        <w:t xml:space="preserve">, занятых в данной </w:t>
      </w:r>
      <w:r w:rsidR="00F1798A" w:rsidRPr="00FA64C0">
        <w:rPr>
          <w:sz w:val="25"/>
          <w:szCs w:val="25"/>
        </w:rPr>
        <w:t xml:space="preserve">сфере </w:t>
      </w:r>
      <w:r w:rsidR="00C16BA8" w:rsidRPr="00FA64C0">
        <w:rPr>
          <w:sz w:val="25"/>
          <w:szCs w:val="25"/>
        </w:rPr>
        <w:t xml:space="preserve">деятельности, </w:t>
      </w:r>
      <w:r w:rsidR="00F1798A" w:rsidRPr="00FA64C0">
        <w:rPr>
          <w:sz w:val="25"/>
          <w:szCs w:val="25"/>
        </w:rPr>
        <w:t xml:space="preserve">за ненадлежащее выполнение </w:t>
      </w:r>
      <w:r w:rsidR="000522C2" w:rsidRPr="00FA64C0">
        <w:rPr>
          <w:sz w:val="25"/>
          <w:szCs w:val="25"/>
        </w:rPr>
        <w:t>ими требований федерального и регионального законодательства.</w:t>
      </w:r>
      <w:proofErr w:type="gramEnd"/>
    </w:p>
    <w:p w:rsidR="00AF2092" w:rsidRDefault="002160D9" w:rsidP="0061075B">
      <w:pPr>
        <w:pStyle w:val="ConsPlusNormal"/>
        <w:ind w:firstLine="709"/>
        <w:jc w:val="both"/>
        <w:rPr>
          <w:sz w:val="25"/>
          <w:szCs w:val="25"/>
        </w:rPr>
      </w:pPr>
      <w:proofErr w:type="gramStart"/>
      <w:r w:rsidRPr="00FA64C0">
        <w:rPr>
          <w:rFonts w:eastAsia="Calibri"/>
          <w:sz w:val="25"/>
          <w:szCs w:val="25"/>
        </w:rPr>
        <w:t xml:space="preserve">В ходе </w:t>
      </w:r>
      <w:r w:rsidRPr="00FA64C0">
        <w:rPr>
          <w:sz w:val="25"/>
          <w:szCs w:val="25"/>
        </w:rPr>
        <w:t>оценки регулирующего воздействия Департаментом установлено,</w:t>
      </w:r>
      <w:r w:rsidRPr="00FA64C0">
        <w:rPr>
          <w:sz w:val="25"/>
          <w:szCs w:val="25"/>
        </w:rPr>
        <w:br/>
        <w:t xml:space="preserve">что </w:t>
      </w:r>
      <w:r w:rsidR="00E16443" w:rsidRPr="00FA64C0">
        <w:rPr>
          <w:sz w:val="25"/>
          <w:szCs w:val="25"/>
        </w:rPr>
        <w:t xml:space="preserve">проектом </w:t>
      </w:r>
      <w:r w:rsidR="00451ED0" w:rsidRPr="00FA64C0">
        <w:rPr>
          <w:sz w:val="25"/>
          <w:szCs w:val="25"/>
        </w:rPr>
        <w:t xml:space="preserve">акта </w:t>
      </w:r>
      <w:r w:rsidR="00E16443" w:rsidRPr="00FA64C0">
        <w:rPr>
          <w:sz w:val="25"/>
          <w:szCs w:val="25"/>
        </w:rPr>
        <w:t xml:space="preserve">предлагается </w:t>
      </w:r>
      <w:r w:rsidR="00AF2092" w:rsidRPr="00FA64C0">
        <w:rPr>
          <w:sz w:val="25"/>
          <w:szCs w:val="25"/>
        </w:rPr>
        <w:t xml:space="preserve">дополнить статью 4.2 Закона № 35-ОЗ еще одним случаем прекращения действия разрешения на осуществление деятельности по перевозке пассажиров и багажа легковым такси </w:t>
      </w:r>
      <w:r w:rsidR="00657C72" w:rsidRPr="00FA64C0">
        <w:rPr>
          <w:sz w:val="25"/>
          <w:szCs w:val="25"/>
        </w:rPr>
        <w:t xml:space="preserve">на территории Томской области – </w:t>
      </w:r>
      <w:r w:rsidR="00AF2092" w:rsidRPr="00FA64C0">
        <w:rPr>
          <w:b/>
          <w:sz w:val="25"/>
          <w:szCs w:val="25"/>
        </w:rPr>
        <w:t>выбыти</w:t>
      </w:r>
      <w:r w:rsidR="00657C72" w:rsidRPr="00FA64C0">
        <w:rPr>
          <w:b/>
          <w:sz w:val="25"/>
          <w:szCs w:val="25"/>
        </w:rPr>
        <w:t>е</w:t>
      </w:r>
      <w:r w:rsidR="00AF2092" w:rsidRPr="00FA64C0">
        <w:rPr>
          <w:b/>
          <w:sz w:val="25"/>
          <w:szCs w:val="25"/>
        </w:rPr>
        <w:t xml:space="preserve"> из права </w:t>
      </w:r>
      <w:r w:rsidR="00922273">
        <w:rPr>
          <w:b/>
          <w:sz w:val="25"/>
          <w:szCs w:val="25"/>
        </w:rPr>
        <w:t>владения</w:t>
      </w:r>
      <w:r w:rsidR="00AF2092" w:rsidRPr="00FA64C0">
        <w:rPr>
          <w:b/>
          <w:sz w:val="25"/>
          <w:szCs w:val="25"/>
        </w:rPr>
        <w:t xml:space="preserve"> юридического лица или индивидуального предпринимателя транспортного средства, на которое было получено разрешение</w:t>
      </w:r>
      <w:r w:rsidR="00AF2092" w:rsidRPr="00FA64C0">
        <w:rPr>
          <w:sz w:val="25"/>
          <w:szCs w:val="25"/>
        </w:rPr>
        <w:t xml:space="preserve">. </w:t>
      </w:r>
      <w:proofErr w:type="gramEnd"/>
    </w:p>
    <w:p w:rsidR="00B92DE5" w:rsidRDefault="00B92DE5" w:rsidP="00B92DE5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На федеральном уровне не предусмотрена возможность прекращения действия разрешения в случае выбытия из права </w:t>
      </w:r>
      <w:r w:rsidR="008D5406">
        <w:rPr>
          <w:sz w:val="25"/>
          <w:szCs w:val="25"/>
        </w:rPr>
        <w:t>вла</w:t>
      </w:r>
      <w:r>
        <w:rPr>
          <w:sz w:val="25"/>
          <w:szCs w:val="25"/>
        </w:rPr>
        <w:t>д</w:t>
      </w:r>
      <w:r w:rsidR="008D5406">
        <w:rPr>
          <w:sz w:val="25"/>
          <w:szCs w:val="25"/>
        </w:rPr>
        <w:t>е</w:t>
      </w:r>
      <w:r>
        <w:rPr>
          <w:sz w:val="25"/>
          <w:szCs w:val="25"/>
        </w:rPr>
        <w:t>ния субъекта предпринимательской деятельности в области пассажирских перевозок легковыми такси транспортного средства, на которое ранее было получено разрешение. Внесение изменения в статью 4.2 Закона № 35-ОЗ, с точки зрения Разработчика, обусловлено необходимостью устранения пробела в регулировании порядка прекращения действия разрешения.</w:t>
      </w:r>
    </w:p>
    <w:p w:rsidR="00B92DE5" w:rsidRPr="00FA64C0" w:rsidRDefault="00C50732" w:rsidP="00BF3DAD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И</w:t>
      </w:r>
      <w:r w:rsidR="00B92DE5">
        <w:rPr>
          <w:sz w:val="25"/>
          <w:szCs w:val="25"/>
        </w:rPr>
        <w:t xml:space="preserve">з </w:t>
      </w:r>
      <w:r w:rsidR="00F0665C">
        <w:rPr>
          <w:sz w:val="25"/>
          <w:szCs w:val="25"/>
        </w:rPr>
        <w:t xml:space="preserve">вышеприведенных </w:t>
      </w:r>
      <w:r w:rsidR="00B92DE5" w:rsidRPr="00E33463">
        <w:rPr>
          <w:sz w:val="25"/>
          <w:szCs w:val="25"/>
        </w:rPr>
        <w:t xml:space="preserve">положений </w:t>
      </w:r>
      <w:r w:rsidR="00B92DE5">
        <w:rPr>
          <w:sz w:val="25"/>
          <w:szCs w:val="25"/>
        </w:rPr>
        <w:t>Кон</w:t>
      </w:r>
      <w:r w:rsidR="00F0665C">
        <w:rPr>
          <w:sz w:val="25"/>
          <w:szCs w:val="25"/>
        </w:rPr>
        <w:t>с</w:t>
      </w:r>
      <w:r w:rsidR="00B92DE5">
        <w:rPr>
          <w:sz w:val="25"/>
          <w:szCs w:val="25"/>
        </w:rPr>
        <w:t xml:space="preserve">титуции РФ и </w:t>
      </w:r>
      <w:r w:rsidR="00F0665C" w:rsidRPr="0062356A">
        <w:rPr>
          <w:sz w:val="25"/>
          <w:szCs w:val="25"/>
        </w:rPr>
        <w:t>Федеральн</w:t>
      </w:r>
      <w:r w:rsidR="00F0665C">
        <w:rPr>
          <w:sz w:val="25"/>
          <w:szCs w:val="25"/>
        </w:rPr>
        <w:t>ого</w:t>
      </w:r>
      <w:r w:rsidR="00F0665C" w:rsidRPr="0062356A">
        <w:rPr>
          <w:sz w:val="25"/>
          <w:szCs w:val="25"/>
        </w:rPr>
        <w:t xml:space="preserve"> закон</w:t>
      </w:r>
      <w:r w:rsidR="00F0665C">
        <w:rPr>
          <w:sz w:val="25"/>
          <w:szCs w:val="25"/>
        </w:rPr>
        <w:t>а</w:t>
      </w:r>
      <w:r w:rsidR="00F0665C" w:rsidRPr="0062356A">
        <w:rPr>
          <w:sz w:val="25"/>
          <w:szCs w:val="25"/>
        </w:rPr>
        <w:t xml:space="preserve"> </w:t>
      </w:r>
      <w:r>
        <w:rPr>
          <w:sz w:val="25"/>
          <w:szCs w:val="25"/>
        </w:rPr>
        <w:br/>
      </w:r>
      <w:r w:rsidR="00F0665C" w:rsidRPr="0062356A">
        <w:rPr>
          <w:sz w:val="25"/>
          <w:szCs w:val="25"/>
        </w:rPr>
        <w:t>№ 184-ФЗ</w:t>
      </w:r>
      <w:r>
        <w:rPr>
          <w:sz w:val="25"/>
          <w:szCs w:val="25"/>
        </w:rPr>
        <w:t xml:space="preserve"> (</w:t>
      </w:r>
      <w:r w:rsidR="00F0665C">
        <w:rPr>
          <w:sz w:val="25"/>
          <w:szCs w:val="25"/>
        </w:rPr>
        <w:t xml:space="preserve">если </w:t>
      </w:r>
      <w:r w:rsidR="00F0665C" w:rsidRPr="00E33463">
        <w:rPr>
          <w:sz w:val="25"/>
          <w:szCs w:val="25"/>
        </w:rPr>
        <w:t>определенны</w:t>
      </w:r>
      <w:r w:rsidR="00F0665C">
        <w:rPr>
          <w:sz w:val="25"/>
          <w:szCs w:val="25"/>
        </w:rPr>
        <w:t>е</w:t>
      </w:r>
      <w:r w:rsidR="00F0665C" w:rsidRPr="00E33463">
        <w:rPr>
          <w:sz w:val="25"/>
          <w:szCs w:val="25"/>
        </w:rPr>
        <w:t xml:space="preserve"> вопрос</w:t>
      </w:r>
      <w:r w:rsidR="00F0665C">
        <w:rPr>
          <w:sz w:val="25"/>
          <w:szCs w:val="25"/>
        </w:rPr>
        <w:t xml:space="preserve">ы </w:t>
      </w:r>
      <w:r w:rsidR="00F0665C" w:rsidRPr="00E33463">
        <w:rPr>
          <w:sz w:val="25"/>
          <w:szCs w:val="25"/>
        </w:rPr>
        <w:t xml:space="preserve">в сфере организации перевозок пассажиров </w:t>
      </w:r>
      <w:r>
        <w:rPr>
          <w:sz w:val="25"/>
          <w:szCs w:val="25"/>
        </w:rPr>
        <w:br/>
      </w:r>
      <w:r w:rsidR="00F0665C" w:rsidRPr="00E33463">
        <w:rPr>
          <w:sz w:val="25"/>
          <w:szCs w:val="25"/>
        </w:rPr>
        <w:t>и багажа легковым такси</w:t>
      </w:r>
      <w:r w:rsidR="00F0665C">
        <w:rPr>
          <w:sz w:val="25"/>
          <w:szCs w:val="25"/>
        </w:rPr>
        <w:t xml:space="preserve"> </w:t>
      </w:r>
      <w:r w:rsidR="00B92DE5" w:rsidRPr="00E33463">
        <w:rPr>
          <w:sz w:val="25"/>
          <w:szCs w:val="25"/>
        </w:rPr>
        <w:t>не урегулирован</w:t>
      </w:r>
      <w:r w:rsidR="00F0665C">
        <w:rPr>
          <w:sz w:val="25"/>
          <w:szCs w:val="25"/>
        </w:rPr>
        <w:t>ы</w:t>
      </w:r>
      <w:r w:rsidR="00B92DE5" w:rsidRPr="00E33463">
        <w:rPr>
          <w:sz w:val="25"/>
          <w:szCs w:val="25"/>
        </w:rPr>
        <w:t xml:space="preserve"> федеральным законом</w:t>
      </w:r>
      <w:r w:rsidR="00F0665C">
        <w:rPr>
          <w:sz w:val="25"/>
          <w:szCs w:val="25"/>
        </w:rPr>
        <w:t>, то</w:t>
      </w:r>
      <w:r w:rsidR="00B92DE5" w:rsidRPr="00E33463">
        <w:rPr>
          <w:sz w:val="25"/>
          <w:szCs w:val="25"/>
        </w:rPr>
        <w:t xml:space="preserve"> данные вопросы могут быть урегулированы законо</w:t>
      </w:r>
      <w:r w:rsidR="00F0665C">
        <w:rPr>
          <w:sz w:val="25"/>
          <w:szCs w:val="25"/>
        </w:rPr>
        <w:t>м субъекта Российской Федерации</w:t>
      </w:r>
      <w:r>
        <w:rPr>
          <w:sz w:val="25"/>
          <w:szCs w:val="25"/>
        </w:rPr>
        <w:t>)</w:t>
      </w:r>
      <w:r w:rsidR="00F0665C">
        <w:rPr>
          <w:sz w:val="25"/>
          <w:szCs w:val="25"/>
        </w:rPr>
        <w:t xml:space="preserve"> следует, что </w:t>
      </w:r>
      <w:r w:rsidR="00F0665C" w:rsidRPr="008D5406">
        <w:rPr>
          <w:b/>
          <w:sz w:val="25"/>
          <w:szCs w:val="25"/>
        </w:rPr>
        <w:t>вариант</w:t>
      </w:r>
      <w:r>
        <w:rPr>
          <w:b/>
          <w:sz w:val="25"/>
          <w:szCs w:val="25"/>
        </w:rPr>
        <w:t>,</w:t>
      </w:r>
      <w:r w:rsidR="00F0665C" w:rsidRPr="008D5406">
        <w:rPr>
          <w:b/>
          <w:sz w:val="25"/>
          <w:szCs w:val="25"/>
        </w:rPr>
        <w:t xml:space="preserve"> предложенный Разработчик</w:t>
      </w:r>
      <w:r>
        <w:rPr>
          <w:b/>
          <w:sz w:val="25"/>
          <w:szCs w:val="25"/>
        </w:rPr>
        <w:t>ом,</w:t>
      </w:r>
      <w:r w:rsidR="00F0665C" w:rsidRPr="008D5406">
        <w:rPr>
          <w:b/>
          <w:sz w:val="25"/>
          <w:szCs w:val="25"/>
        </w:rPr>
        <w:t xml:space="preserve"> </w:t>
      </w:r>
      <w:r w:rsidR="00BF3DAD" w:rsidRPr="008D5406">
        <w:rPr>
          <w:b/>
          <w:sz w:val="25"/>
          <w:szCs w:val="25"/>
        </w:rPr>
        <w:t>правомочен</w:t>
      </w:r>
      <w:r w:rsidR="00F0665C" w:rsidRPr="008D5406">
        <w:rPr>
          <w:b/>
          <w:sz w:val="25"/>
          <w:szCs w:val="25"/>
        </w:rPr>
        <w:t xml:space="preserve"> и оправдан</w:t>
      </w:r>
      <w:r w:rsidR="00F0665C">
        <w:rPr>
          <w:sz w:val="25"/>
          <w:szCs w:val="25"/>
        </w:rPr>
        <w:t xml:space="preserve">. </w:t>
      </w:r>
    </w:p>
    <w:p w:rsidR="000F19C5" w:rsidRPr="00FA64C0" w:rsidRDefault="00657C72" w:rsidP="000F19C5">
      <w:pPr>
        <w:pStyle w:val="ConsPlusNormal"/>
        <w:ind w:firstLine="709"/>
        <w:jc w:val="both"/>
        <w:rPr>
          <w:sz w:val="25"/>
          <w:szCs w:val="25"/>
        </w:rPr>
      </w:pPr>
      <w:r w:rsidRPr="00FA64C0">
        <w:rPr>
          <w:sz w:val="25"/>
          <w:szCs w:val="25"/>
        </w:rPr>
        <w:t>Разработчик</w:t>
      </w:r>
      <w:r w:rsidR="00BF3DAD">
        <w:rPr>
          <w:sz w:val="25"/>
          <w:szCs w:val="25"/>
        </w:rPr>
        <w:t xml:space="preserve"> полагает, что принятие проекта акта предотвратит ситуации</w:t>
      </w:r>
      <w:r w:rsidR="000F19C5" w:rsidRPr="00FA64C0">
        <w:rPr>
          <w:sz w:val="25"/>
          <w:szCs w:val="25"/>
        </w:rPr>
        <w:t>,</w:t>
      </w:r>
      <w:r w:rsidRPr="00FA64C0">
        <w:rPr>
          <w:sz w:val="25"/>
          <w:szCs w:val="25"/>
        </w:rPr>
        <w:t xml:space="preserve"> когда </w:t>
      </w:r>
      <w:r w:rsidRPr="00FA64C0">
        <w:rPr>
          <w:b/>
          <w:sz w:val="25"/>
          <w:szCs w:val="25"/>
        </w:rPr>
        <w:t>субъекты предпринимательской деятельности</w:t>
      </w:r>
      <w:r w:rsidRPr="00FA64C0">
        <w:rPr>
          <w:sz w:val="25"/>
          <w:szCs w:val="25"/>
        </w:rPr>
        <w:t xml:space="preserve"> после получения разрешения </w:t>
      </w:r>
      <w:r w:rsidRPr="00FA64C0">
        <w:rPr>
          <w:b/>
          <w:sz w:val="25"/>
          <w:szCs w:val="25"/>
        </w:rPr>
        <w:t>передают автомобиль с полученным на него разрешением</w:t>
      </w:r>
      <w:r w:rsidRPr="00FA64C0">
        <w:rPr>
          <w:sz w:val="25"/>
          <w:szCs w:val="25"/>
        </w:rPr>
        <w:t xml:space="preserve"> в пользование третьим лицам </w:t>
      </w:r>
      <w:r w:rsidR="00C50732">
        <w:rPr>
          <w:sz w:val="25"/>
          <w:szCs w:val="25"/>
        </w:rPr>
        <w:br/>
      </w:r>
      <w:r w:rsidRPr="00FA64C0">
        <w:rPr>
          <w:sz w:val="25"/>
          <w:szCs w:val="25"/>
        </w:rPr>
        <w:t xml:space="preserve">на основании договора аренды, либо субаренды, взимая с них ежемесячную плату </w:t>
      </w:r>
      <w:r w:rsidR="00C50732">
        <w:rPr>
          <w:sz w:val="25"/>
          <w:szCs w:val="25"/>
        </w:rPr>
        <w:br/>
      </w:r>
      <w:r w:rsidRPr="00FA64C0">
        <w:rPr>
          <w:sz w:val="25"/>
          <w:szCs w:val="25"/>
        </w:rPr>
        <w:t xml:space="preserve">и за пользование автомобилем, и за пользование разрешением. </w:t>
      </w:r>
    </w:p>
    <w:p w:rsidR="00B46ED3" w:rsidRDefault="00B46ED3" w:rsidP="00B46ED3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proofErr w:type="gramStart"/>
      <w:r w:rsidRPr="00FA64C0">
        <w:rPr>
          <w:sz w:val="25"/>
          <w:szCs w:val="25"/>
        </w:rPr>
        <w:t>При этом с высокой долей вероятности можно утверждать, что указанные лица</w:t>
      </w:r>
      <w:r w:rsidRPr="00FA64C0">
        <w:rPr>
          <w:sz w:val="25"/>
          <w:szCs w:val="25"/>
        </w:rPr>
        <w:br/>
        <w:t>не выполняют</w:t>
      </w:r>
      <w:r>
        <w:rPr>
          <w:sz w:val="25"/>
          <w:szCs w:val="25"/>
        </w:rPr>
        <w:t xml:space="preserve"> </w:t>
      </w:r>
      <w:r w:rsidRPr="00FA64C0">
        <w:rPr>
          <w:sz w:val="25"/>
          <w:szCs w:val="25"/>
        </w:rPr>
        <w:t>основные требования по обеспечению безопасности дорожного движения, предусмотренные статьей 20 Федерального закона от 10 декабря 1995 года № 196-ФЗ</w:t>
      </w:r>
      <w:r w:rsidRPr="00FA64C0">
        <w:rPr>
          <w:sz w:val="25"/>
          <w:szCs w:val="25"/>
        </w:rPr>
        <w:br/>
        <w:t xml:space="preserve"> «О безопасности дорожного движения» и предъявляемые к юридическим лицам </w:t>
      </w:r>
      <w:r>
        <w:rPr>
          <w:sz w:val="25"/>
          <w:szCs w:val="25"/>
        </w:rPr>
        <w:br/>
      </w:r>
      <w:r w:rsidRPr="00FA64C0">
        <w:rPr>
          <w:sz w:val="25"/>
          <w:szCs w:val="25"/>
        </w:rPr>
        <w:t xml:space="preserve">и индивидуальным предпринимателям при осуществлении ими деятельности, связанной с эксплуатацией транспортных средств. </w:t>
      </w:r>
      <w:proofErr w:type="gramEnd"/>
    </w:p>
    <w:p w:rsidR="00B46ED3" w:rsidRDefault="00B46ED3" w:rsidP="00B46ED3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proofErr w:type="gramStart"/>
      <w:r w:rsidRPr="00FA64C0">
        <w:rPr>
          <w:sz w:val="25"/>
          <w:szCs w:val="25"/>
        </w:rPr>
        <w:t xml:space="preserve">Указанный факт косвенно подтверждается и данными Управления ГИБДД УМВД России по Томской области о количестве выявленных административных правонарушений, совершенных субъектами, осуществляющими деятельность </w:t>
      </w:r>
      <w:r w:rsidR="006F39E7">
        <w:rPr>
          <w:sz w:val="25"/>
          <w:szCs w:val="25"/>
        </w:rPr>
        <w:br/>
      </w:r>
      <w:r w:rsidRPr="00FA64C0">
        <w:rPr>
          <w:sz w:val="25"/>
          <w:szCs w:val="25"/>
        </w:rPr>
        <w:t>по перевозке пассажиров и багажа легковыми такси</w:t>
      </w:r>
      <w:r w:rsidR="00C50732">
        <w:rPr>
          <w:sz w:val="25"/>
          <w:szCs w:val="25"/>
        </w:rPr>
        <w:t>:</w:t>
      </w:r>
      <w:r>
        <w:rPr>
          <w:sz w:val="25"/>
          <w:szCs w:val="25"/>
        </w:rPr>
        <w:t xml:space="preserve"> </w:t>
      </w:r>
      <w:r w:rsidRPr="00FA64C0">
        <w:rPr>
          <w:b/>
          <w:sz w:val="25"/>
          <w:szCs w:val="25"/>
        </w:rPr>
        <w:t xml:space="preserve">в 2010 году – 10761, в 2011 году – 9997, в 2012 году – 9998, в 2013 году – 7544, в 2014 году – 6011, в 2015 году – 6339, </w:t>
      </w:r>
      <w:r>
        <w:rPr>
          <w:b/>
          <w:sz w:val="25"/>
          <w:szCs w:val="25"/>
        </w:rPr>
        <w:br/>
      </w:r>
      <w:r w:rsidRPr="00FA64C0">
        <w:rPr>
          <w:b/>
          <w:sz w:val="25"/>
          <w:szCs w:val="25"/>
        </w:rPr>
        <w:t>в 2016 году – 6097</w:t>
      </w:r>
      <w:r w:rsidRPr="00C50732">
        <w:rPr>
          <w:sz w:val="25"/>
          <w:szCs w:val="25"/>
        </w:rPr>
        <w:t>.</w:t>
      </w:r>
      <w:proofErr w:type="gramEnd"/>
      <w:r w:rsidR="00C50732">
        <w:rPr>
          <w:b/>
          <w:sz w:val="25"/>
          <w:szCs w:val="25"/>
        </w:rPr>
        <w:t xml:space="preserve"> </w:t>
      </w:r>
      <w:r>
        <w:rPr>
          <w:sz w:val="25"/>
          <w:szCs w:val="25"/>
        </w:rPr>
        <w:t>Д</w:t>
      </w:r>
      <w:r w:rsidRPr="00FA64C0">
        <w:rPr>
          <w:sz w:val="25"/>
          <w:szCs w:val="25"/>
        </w:rPr>
        <w:t>анный показатель последние три го</w:t>
      </w:r>
      <w:r>
        <w:rPr>
          <w:sz w:val="25"/>
          <w:szCs w:val="25"/>
        </w:rPr>
        <w:t xml:space="preserve">да сохраняется на одном уровне, что лишний раз подтверждает тот факт, что большое число лиц, занимающихся деятельностью по перевозке пассажиров и багажа легковыми такси, осуществляют свою деятельность с нарушениями действующего законодательства, в том числе Закона </w:t>
      </w:r>
      <w:r w:rsidR="00C50732">
        <w:rPr>
          <w:sz w:val="25"/>
          <w:szCs w:val="25"/>
        </w:rPr>
        <w:br/>
      </w:r>
      <w:r>
        <w:rPr>
          <w:sz w:val="25"/>
          <w:szCs w:val="25"/>
        </w:rPr>
        <w:t xml:space="preserve">№ 35-ОЗ. </w:t>
      </w:r>
    </w:p>
    <w:p w:rsidR="00B46ED3" w:rsidRPr="00FA64C0" w:rsidRDefault="00B46ED3" w:rsidP="00B46ED3">
      <w:pPr>
        <w:ind w:firstLine="709"/>
        <w:jc w:val="both"/>
        <w:rPr>
          <w:sz w:val="25"/>
          <w:szCs w:val="25"/>
        </w:rPr>
      </w:pPr>
      <w:r w:rsidRPr="00FA64C0">
        <w:rPr>
          <w:sz w:val="25"/>
          <w:szCs w:val="25"/>
        </w:rPr>
        <w:t xml:space="preserve">По информации Управления ГИБДД УМВД России по Томской области, за период </w:t>
      </w:r>
      <w:r w:rsidRPr="00FA64C0">
        <w:rPr>
          <w:b/>
          <w:sz w:val="25"/>
          <w:szCs w:val="25"/>
        </w:rPr>
        <w:t>с 2014 года по 1 августа текущего года</w:t>
      </w:r>
      <w:r w:rsidRPr="00FA64C0">
        <w:rPr>
          <w:sz w:val="25"/>
          <w:szCs w:val="25"/>
        </w:rPr>
        <w:t xml:space="preserve"> данным правоохранительным органом выявлено </w:t>
      </w:r>
      <w:r w:rsidRPr="00FA64C0">
        <w:rPr>
          <w:b/>
          <w:sz w:val="25"/>
          <w:szCs w:val="25"/>
        </w:rPr>
        <w:t>110 фактов</w:t>
      </w:r>
      <w:r w:rsidRPr="00FA64C0">
        <w:rPr>
          <w:sz w:val="25"/>
          <w:szCs w:val="25"/>
        </w:rPr>
        <w:t xml:space="preserve"> нелегальной деятельности субъектов по перевозке пассажиров и багажа легковыми такси. </w:t>
      </w:r>
    </w:p>
    <w:p w:rsidR="00B46ED3" w:rsidRDefault="00B46ED3" w:rsidP="00B46ED3">
      <w:pPr>
        <w:pStyle w:val="ConsPlusNormal"/>
        <w:ind w:firstLine="709"/>
        <w:jc w:val="both"/>
        <w:rPr>
          <w:sz w:val="25"/>
          <w:szCs w:val="25"/>
        </w:rPr>
      </w:pPr>
      <w:r w:rsidRPr="00FA64C0">
        <w:rPr>
          <w:sz w:val="25"/>
          <w:szCs w:val="25"/>
        </w:rPr>
        <w:lastRenderedPageBreak/>
        <w:t xml:space="preserve">О фактах незаконной предпринимательской деятельности с различными нарушениями федерального и регионального законодательства в сфере обеспечения населения услугами легкого такси свидетельствуют и данные рейдовых мероприятий, проводимых Разработчиком, в рамках регионального государственного контроля. </w:t>
      </w:r>
      <w:r>
        <w:rPr>
          <w:sz w:val="25"/>
          <w:szCs w:val="25"/>
        </w:rPr>
        <w:br/>
      </w:r>
      <w:r w:rsidRPr="00FA64C0">
        <w:rPr>
          <w:sz w:val="25"/>
          <w:szCs w:val="25"/>
        </w:rPr>
        <w:t xml:space="preserve">Так, в 2015 году Разработчиком о привлечении к административной ответственности </w:t>
      </w:r>
      <w:r>
        <w:rPr>
          <w:sz w:val="25"/>
          <w:szCs w:val="25"/>
        </w:rPr>
        <w:br/>
      </w:r>
      <w:r w:rsidRPr="00FA64C0">
        <w:rPr>
          <w:sz w:val="25"/>
          <w:szCs w:val="25"/>
        </w:rPr>
        <w:t xml:space="preserve">за нарушение требований законодательства в области перевозок пассажиров легковыми такси было составлено </w:t>
      </w:r>
      <w:r w:rsidRPr="00FA64C0">
        <w:rPr>
          <w:b/>
          <w:sz w:val="25"/>
          <w:szCs w:val="25"/>
        </w:rPr>
        <w:t>54 протокола</w:t>
      </w:r>
      <w:r w:rsidRPr="00FA64C0">
        <w:rPr>
          <w:sz w:val="25"/>
          <w:szCs w:val="25"/>
        </w:rPr>
        <w:t xml:space="preserve">, в 2016 году – </w:t>
      </w:r>
      <w:r w:rsidRPr="00FA64C0">
        <w:rPr>
          <w:b/>
          <w:sz w:val="25"/>
          <w:szCs w:val="25"/>
        </w:rPr>
        <w:t>33 протокола</w:t>
      </w:r>
      <w:r w:rsidRPr="00FA64C0">
        <w:rPr>
          <w:sz w:val="25"/>
          <w:szCs w:val="25"/>
        </w:rPr>
        <w:t xml:space="preserve">, а в текущем году </w:t>
      </w:r>
      <w:r>
        <w:rPr>
          <w:sz w:val="25"/>
          <w:szCs w:val="25"/>
        </w:rPr>
        <w:br/>
      </w:r>
      <w:r w:rsidRPr="00FA64C0">
        <w:rPr>
          <w:sz w:val="25"/>
          <w:szCs w:val="25"/>
        </w:rPr>
        <w:t xml:space="preserve">за 7 месяцев уже </w:t>
      </w:r>
      <w:r w:rsidRPr="000969F3">
        <w:rPr>
          <w:b/>
          <w:sz w:val="25"/>
          <w:szCs w:val="25"/>
        </w:rPr>
        <w:t>37 протоколов</w:t>
      </w:r>
      <w:r w:rsidRPr="00FA64C0">
        <w:rPr>
          <w:sz w:val="25"/>
          <w:szCs w:val="25"/>
        </w:rPr>
        <w:t xml:space="preserve">. </w:t>
      </w:r>
    </w:p>
    <w:p w:rsidR="008612AD" w:rsidRDefault="008612AD" w:rsidP="008612AD">
      <w:pPr>
        <w:ind w:firstLine="709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 xml:space="preserve">Из представленной Разработчиком формулировки дополнительного основания </w:t>
      </w:r>
      <w:r w:rsidRPr="00FA64C0">
        <w:rPr>
          <w:sz w:val="25"/>
          <w:szCs w:val="25"/>
        </w:rPr>
        <w:t>прекращения действия разрешения</w:t>
      </w:r>
      <w:r>
        <w:rPr>
          <w:sz w:val="25"/>
          <w:szCs w:val="25"/>
        </w:rPr>
        <w:t xml:space="preserve"> не представляется возможным уяснить</w:t>
      </w:r>
      <w:r w:rsidR="00C50732">
        <w:rPr>
          <w:sz w:val="25"/>
          <w:szCs w:val="25"/>
        </w:rPr>
        <w:t>,</w:t>
      </w:r>
      <w:r>
        <w:rPr>
          <w:sz w:val="25"/>
          <w:szCs w:val="25"/>
        </w:rPr>
        <w:t xml:space="preserve"> каким образом Разработчик будет устанавливать сам факт выбытия: по заявлению юридического лица или индивидуального предпринимателя, на основании данных </w:t>
      </w:r>
      <w:r w:rsidRPr="00FA64C0">
        <w:rPr>
          <w:sz w:val="25"/>
          <w:szCs w:val="25"/>
        </w:rPr>
        <w:t>Управления ГИБДД УМВД России по Томской области</w:t>
      </w:r>
      <w:r>
        <w:rPr>
          <w:sz w:val="25"/>
          <w:szCs w:val="25"/>
        </w:rPr>
        <w:t xml:space="preserve">, по результатам </w:t>
      </w:r>
      <w:r w:rsidRPr="00FA64C0">
        <w:rPr>
          <w:sz w:val="25"/>
          <w:szCs w:val="25"/>
        </w:rPr>
        <w:t>рейдовых мероприятий, проводимых Разработчиком, в рамках регионального государственного контроля</w:t>
      </w:r>
      <w:r>
        <w:rPr>
          <w:sz w:val="25"/>
          <w:szCs w:val="25"/>
        </w:rPr>
        <w:t xml:space="preserve"> или же на основании чего-то другого.</w:t>
      </w:r>
      <w:proofErr w:type="gramEnd"/>
    </w:p>
    <w:p w:rsidR="00D70958" w:rsidRPr="00FB0E39" w:rsidRDefault="00D70958" w:rsidP="00266DDD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Полагаем, что при введении </w:t>
      </w:r>
      <w:r w:rsidR="00266DDD">
        <w:rPr>
          <w:sz w:val="25"/>
          <w:szCs w:val="25"/>
        </w:rPr>
        <w:t xml:space="preserve">нового основания </w:t>
      </w:r>
      <w:r w:rsidRPr="00FA64C0">
        <w:rPr>
          <w:sz w:val="25"/>
          <w:szCs w:val="25"/>
        </w:rPr>
        <w:t>прекращения действия разрешения</w:t>
      </w:r>
      <w:r>
        <w:rPr>
          <w:sz w:val="25"/>
          <w:szCs w:val="25"/>
        </w:rPr>
        <w:t xml:space="preserve"> ю</w:t>
      </w:r>
      <w:r w:rsidRPr="00D70958">
        <w:rPr>
          <w:sz w:val="25"/>
          <w:szCs w:val="25"/>
        </w:rPr>
        <w:t>ридически значимым обстоятельством, подлежащим установлению Разработчиком при использовании данного основания в работе, станет доказывание самого факта выбыти</w:t>
      </w:r>
      <w:r w:rsidR="00C50732">
        <w:rPr>
          <w:sz w:val="25"/>
          <w:szCs w:val="25"/>
        </w:rPr>
        <w:t>я</w:t>
      </w:r>
      <w:r w:rsidRPr="00D70958">
        <w:rPr>
          <w:sz w:val="25"/>
          <w:szCs w:val="25"/>
        </w:rPr>
        <w:t xml:space="preserve"> </w:t>
      </w:r>
      <w:r w:rsidR="00266DDD">
        <w:rPr>
          <w:sz w:val="25"/>
          <w:szCs w:val="25"/>
        </w:rPr>
        <w:t xml:space="preserve">транспортного средства, на которое было </w:t>
      </w:r>
      <w:r w:rsidR="00232D45">
        <w:rPr>
          <w:sz w:val="25"/>
          <w:szCs w:val="25"/>
        </w:rPr>
        <w:t xml:space="preserve">получено </w:t>
      </w:r>
      <w:r w:rsidR="00266DDD">
        <w:rPr>
          <w:sz w:val="25"/>
          <w:szCs w:val="25"/>
        </w:rPr>
        <w:t>разрешение,</w:t>
      </w:r>
      <w:r w:rsidRPr="00D70958">
        <w:rPr>
          <w:sz w:val="25"/>
          <w:szCs w:val="25"/>
        </w:rPr>
        <w:t xml:space="preserve"> из </w:t>
      </w:r>
      <w:r w:rsidR="00266DDD">
        <w:rPr>
          <w:sz w:val="25"/>
          <w:szCs w:val="25"/>
        </w:rPr>
        <w:t xml:space="preserve">права </w:t>
      </w:r>
      <w:r w:rsidR="000969F3">
        <w:rPr>
          <w:sz w:val="25"/>
          <w:szCs w:val="25"/>
        </w:rPr>
        <w:t>владения</w:t>
      </w:r>
      <w:r w:rsidR="00266DDD">
        <w:rPr>
          <w:sz w:val="25"/>
          <w:szCs w:val="25"/>
        </w:rPr>
        <w:t xml:space="preserve"> </w:t>
      </w:r>
      <w:r w:rsidRPr="00D70958">
        <w:rPr>
          <w:sz w:val="25"/>
          <w:szCs w:val="25"/>
        </w:rPr>
        <w:t>собственника</w:t>
      </w:r>
      <w:r w:rsidR="00266DDD">
        <w:rPr>
          <w:sz w:val="25"/>
          <w:szCs w:val="25"/>
        </w:rPr>
        <w:t xml:space="preserve">. В данном случае «камнем преткновения» станет установление </w:t>
      </w:r>
      <w:r w:rsidR="00266DDD" w:rsidRPr="00266DDD">
        <w:rPr>
          <w:sz w:val="25"/>
          <w:szCs w:val="25"/>
        </w:rPr>
        <w:t>наличи</w:t>
      </w:r>
      <w:r w:rsidR="00C50732">
        <w:rPr>
          <w:sz w:val="25"/>
          <w:szCs w:val="25"/>
        </w:rPr>
        <w:t>я</w:t>
      </w:r>
      <w:r w:rsidR="00266DDD" w:rsidRPr="00266DDD">
        <w:rPr>
          <w:sz w:val="25"/>
          <w:szCs w:val="25"/>
        </w:rPr>
        <w:t xml:space="preserve"> или отсутстви</w:t>
      </w:r>
      <w:r w:rsidR="00C50732">
        <w:rPr>
          <w:sz w:val="25"/>
          <w:szCs w:val="25"/>
        </w:rPr>
        <w:t>я</w:t>
      </w:r>
      <w:r w:rsidR="00266DDD" w:rsidRPr="00266DDD">
        <w:rPr>
          <w:sz w:val="25"/>
          <w:szCs w:val="25"/>
        </w:rPr>
        <w:t xml:space="preserve"> воли собственника</w:t>
      </w:r>
      <w:r w:rsidR="00C50732">
        <w:rPr>
          <w:sz w:val="25"/>
          <w:szCs w:val="25"/>
        </w:rPr>
        <w:t xml:space="preserve"> (законного владельца) </w:t>
      </w:r>
      <w:r w:rsidR="00266DDD" w:rsidRPr="00266DDD">
        <w:rPr>
          <w:sz w:val="25"/>
          <w:szCs w:val="25"/>
        </w:rPr>
        <w:t xml:space="preserve">на передачу </w:t>
      </w:r>
      <w:r w:rsidR="00270536">
        <w:rPr>
          <w:sz w:val="25"/>
          <w:szCs w:val="25"/>
        </w:rPr>
        <w:t>транспортного средства</w:t>
      </w:r>
      <w:r w:rsidR="00266DDD" w:rsidRPr="00266DDD">
        <w:rPr>
          <w:sz w:val="25"/>
          <w:szCs w:val="25"/>
        </w:rPr>
        <w:t xml:space="preserve"> иному лицу.</w:t>
      </w:r>
    </w:p>
    <w:p w:rsidR="00FB0E39" w:rsidRDefault="008612AD" w:rsidP="00FB0E39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Н</w:t>
      </w:r>
      <w:r w:rsidR="00270536">
        <w:rPr>
          <w:sz w:val="25"/>
          <w:szCs w:val="25"/>
        </w:rPr>
        <w:t xml:space="preserve">е стоит забывать о том, что </w:t>
      </w:r>
      <w:r w:rsidR="00D973BD">
        <w:rPr>
          <w:sz w:val="25"/>
          <w:szCs w:val="25"/>
        </w:rPr>
        <w:t xml:space="preserve">в случае ошибки Разработчика при установлении факта </w:t>
      </w:r>
      <w:r w:rsidR="00FB0E39">
        <w:rPr>
          <w:sz w:val="25"/>
          <w:szCs w:val="25"/>
        </w:rPr>
        <w:t xml:space="preserve">выбытия транспортного средства из права </w:t>
      </w:r>
      <w:r w:rsidR="000969F3">
        <w:rPr>
          <w:sz w:val="25"/>
          <w:szCs w:val="25"/>
        </w:rPr>
        <w:t>владения</w:t>
      </w:r>
      <w:r w:rsidR="00FB0E39">
        <w:rPr>
          <w:sz w:val="25"/>
          <w:szCs w:val="25"/>
        </w:rPr>
        <w:t xml:space="preserve"> помимо воли собственника </w:t>
      </w:r>
      <w:r w:rsidR="00C50732">
        <w:rPr>
          <w:sz w:val="25"/>
          <w:szCs w:val="25"/>
        </w:rPr>
        <w:t xml:space="preserve">(законного владельца) </w:t>
      </w:r>
      <w:r w:rsidR="00FB0E39">
        <w:rPr>
          <w:sz w:val="25"/>
          <w:szCs w:val="25"/>
        </w:rPr>
        <w:t xml:space="preserve">отвечать будет так называемый </w:t>
      </w:r>
      <w:r w:rsidR="00D973BD" w:rsidRPr="00FB0E39">
        <w:rPr>
          <w:sz w:val="25"/>
          <w:szCs w:val="25"/>
        </w:rPr>
        <w:t>добросовестный приобретатель</w:t>
      </w:r>
      <w:r w:rsidR="00FB0E39">
        <w:rPr>
          <w:sz w:val="25"/>
          <w:szCs w:val="25"/>
        </w:rPr>
        <w:t xml:space="preserve">, который в соответствии с гражданским законодательством </w:t>
      </w:r>
      <w:r w:rsidR="00FB0E39" w:rsidRPr="00FB0E39">
        <w:rPr>
          <w:sz w:val="25"/>
          <w:szCs w:val="25"/>
        </w:rPr>
        <w:t>не знал и не должен был знать о неправомерности такого отчуждения.</w:t>
      </w:r>
    </w:p>
    <w:p w:rsidR="00BF3FD9" w:rsidRPr="000969F3" w:rsidRDefault="00BF3FD9" w:rsidP="00FB0E39">
      <w:pPr>
        <w:ind w:firstLine="709"/>
        <w:jc w:val="both"/>
        <w:rPr>
          <w:b/>
          <w:sz w:val="25"/>
          <w:szCs w:val="25"/>
        </w:rPr>
      </w:pPr>
      <w:r w:rsidRPr="000969F3">
        <w:rPr>
          <w:b/>
          <w:sz w:val="25"/>
          <w:szCs w:val="25"/>
        </w:rPr>
        <w:t>Считаем</w:t>
      </w:r>
      <w:r w:rsidR="00922273" w:rsidRPr="000969F3">
        <w:rPr>
          <w:b/>
          <w:sz w:val="25"/>
          <w:szCs w:val="25"/>
        </w:rPr>
        <w:t>, что Разработчику необходимо в проекте акта предусмотреть</w:t>
      </w:r>
      <w:r w:rsidRPr="000969F3">
        <w:rPr>
          <w:b/>
          <w:sz w:val="25"/>
          <w:szCs w:val="25"/>
        </w:rPr>
        <w:t>,</w:t>
      </w:r>
      <w:r w:rsidR="00922273" w:rsidRPr="000969F3">
        <w:rPr>
          <w:b/>
          <w:sz w:val="25"/>
          <w:szCs w:val="25"/>
        </w:rPr>
        <w:t xml:space="preserve"> </w:t>
      </w:r>
      <w:r w:rsidR="006C32B4">
        <w:rPr>
          <w:b/>
          <w:sz w:val="25"/>
          <w:szCs w:val="25"/>
        </w:rPr>
        <w:br/>
      </w:r>
      <w:r w:rsidRPr="000969F3">
        <w:rPr>
          <w:b/>
          <w:sz w:val="25"/>
          <w:szCs w:val="25"/>
        </w:rPr>
        <w:t xml:space="preserve">что будет </w:t>
      </w:r>
      <w:r w:rsidR="006C32B4">
        <w:rPr>
          <w:b/>
          <w:sz w:val="25"/>
          <w:szCs w:val="25"/>
        </w:rPr>
        <w:t xml:space="preserve">являться основанием </w:t>
      </w:r>
      <w:r w:rsidRPr="000969F3">
        <w:rPr>
          <w:b/>
          <w:sz w:val="25"/>
          <w:szCs w:val="25"/>
        </w:rPr>
        <w:t>установлени</w:t>
      </w:r>
      <w:r w:rsidR="006C32B4">
        <w:rPr>
          <w:b/>
          <w:sz w:val="25"/>
          <w:szCs w:val="25"/>
        </w:rPr>
        <w:t>я</w:t>
      </w:r>
      <w:r w:rsidRPr="000969F3">
        <w:rPr>
          <w:b/>
          <w:sz w:val="25"/>
          <w:szCs w:val="25"/>
        </w:rPr>
        <w:t xml:space="preserve"> факта выбытия транспортного средства из права владения.</w:t>
      </w:r>
    </w:p>
    <w:p w:rsidR="00BF3FD9" w:rsidRDefault="008612AD" w:rsidP="00FB0E39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Кроме того, </w:t>
      </w:r>
      <w:r w:rsidR="00922273">
        <w:rPr>
          <w:sz w:val="25"/>
          <w:szCs w:val="25"/>
        </w:rPr>
        <w:t xml:space="preserve">полагаем необходимым обратить внимание Разработчика </w:t>
      </w:r>
      <w:r w:rsidR="003D1FB2">
        <w:rPr>
          <w:sz w:val="25"/>
          <w:szCs w:val="25"/>
        </w:rPr>
        <w:br/>
      </w:r>
      <w:r w:rsidR="00922273">
        <w:rPr>
          <w:sz w:val="25"/>
          <w:szCs w:val="25"/>
        </w:rPr>
        <w:t xml:space="preserve">на </w:t>
      </w:r>
      <w:r w:rsidR="003D1FB2">
        <w:rPr>
          <w:sz w:val="25"/>
          <w:szCs w:val="25"/>
        </w:rPr>
        <w:t xml:space="preserve">предложение от </w:t>
      </w:r>
      <w:r w:rsidR="00BF3FD9" w:rsidRPr="004E5151">
        <w:rPr>
          <w:sz w:val="25"/>
          <w:szCs w:val="25"/>
        </w:rPr>
        <w:t>Ассоциаци</w:t>
      </w:r>
      <w:r w:rsidR="003D1FB2">
        <w:rPr>
          <w:sz w:val="25"/>
          <w:szCs w:val="25"/>
        </w:rPr>
        <w:t>и</w:t>
      </w:r>
      <w:r w:rsidR="00BF3FD9" w:rsidRPr="004E5151">
        <w:rPr>
          <w:sz w:val="25"/>
          <w:szCs w:val="25"/>
        </w:rPr>
        <w:t xml:space="preserve"> «Совет муниципальных образований Томской области»</w:t>
      </w:r>
      <w:r w:rsidR="003D1FB2">
        <w:rPr>
          <w:sz w:val="25"/>
          <w:szCs w:val="25"/>
        </w:rPr>
        <w:t xml:space="preserve">, поступившее </w:t>
      </w:r>
      <w:r w:rsidR="00BF3FD9">
        <w:rPr>
          <w:sz w:val="25"/>
          <w:szCs w:val="25"/>
        </w:rPr>
        <w:t>в рамках дополнительных публичных консультаций по проекту акта</w:t>
      </w:r>
      <w:r w:rsidR="00B46ED3">
        <w:rPr>
          <w:sz w:val="25"/>
          <w:szCs w:val="25"/>
        </w:rPr>
        <w:t xml:space="preserve">. </w:t>
      </w:r>
      <w:r w:rsidR="00BF3FD9">
        <w:rPr>
          <w:sz w:val="25"/>
          <w:szCs w:val="25"/>
        </w:rPr>
        <w:t xml:space="preserve">Гражданский кодекс Российской Федерации (далее – ГК РФ) использует правовую категорию </w:t>
      </w:r>
      <w:r w:rsidR="00BF3FD9" w:rsidRPr="00500D84">
        <w:rPr>
          <w:b/>
          <w:sz w:val="25"/>
          <w:szCs w:val="25"/>
        </w:rPr>
        <w:t>«выбытие имущества из владения лица»</w:t>
      </w:r>
      <w:r w:rsidR="00BF3FD9">
        <w:rPr>
          <w:sz w:val="25"/>
          <w:szCs w:val="25"/>
        </w:rPr>
        <w:t xml:space="preserve"> (употребляется в ГК РФ при истребовании документарных ценных бумаг от добросовестного приобретателя (статья 147.1 ГК РФ), истребовании имущества от добросовестного приобретателя (статья 302 ГК РФ), при залоге имущества</w:t>
      </w:r>
      <w:r w:rsidR="00500D84">
        <w:rPr>
          <w:sz w:val="25"/>
          <w:szCs w:val="25"/>
        </w:rPr>
        <w:t xml:space="preserve"> (стать</w:t>
      </w:r>
      <w:r w:rsidR="00C50732">
        <w:rPr>
          <w:sz w:val="25"/>
          <w:szCs w:val="25"/>
        </w:rPr>
        <w:t>и</w:t>
      </w:r>
      <w:r w:rsidR="00500D84">
        <w:rPr>
          <w:sz w:val="25"/>
          <w:szCs w:val="25"/>
        </w:rPr>
        <w:t xml:space="preserve"> 335, 351 ГК РФ)</w:t>
      </w:r>
      <w:r w:rsidR="00825736">
        <w:rPr>
          <w:sz w:val="25"/>
          <w:szCs w:val="25"/>
        </w:rPr>
        <w:t>)</w:t>
      </w:r>
      <w:r w:rsidR="00500D84">
        <w:rPr>
          <w:sz w:val="25"/>
          <w:szCs w:val="25"/>
        </w:rPr>
        <w:t xml:space="preserve">. </w:t>
      </w:r>
      <w:proofErr w:type="gramStart"/>
      <w:r w:rsidR="00500D84">
        <w:rPr>
          <w:sz w:val="25"/>
          <w:szCs w:val="25"/>
        </w:rPr>
        <w:t xml:space="preserve">В этой связи данный участник публичных консультаций предложил </w:t>
      </w:r>
      <w:r w:rsidR="00500D84" w:rsidRPr="00500D84">
        <w:rPr>
          <w:b/>
          <w:sz w:val="25"/>
          <w:szCs w:val="25"/>
        </w:rPr>
        <w:t>исключить слово «права»</w:t>
      </w:r>
      <w:r w:rsidR="00500D84">
        <w:rPr>
          <w:sz w:val="25"/>
          <w:szCs w:val="25"/>
        </w:rPr>
        <w:t xml:space="preserve"> из</w:t>
      </w:r>
      <w:proofErr w:type="gramEnd"/>
      <w:r w:rsidR="00500D84">
        <w:rPr>
          <w:sz w:val="25"/>
          <w:szCs w:val="25"/>
        </w:rPr>
        <w:t xml:space="preserve"> проектируемой статьи. </w:t>
      </w:r>
    </w:p>
    <w:p w:rsidR="0061075B" w:rsidRPr="00FA64C0" w:rsidRDefault="00500D84" w:rsidP="00500D84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Предлагаем Разработчику </w:t>
      </w:r>
      <w:r w:rsidRPr="003D1FB2">
        <w:rPr>
          <w:b/>
          <w:sz w:val="25"/>
          <w:szCs w:val="25"/>
        </w:rPr>
        <w:t>рассмотреть возможность учета вышеуказанного предложения при доработке проекта</w:t>
      </w:r>
      <w:r w:rsidR="000969F3" w:rsidRPr="003D1FB2">
        <w:rPr>
          <w:b/>
          <w:sz w:val="25"/>
          <w:szCs w:val="25"/>
        </w:rPr>
        <w:t xml:space="preserve"> акта</w:t>
      </w:r>
      <w:r>
        <w:rPr>
          <w:sz w:val="25"/>
          <w:szCs w:val="25"/>
        </w:rPr>
        <w:t xml:space="preserve">. При этом предлагаем </w:t>
      </w:r>
      <w:r w:rsidR="00A2000D">
        <w:rPr>
          <w:sz w:val="25"/>
          <w:szCs w:val="25"/>
        </w:rPr>
        <w:t>Разработчику более детально</w:t>
      </w:r>
      <w:r>
        <w:rPr>
          <w:sz w:val="25"/>
          <w:szCs w:val="25"/>
        </w:rPr>
        <w:t xml:space="preserve"> изучить практику других субъектов Российской Федерации, </w:t>
      </w:r>
      <w:r w:rsidR="00C50732">
        <w:rPr>
          <w:sz w:val="25"/>
          <w:szCs w:val="25"/>
        </w:rPr>
        <w:t xml:space="preserve">так как </w:t>
      </w:r>
      <w:r w:rsidR="000F19C5" w:rsidRPr="00FA64C0">
        <w:rPr>
          <w:sz w:val="25"/>
          <w:szCs w:val="25"/>
        </w:rPr>
        <w:t xml:space="preserve">на практике могут складываться </w:t>
      </w:r>
      <w:r w:rsidR="00205142" w:rsidRPr="00FA64C0">
        <w:rPr>
          <w:sz w:val="25"/>
          <w:szCs w:val="25"/>
        </w:rPr>
        <w:t>и другие ситуации</w:t>
      </w:r>
      <w:r w:rsidR="00612648" w:rsidRPr="00FA64C0">
        <w:rPr>
          <w:sz w:val="25"/>
          <w:szCs w:val="25"/>
        </w:rPr>
        <w:t xml:space="preserve">, когда </w:t>
      </w:r>
      <w:r>
        <w:rPr>
          <w:sz w:val="25"/>
          <w:szCs w:val="25"/>
        </w:rPr>
        <w:t xml:space="preserve">речь идет не </w:t>
      </w:r>
      <w:r w:rsidR="00C50732">
        <w:rPr>
          <w:sz w:val="25"/>
          <w:szCs w:val="25"/>
        </w:rPr>
        <w:t>только</w:t>
      </w:r>
      <w:r>
        <w:rPr>
          <w:sz w:val="25"/>
          <w:szCs w:val="25"/>
        </w:rPr>
        <w:t xml:space="preserve"> о выбытии транспортного средства из владения, но и об утрате </w:t>
      </w:r>
      <w:r w:rsidR="003D1FB2">
        <w:rPr>
          <w:sz w:val="25"/>
          <w:szCs w:val="25"/>
        </w:rPr>
        <w:t>иных</w:t>
      </w:r>
      <w:r>
        <w:rPr>
          <w:sz w:val="25"/>
          <w:szCs w:val="25"/>
        </w:rPr>
        <w:t xml:space="preserve"> </w:t>
      </w:r>
      <w:r w:rsidR="00612648" w:rsidRPr="00FA64C0">
        <w:rPr>
          <w:sz w:val="25"/>
          <w:szCs w:val="25"/>
        </w:rPr>
        <w:t>правовы</w:t>
      </w:r>
      <w:r>
        <w:rPr>
          <w:sz w:val="25"/>
          <w:szCs w:val="25"/>
        </w:rPr>
        <w:t>х</w:t>
      </w:r>
      <w:r w:rsidR="00612648" w:rsidRPr="00FA64C0">
        <w:rPr>
          <w:sz w:val="25"/>
          <w:szCs w:val="25"/>
        </w:rPr>
        <w:t xml:space="preserve"> основани</w:t>
      </w:r>
      <w:r>
        <w:rPr>
          <w:sz w:val="25"/>
          <w:szCs w:val="25"/>
        </w:rPr>
        <w:t>й</w:t>
      </w:r>
      <w:r w:rsidR="00612648" w:rsidRPr="00FA64C0">
        <w:rPr>
          <w:sz w:val="25"/>
          <w:szCs w:val="25"/>
        </w:rPr>
        <w:t xml:space="preserve"> владения транспортным средством, </w:t>
      </w:r>
      <w:r w:rsidR="00CA0D9C" w:rsidRPr="00FA64C0">
        <w:rPr>
          <w:sz w:val="25"/>
          <w:szCs w:val="25"/>
        </w:rPr>
        <w:t>на которое имеется разрешение</w:t>
      </w:r>
      <w:r w:rsidR="00C16BA8" w:rsidRPr="00FA64C0">
        <w:rPr>
          <w:sz w:val="25"/>
          <w:szCs w:val="25"/>
        </w:rPr>
        <w:t>.</w:t>
      </w:r>
    </w:p>
    <w:p w:rsidR="008E0776" w:rsidRPr="008E0776" w:rsidRDefault="008E0776" w:rsidP="008E0776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8E0776">
        <w:rPr>
          <w:sz w:val="25"/>
          <w:szCs w:val="25"/>
        </w:rPr>
        <w:t xml:space="preserve">В целях изучения опыта субъектов Российской Федерации в части установления дополнительного основания досрочного прекращения действия разрешения </w:t>
      </w:r>
      <w:r w:rsidR="000969F3">
        <w:rPr>
          <w:sz w:val="25"/>
          <w:szCs w:val="25"/>
        </w:rPr>
        <w:br/>
      </w:r>
      <w:r w:rsidRPr="00FA64C0">
        <w:rPr>
          <w:sz w:val="25"/>
          <w:szCs w:val="25"/>
        </w:rPr>
        <w:t>на осуществление деятельности по перевозке пассажиров и багажа легковым такси</w:t>
      </w:r>
      <w:r>
        <w:rPr>
          <w:sz w:val="25"/>
          <w:szCs w:val="25"/>
        </w:rPr>
        <w:t xml:space="preserve"> Департаментом </w:t>
      </w:r>
      <w:r w:rsidRPr="008E0776">
        <w:rPr>
          <w:sz w:val="25"/>
          <w:szCs w:val="25"/>
        </w:rPr>
        <w:t xml:space="preserve">был проведен мониторинг соответствующих законодательных и иных нормативных правовых актов субъектов Российской Федерации. </w:t>
      </w:r>
    </w:p>
    <w:p w:rsidR="003D1FB2" w:rsidRDefault="003D1FB2" w:rsidP="008E0776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</w:p>
    <w:tbl>
      <w:tblPr>
        <w:tblStyle w:val="af3"/>
        <w:tblW w:w="0" w:type="auto"/>
        <w:tblInd w:w="108" w:type="dxa"/>
        <w:tblLook w:val="04A0" w:firstRow="1" w:lastRow="0" w:firstColumn="1" w:lastColumn="0" w:noHBand="0" w:noVBand="1"/>
      </w:tblPr>
      <w:tblGrid>
        <w:gridCol w:w="552"/>
        <w:gridCol w:w="2992"/>
        <w:gridCol w:w="6201"/>
      </w:tblGrid>
      <w:tr w:rsidR="003D301D" w:rsidTr="000969F3">
        <w:tc>
          <w:tcPr>
            <w:tcW w:w="552" w:type="dxa"/>
          </w:tcPr>
          <w:p w:rsidR="00F629DD" w:rsidRPr="00EA2BC9" w:rsidRDefault="00F629DD" w:rsidP="00EF35B5">
            <w:r w:rsidRPr="00EA2BC9">
              <w:t>№</w:t>
            </w:r>
          </w:p>
          <w:p w:rsidR="00F629DD" w:rsidRPr="00EA2BC9" w:rsidRDefault="00F629DD" w:rsidP="00EF35B5">
            <w:proofErr w:type="gramStart"/>
            <w:r w:rsidRPr="00EA2BC9">
              <w:t>п</w:t>
            </w:r>
            <w:proofErr w:type="gramEnd"/>
            <w:r w:rsidRPr="00EA2BC9">
              <w:t>/п</w:t>
            </w:r>
          </w:p>
        </w:tc>
        <w:tc>
          <w:tcPr>
            <w:tcW w:w="2992" w:type="dxa"/>
            <w:vAlign w:val="center"/>
          </w:tcPr>
          <w:p w:rsidR="00F629DD" w:rsidRPr="008B54FA" w:rsidRDefault="00F629DD" w:rsidP="00EF35B5">
            <w:pPr>
              <w:shd w:val="clear" w:color="auto" w:fill="FFFFFF"/>
              <w:autoSpaceDE w:val="0"/>
              <w:autoSpaceDN w:val="0"/>
              <w:adjustRightInd w:val="0"/>
              <w:spacing w:before="60" w:after="60"/>
              <w:jc w:val="center"/>
              <w:rPr>
                <w:b/>
              </w:rPr>
            </w:pPr>
            <w:r w:rsidRPr="008B54FA">
              <w:rPr>
                <w:b/>
              </w:rPr>
              <w:t xml:space="preserve">Субъект РФ / </w:t>
            </w:r>
            <w:r>
              <w:rPr>
                <w:b/>
              </w:rPr>
              <w:br/>
            </w:r>
            <w:r w:rsidRPr="008B54FA">
              <w:rPr>
                <w:b/>
              </w:rPr>
              <w:t>Наименование НПА</w:t>
            </w:r>
          </w:p>
        </w:tc>
        <w:tc>
          <w:tcPr>
            <w:tcW w:w="6201" w:type="dxa"/>
            <w:vAlign w:val="center"/>
          </w:tcPr>
          <w:p w:rsidR="00F629DD" w:rsidRPr="008B54FA" w:rsidRDefault="00F629DD" w:rsidP="00EF35B5">
            <w:pPr>
              <w:shd w:val="clear" w:color="auto" w:fill="FFFFFF"/>
              <w:autoSpaceDE w:val="0"/>
              <w:autoSpaceDN w:val="0"/>
              <w:adjustRightInd w:val="0"/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 xml:space="preserve">Действующее регулирование </w:t>
            </w:r>
          </w:p>
        </w:tc>
      </w:tr>
      <w:tr w:rsidR="003D301D" w:rsidTr="000969F3">
        <w:tc>
          <w:tcPr>
            <w:tcW w:w="552" w:type="dxa"/>
          </w:tcPr>
          <w:p w:rsidR="00EA2BC9" w:rsidRPr="00EA2BC9" w:rsidRDefault="00EA2BC9" w:rsidP="00EF35B5">
            <w:pPr>
              <w:pStyle w:val="aff6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2992" w:type="dxa"/>
          </w:tcPr>
          <w:p w:rsidR="00F629DD" w:rsidRPr="00F629DD" w:rsidRDefault="00F629DD" w:rsidP="00EF35B5">
            <w:pPr>
              <w:autoSpaceDE w:val="0"/>
              <w:autoSpaceDN w:val="0"/>
              <w:adjustRightInd w:val="0"/>
              <w:jc w:val="both"/>
              <w:rPr>
                <w:b/>
                <w:u w:val="single"/>
              </w:rPr>
            </w:pPr>
            <w:r w:rsidRPr="00F629DD">
              <w:rPr>
                <w:b/>
                <w:u w:val="single"/>
              </w:rPr>
              <w:t>Краснодарский край</w:t>
            </w:r>
          </w:p>
          <w:p w:rsidR="00EA2BC9" w:rsidRPr="00F629DD" w:rsidRDefault="00EA2BC9" w:rsidP="00EF35B5">
            <w:pPr>
              <w:autoSpaceDE w:val="0"/>
              <w:autoSpaceDN w:val="0"/>
              <w:adjustRightInd w:val="0"/>
              <w:jc w:val="both"/>
            </w:pPr>
            <w:r w:rsidRPr="00F629DD">
              <w:t>Закон Краснодарского края от 27</w:t>
            </w:r>
            <w:r w:rsidR="00F629DD">
              <w:t xml:space="preserve"> марта </w:t>
            </w:r>
            <w:r w:rsidRPr="00F629DD">
              <w:t>2007</w:t>
            </w:r>
            <w:r w:rsidR="00F629DD">
              <w:t xml:space="preserve"> года</w:t>
            </w:r>
            <w:r w:rsidR="00C50732">
              <w:t xml:space="preserve"> </w:t>
            </w:r>
            <w:r w:rsidR="00F629DD" w:rsidRPr="00F629DD">
              <w:t>№</w:t>
            </w:r>
            <w:r w:rsidRPr="00F629DD">
              <w:t xml:space="preserve"> 1217-КЗ</w:t>
            </w:r>
            <w:r w:rsidR="00F629DD" w:rsidRPr="00F629DD">
              <w:t xml:space="preserve"> «</w:t>
            </w:r>
            <w:r w:rsidRPr="00F629DD">
              <w:t>Об организации транспортного обслуживания населения легковыми такси в Краснодарском крае</w:t>
            </w:r>
            <w:r w:rsidR="00F629DD" w:rsidRPr="00F629DD">
              <w:t>»</w:t>
            </w:r>
          </w:p>
          <w:p w:rsidR="00EA2BC9" w:rsidRPr="00EA2BC9" w:rsidRDefault="00EA2BC9" w:rsidP="00EF35B5"/>
        </w:tc>
        <w:tc>
          <w:tcPr>
            <w:tcW w:w="6201" w:type="dxa"/>
          </w:tcPr>
          <w:p w:rsidR="00EA2BC9" w:rsidRPr="00907538" w:rsidRDefault="00F629DD" w:rsidP="00EF35B5">
            <w:pPr>
              <w:autoSpaceDE w:val="0"/>
              <w:autoSpaceDN w:val="0"/>
              <w:adjustRightInd w:val="0"/>
              <w:jc w:val="both"/>
            </w:pPr>
            <w:r w:rsidRPr="00907538">
              <w:t xml:space="preserve">Статья </w:t>
            </w:r>
            <w:r w:rsidR="00EA2BC9" w:rsidRPr="00907538">
              <w:t>9. Действие разрешения прекращается в следующих случаях:</w:t>
            </w:r>
          </w:p>
          <w:p w:rsidR="00EA2BC9" w:rsidRPr="00EA2BC9" w:rsidRDefault="00EA2BC9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1) представление перевозчиком в уполномоченный орган в области организации транспортного обслуживания населения легковыми такси заявления о прекращении деятельности по перевозке пассажиров и багажа легковым такси;</w:t>
            </w:r>
          </w:p>
          <w:p w:rsidR="00EA2BC9" w:rsidRPr="00EA2BC9" w:rsidRDefault="00EA2BC9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2) представление перевозчиком в уполномоченный орган в области организации транспортного обслуживания населения легковыми такси заявления о прекращении действия разрешения;</w:t>
            </w:r>
          </w:p>
          <w:p w:rsidR="00EA2BC9" w:rsidRPr="00F629DD" w:rsidRDefault="00EA2BC9" w:rsidP="00EF35B5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F629DD">
              <w:t xml:space="preserve">3) представление собственником транспортного средства, на которое выдано разрешение, </w:t>
            </w:r>
            <w:r w:rsidRPr="00F629DD">
              <w:rPr>
                <w:b/>
              </w:rPr>
              <w:t xml:space="preserve">заявления об утрате перевозчиком правовых оснований для использования транспортного средства, указанных в части 2 статьи 9 Федерального закона от 21 апреля 2011 года </w:t>
            </w:r>
            <w:r w:rsidR="00F629DD" w:rsidRPr="00F629DD">
              <w:rPr>
                <w:b/>
              </w:rPr>
              <w:t>№</w:t>
            </w:r>
            <w:r w:rsidRPr="00F629DD">
              <w:rPr>
                <w:b/>
              </w:rPr>
              <w:t xml:space="preserve"> 69-ФЗ </w:t>
            </w:r>
            <w:r w:rsidR="00F629DD" w:rsidRPr="00F629DD">
              <w:rPr>
                <w:b/>
              </w:rPr>
              <w:t>«</w:t>
            </w:r>
            <w:r w:rsidRPr="00F629DD">
              <w:rPr>
                <w:b/>
              </w:rPr>
              <w:t>О внесении изменений в отдельные законодательные акты Российской Федерации</w:t>
            </w:r>
            <w:r w:rsidR="00F629DD" w:rsidRPr="00F629DD">
              <w:rPr>
                <w:b/>
              </w:rPr>
              <w:t>»</w:t>
            </w:r>
            <w:r w:rsidRPr="00F629DD">
              <w:rPr>
                <w:b/>
              </w:rPr>
              <w:t>;</w:t>
            </w:r>
          </w:p>
          <w:p w:rsidR="00EA2BC9" w:rsidRPr="00EA2BC9" w:rsidRDefault="00EA2BC9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4) прекращение физическим лицом деятельности в качестве индивидуального предпринимателя в соответствии с законодательством Российской Федерации о государственной регистрации юридических лиц и индивидуальных предпринимателей;</w:t>
            </w:r>
          </w:p>
          <w:p w:rsidR="00EA2BC9" w:rsidRPr="00EA2BC9" w:rsidRDefault="00EA2BC9" w:rsidP="00EF35B5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EA2BC9">
              <w:t>5) прекращение деятельности юридического лица в соответствии с законодательством Российской Федерации о государственной регистрации юридических лиц и индивидуальных предпринимателей (за исключением реорганизации в форме преобразования или слияния при наличии на дату государственной регистрации правопреемника реорганизованных юридических лиц у каждого участвующего в слиянии юридического лица разрешения на осуществление деятельности по перевозке пассажиров и багажа легковым такси);</w:t>
            </w:r>
            <w:proofErr w:type="gramEnd"/>
          </w:p>
          <w:p w:rsidR="00EA2BC9" w:rsidRPr="00EA2BC9" w:rsidRDefault="00EA2BC9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6) наличие решения суда об отзыве (аннулировании) разрешения.</w:t>
            </w:r>
          </w:p>
        </w:tc>
      </w:tr>
      <w:tr w:rsidR="003D301D" w:rsidTr="000969F3">
        <w:tc>
          <w:tcPr>
            <w:tcW w:w="552" w:type="dxa"/>
          </w:tcPr>
          <w:p w:rsidR="00EA2BC9" w:rsidRPr="00EA2BC9" w:rsidRDefault="00EA2BC9" w:rsidP="00EF35B5">
            <w:pPr>
              <w:pStyle w:val="aff6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2992" w:type="dxa"/>
          </w:tcPr>
          <w:p w:rsidR="00F629DD" w:rsidRPr="00F629DD" w:rsidRDefault="00F629DD" w:rsidP="00EF35B5">
            <w:pPr>
              <w:autoSpaceDE w:val="0"/>
              <w:autoSpaceDN w:val="0"/>
              <w:adjustRightInd w:val="0"/>
              <w:jc w:val="both"/>
              <w:rPr>
                <w:b/>
                <w:u w:val="single"/>
              </w:rPr>
            </w:pPr>
            <w:r w:rsidRPr="00F629DD">
              <w:rPr>
                <w:b/>
                <w:u w:val="single"/>
              </w:rPr>
              <w:t>Архангельская область</w:t>
            </w:r>
          </w:p>
          <w:p w:rsidR="00EA2BC9" w:rsidRPr="003D301D" w:rsidRDefault="00EA2BC9" w:rsidP="00EF35B5">
            <w:pPr>
              <w:autoSpaceDE w:val="0"/>
              <w:autoSpaceDN w:val="0"/>
              <w:adjustRightInd w:val="0"/>
              <w:jc w:val="both"/>
            </w:pPr>
            <w:r w:rsidRPr="003D301D">
              <w:t>Закон Архангельской области от 21</w:t>
            </w:r>
            <w:r w:rsidR="00F629DD" w:rsidRPr="003D301D">
              <w:t xml:space="preserve"> ноября </w:t>
            </w:r>
            <w:r w:rsidRPr="003D301D">
              <w:t>2011</w:t>
            </w:r>
            <w:r w:rsidR="00F629DD" w:rsidRPr="003D301D">
              <w:t xml:space="preserve"> года № </w:t>
            </w:r>
            <w:r w:rsidRPr="003D301D">
              <w:t>390-26-ОЗ</w:t>
            </w:r>
            <w:r w:rsidR="00BB2B73">
              <w:t xml:space="preserve"> </w:t>
            </w:r>
            <w:r w:rsidR="00F629DD" w:rsidRPr="003D301D">
              <w:t>«</w:t>
            </w:r>
            <w:r w:rsidRPr="003D301D">
              <w:t>Об организации деятельности по перевозке пассажиров и багажа легковым такси на т</w:t>
            </w:r>
            <w:r w:rsidR="00F629DD" w:rsidRPr="003D301D">
              <w:t>ерритории Архангельской области»</w:t>
            </w:r>
          </w:p>
          <w:p w:rsidR="00EA2BC9" w:rsidRPr="00EA2BC9" w:rsidRDefault="00EA2BC9" w:rsidP="00EF35B5"/>
        </w:tc>
        <w:tc>
          <w:tcPr>
            <w:tcW w:w="6201" w:type="dxa"/>
          </w:tcPr>
          <w:p w:rsidR="00EA2BC9" w:rsidRPr="00907538" w:rsidRDefault="00F629DD" w:rsidP="00EF35B5">
            <w:pPr>
              <w:autoSpaceDE w:val="0"/>
              <w:autoSpaceDN w:val="0"/>
              <w:adjustRightInd w:val="0"/>
              <w:jc w:val="both"/>
            </w:pPr>
            <w:r w:rsidRPr="00907538">
              <w:t xml:space="preserve">Статья </w:t>
            </w:r>
            <w:r w:rsidR="00EA2BC9" w:rsidRPr="00907538">
              <w:t>4. Действие разрешения прекращается по следующим основаниям:</w:t>
            </w:r>
          </w:p>
          <w:p w:rsidR="00EA2BC9" w:rsidRPr="00EA2BC9" w:rsidRDefault="00EA2BC9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1) окончание срока действия разрешения;</w:t>
            </w:r>
          </w:p>
          <w:p w:rsidR="00EA2BC9" w:rsidRPr="00EA2BC9" w:rsidRDefault="00EA2BC9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2) поступление в уполномоченный исполнительный орган от юридического лица либо от индивидуального предпринимателя, получившего разрешение, заявления о прекращении его действия;</w:t>
            </w:r>
          </w:p>
          <w:p w:rsidR="00EA2BC9" w:rsidRPr="00EA2BC9" w:rsidRDefault="00EA2BC9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 xml:space="preserve">3) поступление в уполномоченный исполнительный орган путем межведомственного информационного взаимодействия информации о прекращении физическим лицом, получившим разрешение, деятельности в качестве индивидуального предпринимателя в соответствии с законодательством Российской Федерации о </w:t>
            </w:r>
            <w:r w:rsidRPr="00EA2BC9">
              <w:lastRenderedPageBreak/>
              <w:t>государственной регистрации юридических лиц и индивидуальных предпринимателей;</w:t>
            </w:r>
          </w:p>
          <w:p w:rsidR="00EA2BC9" w:rsidRPr="00EA2BC9" w:rsidRDefault="00EA2BC9" w:rsidP="00EF35B5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EA2BC9">
              <w:t>4) поступление в уполномоченный исполнительный орган путем межведомственного информационного взаимодействия информации о прекращении деятельности юридического лица, получившего разрешение, в соответствии с законодательством Российской Федерации о государственной регистрации юридических лиц и индивидуальных предпринимателей (за исключением реорганизации в форме преобразования или слияния при наличии на дату государственной регистрации правопреемника реорганизованных юридических лиц у каждого участвующего в слиянии юридического лица разрешения);</w:t>
            </w:r>
            <w:proofErr w:type="gramEnd"/>
          </w:p>
          <w:p w:rsidR="00EA2BC9" w:rsidRPr="00F629DD" w:rsidRDefault="00EA2BC9" w:rsidP="00EF35B5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F629DD">
              <w:t xml:space="preserve">5) поступление в уполномоченный исполнительный орган </w:t>
            </w:r>
            <w:r w:rsidRPr="00F629DD">
              <w:rPr>
                <w:b/>
              </w:rPr>
              <w:t>заявления</w:t>
            </w:r>
            <w:r w:rsidRPr="00F629DD">
              <w:t xml:space="preserve"> собственника транспортного средства, используемого в качестве легкового такси, на которое выдано разрешение, об </w:t>
            </w:r>
            <w:r w:rsidRPr="00F629DD">
              <w:rPr>
                <w:b/>
              </w:rPr>
              <w:t xml:space="preserve">утрате юридическим лицом либо индивидуальным предпринимателем, получившим разрешение на осуществление деятельности по перевозке пассажиров и багажа легковым такси на данном транспортном средстве, правовых оснований, предусмотренных частью 2 статьи 9 Федерального закона от 21 апреля 2011 года </w:t>
            </w:r>
            <w:r w:rsidR="00F629DD" w:rsidRPr="00F629DD">
              <w:rPr>
                <w:b/>
              </w:rPr>
              <w:t>№</w:t>
            </w:r>
            <w:r w:rsidRPr="00F629DD">
              <w:rPr>
                <w:b/>
              </w:rPr>
              <w:t xml:space="preserve"> 69-ФЗ;</w:t>
            </w:r>
            <w:proofErr w:type="gramEnd"/>
          </w:p>
          <w:p w:rsidR="00EA2BC9" w:rsidRPr="00EA2BC9" w:rsidRDefault="00EA2BC9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6) наличие вступившего в законную силу решения суда об отзыве (аннулировании) разрешения.</w:t>
            </w:r>
          </w:p>
        </w:tc>
      </w:tr>
      <w:tr w:rsidR="00303CFD" w:rsidTr="000969F3">
        <w:tc>
          <w:tcPr>
            <w:tcW w:w="552" w:type="dxa"/>
          </w:tcPr>
          <w:p w:rsidR="00303CFD" w:rsidRPr="00EA2BC9" w:rsidRDefault="00303CFD" w:rsidP="00EF35B5">
            <w:pPr>
              <w:pStyle w:val="aff6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2992" w:type="dxa"/>
          </w:tcPr>
          <w:p w:rsidR="00303CFD" w:rsidRPr="00907538" w:rsidRDefault="00303CFD" w:rsidP="00EF35B5">
            <w:pPr>
              <w:autoSpaceDE w:val="0"/>
              <w:autoSpaceDN w:val="0"/>
              <w:adjustRightInd w:val="0"/>
              <w:jc w:val="both"/>
              <w:rPr>
                <w:b/>
                <w:u w:val="single"/>
              </w:rPr>
            </w:pPr>
            <w:r w:rsidRPr="00907538">
              <w:rPr>
                <w:b/>
                <w:u w:val="single"/>
              </w:rPr>
              <w:t>Белгородская область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907538">
              <w:t>Закон</w:t>
            </w:r>
            <w:r w:rsidRPr="00EA2BC9">
              <w:t xml:space="preserve"> Белгородской области от 8</w:t>
            </w:r>
            <w:r>
              <w:t xml:space="preserve"> ноября </w:t>
            </w:r>
            <w:r w:rsidRPr="00EA2BC9">
              <w:t>2011</w:t>
            </w:r>
            <w:r>
              <w:t xml:space="preserve"> года №</w:t>
            </w:r>
            <w:r w:rsidRPr="00EA2BC9">
              <w:t xml:space="preserve"> 80</w:t>
            </w:r>
            <w:r>
              <w:t xml:space="preserve"> «</w:t>
            </w:r>
            <w:r w:rsidRPr="00EA2BC9">
              <w:t xml:space="preserve">Об организации транспортного обслуживания населения на </w:t>
            </w:r>
            <w:r>
              <w:t>территории Белгородской области»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ind w:left="540"/>
              <w:jc w:val="both"/>
            </w:pPr>
          </w:p>
        </w:tc>
        <w:tc>
          <w:tcPr>
            <w:tcW w:w="6201" w:type="dxa"/>
          </w:tcPr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>
              <w:t xml:space="preserve">Статья </w:t>
            </w:r>
            <w:r w:rsidRPr="00EA2BC9">
              <w:t>4. Действие разрешения прекращается уполномоченным органом Белгородской области по выдаче разрешений на осуществление деятельности по перевозке пассажиров и багажа легковым такси в случае: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1) поступления от перевозчика заявления о прекращении действия разрешения и представления разрешения в уполномоченный орган;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2) прекращения физическим лицом деятельности в качестве индивидуального предпринимателя в соответствии с законодательством Российской Федерации о государственной регистрации юридических лиц и индивидуальных предпринимателей;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3) прекращения деятельности юридического лица в соответствии с законодательством Российской Федерации о государственной регистрации юридических лиц и индивидуальных предпринимателей (за исключением реорганизации);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 xml:space="preserve">4) </w:t>
            </w:r>
            <w:r w:rsidRPr="00907538">
              <w:rPr>
                <w:b/>
              </w:rPr>
              <w:t>утраты правовых оснований владения транспортным средством, используемым в качестве легкового такси.</w:t>
            </w:r>
          </w:p>
        </w:tc>
      </w:tr>
      <w:tr w:rsidR="00303CFD" w:rsidTr="000969F3">
        <w:tc>
          <w:tcPr>
            <w:tcW w:w="552" w:type="dxa"/>
          </w:tcPr>
          <w:p w:rsidR="00303CFD" w:rsidRPr="00EA2BC9" w:rsidRDefault="00303CFD" w:rsidP="00EF35B5">
            <w:pPr>
              <w:pStyle w:val="aff6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2992" w:type="dxa"/>
          </w:tcPr>
          <w:p w:rsidR="003D1FB2" w:rsidRDefault="00303CFD" w:rsidP="00EF35B5">
            <w:pPr>
              <w:autoSpaceDE w:val="0"/>
              <w:autoSpaceDN w:val="0"/>
              <w:adjustRightInd w:val="0"/>
              <w:jc w:val="both"/>
              <w:rPr>
                <w:b/>
                <w:u w:val="single"/>
              </w:rPr>
            </w:pPr>
            <w:r w:rsidRPr="00F629DD">
              <w:rPr>
                <w:b/>
                <w:u w:val="single"/>
              </w:rPr>
              <w:t>Калужская область</w:t>
            </w:r>
          </w:p>
          <w:p w:rsidR="00303CFD" w:rsidRPr="00EA2BC9" w:rsidRDefault="00303CFD" w:rsidP="00BB2B73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F629DD">
              <w:t>Постановление Правительства Калужской области от 12.08.2011 № 443</w:t>
            </w:r>
            <w:r w:rsidR="00BB2B73">
              <w:t xml:space="preserve"> </w:t>
            </w:r>
            <w:r w:rsidRPr="00F629DD">
              <w:t xml:space="preserve">«Об утверждении формы разрешения на </w:t>
            </w:r>
            <w:r w:rsidRPr="00F629DD">
              <w:lastRenderedPageBreak/>
              <w:t>осуществление деятельности по перевозке пассажиров и багажа легковым такси, срока его действия, порядка подачи заявления, порядка выдачи и переоформления разрешений на осуществление деятельности по перевозке пассажиров и багажа легковым такси, порядка определения платы за выдачу разрешения на осуществление деятельности по перевозке пассажиров и багажа легковым такси, дубликата разрешения</w:t>
            </w:r>
            <w:proofErr w:type="gramEnd"/>
            <w:r w:rsidRPr="00F629DD">
              <w:t xml:space="preserve"> на осуществление деятельности по перевозке пассажиров и багажа легковым такси и порядка ведения </w:t>
            </w:r>
            <w:proofErr w:type="gramStart"/>
            <w:r w:rsidRPr="00F629DD">
              <w:t>реестра</w:t>
            </w:r>
            <w:proofErr w:type="gramEnd"/>
            <w:r w:rsidRPr="00F629DD">
              <w:t xml:space="preserve"> выданных разрешений на осуществление деятельности по перевозке пассажиров и багажа легковым такси»</w:t>
            </w:r>
          </w:p>
        </w:tc>
        <w:tc>
          <w:tcPr>
            <w:tcW w:w="6201" w:type="dxa"/>
          </w:tcPr>
          <w:p w:rsidR="00303CFD" w:rsidRPr="00EA2BC9" w:rsidRDefault="00303CFD" w:rsidP="00EF35B5">
            <w:pPr>
              <w:autoSpaceDE w:val="0"/>
              <w:autoSpaceDN w:val="0"/>
              <w:adjustRightInd w:val="0"/>
              <w:ind w:firstLine="540"/>
              <w:jc w:val="both"/>
            </w:pPr>
            <w:r w:rsidRPr="00F629DD">
              <w:lastRenderedPageBreak/>
              <w:t xml:space="preserve">Пункт 2.9. </w:t>
            </w:r>
            <w:proofErr w:type="gramStart"/>
            <w:r w:rsidRPr="00F629DD">
              <w:t xml:space="preserve">В случае ликвидации юридического лица, прекращения физическим лицом деятельности в качестве индивидуального предпринимателя, прекращения перевозчиком деятельности по перевозке пассажиров и багажа легковым такси, </w:t>
            </w:r>
            <w:r w:rsidRPr="00F629DD">
              <w:rPr>
                <w:b/>
              </w:rPr>
              <w:t xml:space="preserve">утраты правовых оснований владения транспортным средством, используемым в </w:t>
            </w:r>
            <w:r w:rsidRPr="00F629DD">
              <w:rPr>
                <w:b/>
              </w:rPr>
              <w:lastRenderedPageBreak/>
              <w:t>качестве легкового такси</w:t>
            </w:r>
            <w:r w:rsidRPr="00F629DD">
              <w:t>, перевозчик уведомляет об этом уполномоченный орган и сдает в уполномоченный орган полученные разрешения в срок, не превышающий 10 дней со дня возникновения указанных обстоятельств.</w:t>
            </w:r>
            <w:proofErr w:type="gramEnd"/>
          </w:p>
          <w:p w:rsidR="00303CFD" w:rsidRPr="00EA2BC9" w:rsidRDefault="00303CFD" w:rsidP="00EF35B5"/>
        </w:tc>
      </w:tr>
      <w:tr w:rsidR="00303CFD" w:rsidTr="000969F3">
        <w:tc>
          <w:tcPr>
            <w:tcW w:w="552" w:type="dxa"/>
          </w:tcPr>
          <w:p w:rsidR="00303CFD" w:rsidRPr="00EA2BC9" w:rsidRDefault="00303CFD" w:rsidP="00EF35B5">
            <w:pPr>
              <w:pStyle w:val="aff6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2992" w:type="dxa"/>
          </w:tcPr>
          <w:p w:rsidR="00303CFD" w:rsidRPr="00EA2BC9" w:rsidRDefault="00303CFD" w:rsidP="00BB2B73">
            <w:pPr>
              <w:autoSpaceDE w:val="0"/>
              <w:autoSpaceDN w:val="0"/>
              <w:adjustRightInd w:val="0"/>
              <w:jc w:val="both"/>
            </w:pPr>
            <w:r w:rsidRPr="00F629DD">
              <w:rPr>
                <w:b/>
                <w:u w:val="single"/>
              </w:rPr>
              <w:t xml:space="preserve">Орловская область </w:t>
            </w:r>
            <w:r w:rsidRPr="00F629DD">
              <w:t>Постановление Правительства Орловской области от 19.12.2011 № 439</w:t>
            </w:r>
            <w:r w:rsidR="00BB2B73">
              <w:t xml:space="preserve"> </w:t>
            </w:r>
            <w:r w:rsidRPr="00F629DD">
              <w:t xml:space="preserve">«Об утверждении Порядка выдачи разрешения (дубликата разрешения), переоформления разрешения на осуществление деятельности по перевозке пассажиров и багажа легковым такси на территории Орловской области и Порядка ведения </w:t>
            </w:r>
            <w:proofErr w:type="gramStart"/>
            <w:r w:rsidRPr="00F629DD">
              <w:t>реестра</w:t>
            </w:r>
            <w:proofErr w:type="gramEnd"/>
            <w:r w:rsidRPr="00F629DD">
              <w:t xml:space="preserve"> выданных разрешений на осуществление деятельности по перевозке пассажиров и багажа легковым такси на территории Орловской области»</w:t>
            </w:r>
          </w:p>
        </w:tc>
        <w:tc>
          <w:tcPr>
            <w:tcW w:w="6201" w:type="dxa"/>
          </w:tcPr>
          <w:p w:rsidR="00303CFD" w:rsidRPr="00EA2BC9" w:rsidRDefault="00303CFD" w:rsidP="00EF35B5">
            <w:pPr>
              <w:jc w:val="both"/>
            </w:pPr>
            <w:r w:rsidRPr="00F629DD">
              <w:rPr>
                <w:bCs/>
              </w:rPr>
              <w:t xml:space="preserve">Пункт 3.12. </w:t>
            </w:r>
            <w:proofErr w:type="gramStart"/>
            <w:r w:rsidRPr="00F629DD">
              <w:rPr>
                <w:bCs/>
              </w:rPr>
              <w:t xml:space="preserve">В случае ликвидации юридического лица, прекращения физическим лицом деятельности в качестве индивидуального предпринимателя, прекращения перевозчиком деятельности по перевозке пассажиров и багажа легковым такси, </w:t>
            </w:r>
            <w:r w:rsidRPr="00F629DD">
              <w:rPr>
                <w:b/>
                <w:bCs/>
              </w:rPr>
              <w:t>прекращения права владения (распоряжения) транспортным средством, используемым в качестве легкового такси</w:t>
            </w:r>
            <w:r w:rsidRPr="00F629DD">
              <w:rPr>
                <w:bCs/>
              </w:rPr>
              <w:t>, перевозчик, уполномоченный представитель перевозчика обязан сдать полученные разрешения в учреждение в течение 10 рабочих дней со дня возникновения указанных обстоятельств.</w:t>
            </w:r>
            <w:proofErr w:type="gramEnd"/>
            <w:r w:rsidRPr="00F629DD">
              <w:rPr>
                <w:bCs/>
              </w:rPr>
              <w:t xml:space="preserve"> Разрешения сдаются в учреждение на основании письменного заявления перевозчика и признаются недействующими с даты их поступления в учреждение.</w:t>
            </w:r>
          </w:p>
        </w:tc>
      </w:tr>
      <w:tr w:rsidR="00303CFD" w:rsidTr="000969F3">
        <w:tc>
          <w:tcPr>
            <w:tcW w:w="552" w:type="dxa"/>
          </w:tcPr>
          <w:p w:rsidR="00303CFD" w:rsidRPr="00EA2BC9" w:rsidRDefault="00303CFD" w:rsidP="00EF35B5">
            <w:pPr>
              <w:pStyle w:val="aff6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2992" w:type="dxa"/>
          </w:tcPr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F629DD">
              <w:rPr>
                <w:b/>
                <w:u w:val="single"/>
              </w:rPr>
              <w:t>Новосибирская область</w:t>
            </w:r>
            <w:r w:rsidRPr="00EA2BC9">
              <w:t xml:space="preserve"> Постановление Правительства Новосибирской области от 25.08.2011 </w:t>
            </w:r>
            <w:r>
              <w:t>№</w:t>
            </w:r>
            <w:r w:rsidRPr="00EA2BC9">
              <w:t xml:space="preserve"> 372-п</w:t>
            </w:r>
            <w:r>
              <w:t xml:space="preserve"> «</w:t>
            </w:r>
            <w:r w:rsidRPr="00EA2BC9">
              <w:t>О порядке выдачи разрешения на осуществление деятельности по перевозке пассажиров и багажа легковым такси на территории Новосибирской области</w:t>
            </w:r>
            <w:r>
              <w:t>»</w:t>
            </w:r>
          </w:p>
        </w:tc>
        <w:tc>
          <w:tcPr>
            <w:tcW w:w="6201" w:type="dxa"/>
          </w:tcPr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>
              <w:t xml:space="preserve">Пункт </w:t>
            </w:r>
            <w:r w:rsidRPr="00EA2BC9">
              <w:t xml:space="preserve">16. </w:t>
            </w:r>
            <w:r w:rsidRPr="00F629DD">
              <w:rPr>
                <w:b/>
              </w:rPr>
              <w:t>В случае выведения транспортного средства из состава транспортных средств, используемых в качестве легкового такси</w:t>
            </w:r>
            <w:r w:rsidRPr="00EA2BC9">
              <w:t>, Перевозчик обязан в десятидневный срок с момента прекращения деятельности сдать Разрешение в Уполномоченный орган.</w:t>
            </w:r>
          </w:p>
          <w:p w:rsidR="00303CFD" w:rsidRPr="00EA2BC9" w:rsidRDefault="00303CFD" w:rsidP="00EF35B5"/>
        </w:tc>
      </w:tr>
      <w:tr w:rsidR="00303CFD" w:rsidTr="000969F3">
        <w:tc>
          <w:tcPr>
            <w:tcW w:w="552" w:type="dxa"/>
          </w:tcPr>
          <w:p w:rsidR="00303CFD" w:rsidRPr="00EA2BC9" w:rsidRDefault="00303CFD" w:rsidP="00EF35B5">
            <w:pPr>
              <w:pStyle w:val="aff6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2992" w:type="dxa"/>
          </w:tcPr>
          <w:p w:rsidR="003D1FB2" w:rsidRDefault="00303CFD" w:rsidP="00EF35B5">
            <w:pPr>
              <w:autoSpaceDE w:val="0"/>
              <w:autoSpaceDN w:val="0"/>
              <w:adjustRightInd w:val="0"/>
              <w:jc w:val="both"/>
              <w:rPr>
                <w:b/>
                <w:u w:val="single"/>
              </w:rPr>
            </w:pPr>
            <w:r w:rsidRPr="00F629DD">
              <w:rPr>
                <w:b/>
                <w:u w:val="single"/>
              </w:rPr>
              <w:t>Московская область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Постановление Правительства М</w:t>
            </w:r>
            <w:r>
              <w:t xml:space="preserve">осковской области </w:t>
            </w:r>
            <w:r w:rsidRPr="00EA2BC9">
              <w:t xml:space="preserve">от 15.07.2011 </w:t>
            </w:r>
            <w:r>
              <w:t>№</w:t>
            </w:r>
            <w:r w:rsidRPr="00EA2BC9">
              <w:t xml:space="preserve"> 711/26</w:t>
            </w:r>
            <w:r>
              <w:t xml:space="preserve"> «</w:t>
            </w:r>
            <w:r w:rsidRPr="00EA2BC9">
              <w:t>Об организации перевозок пассажиров и багажа легковым такси н</w:t>
            </w:r>
            <w:r>
              <w:t>а территории Московской области»</w:t>
            </w:r>
          </w:p>
          <w:p w:rsidR="00303CFD" w:rsidRPr="00EA2BC9" w:rsidRDefault="00303CFD" w:rsidP="00EF35B5"/>
        </w:tc>
        <w:tc>
          <w:tcPr>
            <w:tcW w:w="6201" w:type="dxa"/>
          </w:tcPr>
          <w:p w:rsidR="00303CFD" w:rsidRPr="00EA2BC9" w:rsidRDefault="00C50732" w:rsidP="00EF35B5">
            <w:pPr>
              <w:autoSpaceDE w:val="0"/>
              <w:autoSpaceDN w:val="0"/>
              <w:adjustRightInd w:val="0"/>
              <w:jc w:val="both"/>
            </w:pPr>
            <w:r>
              <w:t xml:space="preserve">Пункт </w:t>
            </w:r>
            <w:r w:rsidR="00303CFD" w:rsidRPr="00EA2BC9">
              <w:t xml:space="preserve">3.2. </w:t>
            </w:r>
            <w:proofErr w:type="gramStart"/>
            <w:r w:rsidR="00303CFD" w:rsidRPr="00EA2BC9">
              <w:t xml:space="preserve">В случае ликвидации юридического лица, прекращения физическим лицом деятельности в качестве индивидуального предпринимателя, прекращения перевозчиком деятельности по перевозке пассажиров и багажа легковым такси, </w:t>
            </w:r>
            <w:r w:rsidR="00303CFD" w:rsidRPr="00303CFD">
              <w:rPr>
                <w:b/>
              </w:rPr>
              <w:t>утраты, отчуждения или прекращения правовых оснований владения транспортным средством, используемым в качестве легкового такси</w:t>
            </w:r>
            <w:r w:rsidR="00303CFD" w:rsidRPr="00EA2BC9">
              <w:t>, перевозчик обязан сдать полученные Разрешения в Уполномоченный орган в течение 10 дней со дня возникновения указанных обстоятельств.</w:t>
            </w:r>
            <w:proofErr w:type="gramEnd"/>
            <w:r w:rsidR="00303CFD" w:rsidRPr="00EA2BC9">
              <w:t xml:space="preserve"> Разрешения сдаются в Уполномоченный орган на основании заявления перевозчика.</w:t>
            </w:r>
          </w:p>
          <w:p w:rsidR="00303CFD" w:rsidRPr="00EA2BC9" w:rsidRDefault="00303CFD" w:rsidP="00EF35B5"/>
        </w:tc>
      </w:tr>
      <w:tr w:rsidR="00303CFD" w:rsidTr="000969F3">
        <w:tc>
          <w:tcPr>
            <w:tcW w:w="552" w:type="dxa"/>
          </w:tcPr>
          <w:p w:rsidR="00303CFD" w:rsidRPr="00EA2BC9" w:rsidRDefault="00303CFD" w:rsidP="00EF35B5">
            <w:pPr>
              <w:pStyle w:val="aff6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2992" w:type="dxa"/>
          </w:tcPr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3D301D">
              <w:rPr>
                <w:b/>
                <w:u w:val="single"/>
              </w:rPr>
              <w:t>Оренбургская область</w:t>
            </w:r>
            <w:r w:rsidRPr="00EA2BC9">
              <w:t xml:space="preserve"> Постановление Правительства Оренбургской области от 17.10.2011 </w:t>
            </w:r>
            <w:r>
              <w:t>№</w:t>
            </w:r>
            <w:r w:rsidRPr="00EA2BC9">
              <w:t xml:space="preserve"> 1007-п</w:t>
            </w:r>
            <w:r>
              <w:t xml:space="preserve"> «</w:t>
            </w:r>
            <w:r w:rsidRPr="00EA2BC9">
              <w:t xml:space="preserve">О порядке выдачи, переоформления и ведения реестра разрешений на осуществление деятельности по перевозке пассажиров и багажа легковым такси на территории </w:t>
            </w:r>
            <w:r>
              <w:t>Оренбургской области»</w:t>
            </w:r>
          </w:p>
        </w:tc>
        <w:tc>
          <w:tcPr>
            <w:tcW w:w="6201" w:type="dxa"/>
          </w:tcPr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>
              <w:t xml:space="preserve">Пункт </w:t>
            </w:r>
            <w:r w:rsidRPr="00EA2BC9">
              <w:t xml:space="preserve">12. </w:t>
            </w:r>
            <w:r w:rsidRPr="003D301D">
              <w:rPr>
                <w:b/>
              </w:rPr>
              <w:t>В случае прекращения использования транспортных средств, на которые получены разрешения, в качестве легковых такси</w:t>
            </w:r>
            <w:r w:rsidRPr="00EA2BC9">
              <w:t xml:space="preserve"> юридическое лицо или индивидуальный предприниматель обязаны возвратить выданные разрешения уполномоченному органу в течение десяти рабочих дней </w:t>
            </w:r>
            <w:proofErr w:type="gramStart"/>
            <w:r w:rsidRPr="00EA2BC9">
              <w:t>с даты прекращения</w:t>
            </w:r>
            <w:proofErr w:type="gramEnd"/>
            <w:r w:rsidRPr="00EA2BC9">
              <w:t xml:space="preserve"> их использования.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</w:p>
        </w:tc>
      </w:tr>
      <w:tr w:rsidR="00303CFD" w:rsidTr="000969F3">
        <w:tc>
          <w:tcPr>
            <w:tcW w:w="552" w:type="dxa"/>
          </w:tcPr>
          <w:p w:rsidR="00303CFD" w:rsidRPr="00EA2BC9" w:rsidRDefault="00303CFD" w:rsidP="00EF35B5">
            <w:pPr>
              <w:pStyle w:val="aff6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2992" w:type="dxa"/>
          </w:tcPr>
          <w:p w:rsidR="003D1FB2" w:rsidRDefault="00303CFD" w:rsidP="00EF35B5">
            <w:pPr>
              <w:autoSpaceDE w:val="0"/>
              <w:autoSpaceDN w:val="0"/>
              <w:adjustRightInd w:val="0"/>
              <w:jc w:val="both"/>
              <w:rPr>
                <w:b/>
                <w:u w:val="single"/>
              </w:rPr>
            </w:pPr>
            <w:r w:rsidRPr="003D301D">
              <w:rPr>
                <w:b/>
                <w:u w:val="single"/>
              </w:rPr>
              <w:t>Пензенская область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Постановление Правительства Пензенской обл</w:t>
            </w:r>
            <w:r>
              <w:t>асти</w:t>
            </w:r>
            <w:r w:rsidRPr="00EA2BC9">
              <w:t xml:space="preserve"> от 18.08.2011 </w:t>
            </w:r>
            <w:r>
              <w:t>№</w:t>
            </w:r>
            <w:r w:rsidRPr="00EA2BC9">
              <w:t xml:space="preserve"> 551-пП</w:t>
            </w:r>
            <w:r>
              <w:t xml:space="preserve"> «</w:t>
            </w:r>
            <w:r w:rsidRPr="00EA2BC9">
              <w:t>Об утверждении Порядка организации деятельности по перевозке пассажиров и багажа легковым такси н</w:t>
            </w:r>
            <w:r>
              <w:t>а территории Пензенской области»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201" w:type="dxa"/>
          </w:tcPr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>
              <w:t xml:space="preserve">Пункт </w:t>
            </w:r>
            <w:r w:rsidRPr="00EA2BC9">
              <w:t xml:space="preserve">3. Исключение из Реестра указанных в </w:t>
            </w:r>
            <w:r w:rsidRPr="003D301D">
              <w:t xml:space="preserve">пункте 1 </w:t>
            </w:r>
            <w:r w:rsidRPr="00EA2BC9">
              <w:t>настоящего раздела сведений производится уполномоченным органом также в случае: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а) ликвидации юридического лица, влекущей его прекращение без перехода прав и обязанностей в порядке правопреемства к другим лицам;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б) прекращения физическим лицом деятельности в качестве индивидуального предпринимателя;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 xml:space="preserve">в) </w:t>
            </w:r>
            <w:r w:rsidRPr="00907538">
              <w:rPr>
                <w:b/>
              </w:rPr>
              <w:t>снятия с государственного учета транспортного средства, на которое юридическому лицу или индивидуальному предпринимателю было выдано разрешение;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3D301D">
              <w:lastRenderedPageBreak/>
              <w:t xml:space="preserve">г) прекращения юридическим лицом или индивидуальным предпринимателем деятельности по перевозке пассажиров и багажа легковым такси, в том числе </w:t>
            </w:r>
            <w:r w:rsidRPr="003D301D">
              <w:rPr>
                <w:b/>
              </w:rPr>
              <w:t>прекращения использования в указанной деятельности транспортного средства, на которое уполномоченным органом ранее было выдано разрешение.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</w:p>
        </w:tc>
      </w:tr>
      <w:tr w:rsidR="00303CFD" w:rsidTr="000969F3">
        <w:tc>
          <w:tcPr>
            <w:tcW w:w="552" w:type="dxa"/>
          </w:tcPr>
          <w:p w:rsidR="00303CFD" w:rsidRPr="00EA2BC9" w:rsidRDefault="00303CFD" w:rsidP="00EF35B5">
            <w:pPr>
              <w:pStyle w:val="aff6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2992" w:type="dxa"/>
          </w:tcPr>
          <w:p w:rsidR="003D1FB2" w:rsidRDefault="00303CFD" w:rsidP="00EF35B5">
            <w:pPr>
              <w:autoSpaceDE w:val="0"/>
              <w:autoSpaceDN w:val="0"/>
              <w:adjustRightInd w:val="0"/>
              <w:jc w:val="both"/>
              <w:rPr>
                <w:b/>
                <w:u w:val="single"/>
              </w:rPr>
            </w:pPr>
            <w:r w:rsidRPr="003D301D">
              <w:rPr>
                <w:b/>
                <w:u w:val="single"/>
              </w:rPr>
              <w:t>Кемеровская область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 xml:space="preserve">Постановление Коллегии Администрации Кемеровской области от 19.10.2011 </w:t>
            </w:r>
            <w:r>
              <w:t>№</w:t>
            </w:r>
            <w:r w:rsidRPr="00EA2BC9">
              <w:t xml:space="preserve"> 476</w:t>
            </w:r>
            <w:r>
              <w:t xml:space="preserve"> «</w:t>
            </w:r>
            <w:r w:rsidRPr="00EA2BC9">
              <w:t>Об организации перевозок пассажиров и багажа легковым такси на</w:t>
            </w:r>
            <w:r>
              <w:t xml:space="preserve"> территории Кемеровской области»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201" w:type="dxa"/>
          </w:tcPr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>
              <w:t xml:space="preserve">Пункт </w:t>
            </w:r>
            <w:r w:rsidRPr="00EA2BC9">
              <w:t xml:space="preserve">13. Уполномоченный орган принимает решение об исключении из реестра сведений, указанных в </w:t>
            </w:r>
            <w:r w:rsidRPr="003D301D">
              <w:t xml:space="preserve">пункте 4 </w:t>
            </w:r>
            <w:r w:rsidRPr="00EA2BC9">
              <w:t>настоящего Порядка, в следующих случаях: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bookmarkStart w:id="0" w:name="Par1"/>
            <w:bookmarkEnd w:id="0"/>
            <w:r w:rsidRPr="00EA2BC9">
              <w:t>прекращения осуществления деятельности по перевозке пассажиров и багажа легковым такси;</w:t>
            </w:r>
          </w:p>
          <w:p w:rsidR="00303CFD" w:rsidRPr="003D301D" w:rsidRDefault="00303CFD" w:rsidP="00EF35B5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3D301D">
              <w:rPr>
                <w:b/>
              </w:rPr>
              <w:t>прекращения использования транспортного средства в качестве легкового такси;</w:t>
            </w:r>
          </w:p>
          <w:p w:rsidR="00303CFD" w:rsidRPr="003D301D" w:rsidRDefault="00303CFD" w:rsidP="00EF35B5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bookmarkStart w:id="1" w:name="Par3"/>
            <w:bookmarkEnd w:id="1"/>
            <w:r w:rsidRPr="003D301D">
              <w:rPr>
                <w:b/>
              </w:rPr>
              <w:t>утраты юридическим лицом или индивидуальным предпринимателем правовых оснований для использования транспортного средства, указанных в части 2 статьи 9 Федерального закона от 21.04.2011 № 69-ФЗ «О внесении изменений в отдельные законодательные акты Российской Федерации»;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bookmarkStart w:id="2" w:name="Par4"/>
            <w:bookmarkEnd w:id="2"/>
            <w:r w:rsidRPr="00EA2BC9">
              <w:t>прекращения физическим лицом деятельности в качестве индивидуального предпринимателя в соответствии с законодательством Российской Федерации о государственной регистрации юридических лиц и индивидуальных предпринимателей;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bookmarkStart w:id="3" w:name="Par5"/>
            <w:bookmarkEnd w:id="3"/>
            <w:proofErr w:type="gramStart"/>
            <w:r w:rsidRPr="00EA2BC9">
              <w:t>прекращения деятельности юридического лица в соответствии с законодательством Российской Федерации о государственной регистрации юридических лиц и индивидуальных предпринимателей (за исключением реорганизации в форме преобразования или слияния при наличии на дату государственной регистрации правопреемника реорганизованных юридических лиц у каждого участвующего в слиянии юридического лица разрешения на осуществление деятельности по перевозке пассажиров и багажа легковым такси).</w:t>
            </w:r>
            <w:proofErr w:type="gramEnd"/>
          </w:p>
        </w:tc>
      </w:tr>
      <w:tr w:rsidR="00303CFD" w:rsidTr="000969F3">
        <w:tc>
          <w:tcPr>
            <w:tcW w:w="552" w:type="dxa"/>
          </w:tcPr>
          <w:p w:rsidR="00303CFD" w:rsidRPr="00EA2BC9" w:rsidRDefault="00303CFD" w:rsidP="00EF35B5">
            <w:pPr>
              <w:pStyle w:val="aff6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2992" w:type="dxa"/>
          </w:tcPr>
          <w:p w:rsidR="003D1FB2" w:rsidRDefault="00303CFD" w:rsidP="00EF35B5">
            <w:pPr>
              <w:autoSpaceDE w:val="0"/>
              <w:autoSpaceDN w:val="0"/>
              <w:adjustRightInd w:val="0"/>
              <w:jc w:val="both"/>
              <w:rPr>
                <w:b/>
                <w:u w:val="single"/>
              </w:rPr>
            </w:pPr>
            <w:r w:rsidRPr="003D301D">
              <w:rPr>
                <w:b/>
                <w:u w:val="single"/>
              </w:rPr>
              <w:t>Владимирская область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Постановление Губернатора Владимирской обл</w:t>
            </w:r>
            <w:r>
              <w:t xml:space="preserve">асти </w:t>
            </w:r>
            <w:r w:rsidRPr="00EA2BC9">
              <w:t xml:space="preserve">от 08.08.2011 </w:t>
            </w:r>
            <w:r>
              <w:t>№</w:t>
            </w:r>
            <w:r w:rsidRPr="00EA2BC9">
              <w:t xml:space="preserve"> 811</w:t>
            </w:r>
            <w:r>
              <w:t xml:space="preserve"> «</w:t>
            </w:r>
            <w:r w:rsidRPr="00EA2BC9">
              <w:t xml:space="preserve">О мерах по реализации Федерального закона от 21.04.2011 </w:t>
            </w:r>
            <w:r>
              <w:t>№</w:t>
            </w:r>
            <w:r w:rsidRPr="00EA2BC9">
              <w:t xml:space="preserve"> 69-ФЗ </w:t>
            </w:r>
            <w:r>
              <w:t>«</w:t>
            </w:r>
            <w:r w:rsidRPr="00EA2BC9">
              <w:t>О внесении изменений в отдельные законодательные акты Российской Федерации</w:t>
            </w:r>
            <w:r>
              <w:t>»</w:t>
            </w:r>
          </w:p>
        </w:tc>
        <w:tc>
          <w:tcPr>
            <w:tcW w:w="6201" w:type="dxa"/>
          </w:tcPr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>
              <w:t xml:space="preserve">Пункт </w:t>
            </w:r>
            <w:r w:rsidRPr="00EA2BC9">
              <w:t xml:space="preserve">37. </w:t>
            </w:r>
            <w:proofErr w:type="gramStart"/>
            <w:r w:rsidRPr="00EA2BC9">
              <w:t xml:space="preserve">Действие разрешения прекращается в случае </w:t>
            </w:r>
            <w:r w:rsidRPr="00907538">
              <w:rPr>
                <w:b/>
              </w:rPr>
              <w:t>прекращения деятельности по перевозке пассажиров и багажа легковым такси до истечения срока его действия</w:t>
            </w:r>
            <w:r w:rsidRPr="00EA2BC9">
              <w:t xml:space="preserve"> на основании заявления юридического лица или индивидуального предпринимателя с приложением действующего разрешения или физического (юридического) лица, которое приобрело транспортное средство, на которое ранее было оформлено разрешение, с приложением копии паспорта транспортного средства или копии договора купли-продажи транспортного средства.</w:t>
            </w:r>
            <w:proofErr w:type="gramEnd"/>
            <w:r w:rsidRPr="00EA2BC9">
              <w:t xml:space="preserve"> Уполномоченным органом вносится запись в реестр выданных разрешений о прекращении действия разрешения с указанием даты прекращения его действия.</w:t>
            </w:r>
          </w:p>
        </w:tc>
      </w:tr>
      <w:tr w:rsidR="00303CFD" w:rsidTr="000969F3">
        <w:tc>
          <w:tcPr>
            <w:tcW w:w="552" w:type="dxa"/>
          </w:tcPr>
          <w:p w:rsidR="00303CFD" w:rsidRPr="00EA2BC9" w:rsidRDefault="00303CFD" w:rsidP="00EF35B5">
            <w:pPr>
              <w:pStyle w:val="aff6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2992" w:type="dxa"/>
          </w:tcPr>
          <w:p w:rsidR="003D1FB2" w:rsidRDefault="00303CFD" w:rsidP="00EF35B5">
            <w:pPr>
              <w:autoSpaceDE w:val="0"/>
              <w:autoSpaceDN w:val="0"/>
              <w:adjustRightInd w:val="0"/>
              <w:jc w:val="both"/>
              <w:rPr>
                <w:b/>
                <w:u w:val="single"/>
              </w:rPr>
            </w:pPr>
            <w:r w:rsidRPr="00907538">
              <w:rPr>
                <w:b/>
                <w:u w:val="single"/>
              </w:rPr>
              <w:t>Тульская область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 xml:space="preserve">Постановление правительства Тульской </w:t>
            </w:r>
            <w:r w:rsidRPr="00EA2BC9">
              <w:lastRenderedPageBreak/>
              <w:t xml:space="preserve">области от 06.12.2011 </w:t>
            </w:r>
            <w:r>
              <w:t>№</w:t>
            </w:r>
            <w:r w:rsidR="00C50732">
              <w:t xml:space="preserve"> </w:t>
            </w:r>
            <w:r w:rsidRPr="00EA2BC9">
              <w:t>231</w:t>
            </w:r>
            <w:r>
              <w:t xml:space="preserve"> «</w:t>
            </w:r>
            <w:r w:rsidRPr="00EA2BC9">
              <w:t xml:space="preserve">О мерах по реализации Федерального закона от 21 апреля 2011 года </w:t>
            </w:r>
            <w:r>
              <w:t>№ 69-ФЗ «</w:t>
            </w:r>
            <w:r w:rsidRPr="00EA2BC9">
              <w:t>О внесении изменений в отдельные законодате</w:t>
            </w:r>
            <w:r>
              <w:t>льные акты Российской Федерации»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201" w:type="dxa"/>
          </w:tcPr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Пункт </w:t>
            </w:r>
            <w:r w:rsidRPr="00EA2BC9">
              <w:t xml:space="preserve">6. Внесение сведений о досрочном прекращении действия Разрешения осуществляется по заявлению юридических лиц, индивидуальных предпринимателей </w:t>
            </w:r>
            <w:r w:rsidRPr="00EA2BC9">
              <w:lastRenderedPageBreak/>
              <w:t>или их представителей при представлении ими документа, подтверждающего их полномочия, которым ранее были выданы Разрешения, в случае: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а) принятия решения о ликвидации юридического лица, влекущей его прекращение без перехода прав и обязанностей в порядке правопреемства к другим лицам;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б) прекращения физическим лицом деятельности в качестве индивидуального предпринимателя;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 xml:space="preserve">в) </w:t>
            </w:r>
            <w:r w:rsidRPr="00907538">
              <w:rPr>
                <w:b/>
              </w:rPr>
              <w:t>снятия с государственного учета транспортного средства, на которое юридическому лицу или индивидуальному предпринимателю было выдано Разрешение;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 xml:space="preserve">г) прекращения юридическим лицом или индивидуальным предпринимателем деятельности по перевозке пассажиров и багажа легковым такси, в том числе </w:t>
            </w:r>
            <w:r w:rsidRPr="00907538">
              <w:rPr>
                <w:b/>
              </w:rPr>
              <w:t>прекращения использования в указанной деятельности транспортного средства, на которое Министерством ранее было выдано Разрешение</w:t>
            </w:r>
            <w:r w:rsidRPr="00EA2BC9">
              <w:t>.</w:t>
            </w:r>
          </w:p>
        </w:tc>
      </w:tr>
      <w:tr w:rsidR="00303CFD" w:rsidTr="000969F3">
        <w:tc>
          <w:tcPr>
            <w:tcW w:w="552" w:type="dxa"/>
          </w:tcPr>
          <w:p w:rsidR="00303CFD" w:rsidRPr="00EA2BC9" w:rsidRDefault="00303CFD" w:rsidP="00EF35B5">
            <w:pPr>
              <w:pStyle w:val="aff6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2992" w:type="dxa"/>
          </w:tcPr>
          <w:p w:rsidR="003D1FB2" w:rsidRDefault="00303CFD" w:rsidP="00EF35B5">
            <w:pPr>
              <w:autoSpaceDE w:val="0"/>
              <w:autoSpaceDN w:val="0"/>
              <w:adjustRightInd w:val="0"/>
              <w:jc w:val="both"/>
              <w:rPr>
                <w:b/>
                <w:u w:val="single"/>
              </w:rPr>
            </w:pPr>
            <w:r w:rsidRPr="00907538">
              <w:rPr>
                <w:b/>
                <w:u w:val="single"/>
              </w:rPr>
              <w:t>Республика Хакасия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EA2BC9">
              <w:t xml:space="preserve">Постановление Правительства Республики Хакасия от 23.08.2011 </w:t>
            </w:r>
            <w:r>
              <w:t>№</w:t>
            </w:r>
            <w:r w:rsidRPr="00EA2BC9">
              <w:t xml:space="preserve"> 556</w:t>
            </w:r>
            <w:r>
              <w:t xml:space="preserve"> «</w:t>
            </w:r>
            <w:r w:rsidRPr="00EA2BC9">
              <w:t>Об утверждении Порядка подачи заявления, выдачи, переоформления разрешений на осуществление деятельности по перевозке пассажиров и багажа легковыми такси на территории Республики Хакасия, ведения реестра выданных разрешений, Порядка определения платы за выдачу разрешений на осуществление деятельности по перевозке пассажиров и багажа легковыми такси на территории Республики Хакасия и его дубликатов</w:t>
            </w:r>
            <w:r>
              <w:t>»</w:t>
            </w:r>
            <w:proofErr w:type="gramEnd"/>
          </w:p>
        </w:tc>
        <w:tc>
          <w:tcPr>
            <w:tcW w:w="6201" w:type="dxa"/>
          </w:tcPr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>
              <w:t xml:space="preserve">Пункт </w:t>
            </w:r>
            <w:r w:rsidRPr="00EA2BC9">
              <w:t xml:space="preserve">2.13. Получатель разрешения сдает в Министерство </w:t>
            </w:r>
            <w:r w:rsidRPr="00907538">
              <w:t>разрешение</w:t>
            </w:r>
            <w:r w:rsidRPr="00EA2BC9">
              <w:t xml:space="preserve"> в срок, не превышающий трех дней, со дня возникновения следующих обстоятельств: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1) переоформление разрешения;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2) прекращение деятельности юридического лица или прекращение физическим лицом деятельности в качестве индивидуального предпринимателя;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3) прекращение деятельности по перевозке пассажиров и багажа легковым такси;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 xml:space="preserve">4) </w:t>
            </w:r>
            <w:r w:rsidRPr="00907538">
              <w:rPr>
                <w:b/>
              </w:rPr>
              <w:t>прекращение правовых оснований владения транспортным средством, используемым в качестве легкового такси;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5) вступление в законную силу решения суда об отзыве (аннулировании) разрешения.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</w:p>
        </w:tc>
      </w:tr>
      <w:tr w:rsidR="00303CFD" w:rsidTr="000969F3">
        <w:tc>
          <w:tcPr>
            <w:tcW w:w="552" w:type="dxa"/>
          </w:tcPr>
          <w:p w:rsidR="00303CFD" w:rsidRPr="00EA2BC9" w:rsidRDefault="00303CFD" w:rsidP="00EF35B5">
            <w:pPr>
              <w:pStyle w:val="aff6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2992" w:type="dxa"/>
          </w:tcPr>
          <w:p w:rsidR="003D1FB2" w:rsidRDefault="00303CFD" w:rsidP="00EF35B5">
            <w:pPr>
              <w:autoSpaceDE w:val="0"/>
              <w:autoSpaceDN w:val="0"/>
              <w:adjustRightInd w:val="0"/>
              <w:jc w:val="both"/>
              <w:rPr>
                <w:b/>
                <w:u w:val="single"/>
              </w:rPr>
            </w:pPr>
            <w:r w:rsidRPr="00907538">
              <w:rPr>
                <w:b/>
                <w:u w:val="single"/>
              </w:rPr>
              <w:t>Забайкальский край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 xml:space="preserve">Постановление Правительства Забайкальского края от 29.08.2011 </w:t>
            </w:r>
            <w:r>
              <w:t>№</w:t>
            </w:r>
            <w:r w:rsidRPr="00EA2BC9">
              <w:t xml:space="preserve"> 314</w:t>
            </w:r>
            <w:r>
              <w:t xml:space="preserve"> «</w:t>
            </w:r>
            <w:r w:rsidRPr="00EA2BC9">
              <w:t xml:space="preserve">О некоторых мерах по реализации Федерального закона от 21 апреля 2011 года </w:t>
            </w:r>
            <w:r>
              <w:t>№</w:t>
            </w:r>
            <w:r w:rsidRPr="00EA2BC9">
              <w:t xml:space="preserve"> 69-ФЗ </w:t>
            </w:r>
            <w:r>
              <w:t>«</w:t>
            </w:r>
            <w:r w:rsidRPr="00EA2BC9">
              <w:t xml:space="preserve">О внесении изменений в </w:t>
            </w:r>
            <w:r w:rsidRPr="00EA2BC9">
              <w:lastRenderedPageBreak/>
              <w:t>отдельные законодате</w:t>
            </w:r>
            <w:r>
              <w:t>льные акты Российской Федерации»</w:t>
            </w:r>
          </w:p>
        </w:tc>
        <w:tc>
          <w:tcPr>
            <w:tcW w:w="6201" w:type="dxa"/>
          </w:tcPr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Пункт </w:t>
            </w:r>
            <w:r w:rsidRPr="00EA2BC9">
              <w:t xml:space="preserve">17(1). </w:t>
            </w:r>
            <w:proofErr w:type="gramStart"/>
            <w:r w:rsidRPr="00EA2BC9">
              <w:t xml:space="preserve">В случае ликвидации юридического лица, прекращения физическим лицом деятельности в качестве индивидуального предпринимателя, прекращения перевозчиком деятельности по перевозке пассажиров и багажа легковым такси, </w:t>
            </w:r>
            <w:r w:rsidRPr="00907538">
              <w:rPr>
                <w:b/>
              </w:rPr>
              <w:t>прекращения правовых оснований владения транспортным средством, отчуждения или утраты транспортного средства, используемого в качестве легкового такси</w:t>
            </w:r>
            <w:r w:rsidRPr="00907538">
              <w:t xml:space="preserve">, </w:t>
            </w:r>
            <w:r w:rsidRPr="00EA2BC9">
              <w:t xml:space="preserve">полученное разрешение сдается перевозчиком в Министерство в течение 10 рабочих дней со дня возникновения </w:t>
            </w:r>
            <w:r w:rsidRPr="00EA2BC9">
              <w:lastRenderedPageBreak/>
              <w:t>указанных обстоятельств.</w:t>
            </w:r>
            <w:proofErr w:type="gramEnd"/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</w:p>
        </w:tc>
      </w:tr>
      <w:tr w:rsidR="00303CFD" w:rsidTr="000969F3">
        <w:tc>
          <w:tcPr>
            <w:tcW w:w="552" w:type="dxa"/>
          </w:tcPr>
          <w:p w:rsidR="00303CFD" w:rsidRPr="00EA2BC9" w:rsidRDefault="00303CFD" w:rsidP="00EF35B5">
            <w:pPr>
              <w:pStyle w:val="aff6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2992" w:type="dxa"/>
          </w:tcPr>
          <w:p w:rsidR="00303CFD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907538">
              <w:rPr>
                <w:b/>
                <w:u w:val="single"/>
              </w:rPr>
              <w:t>Республика Саха (Якутия)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EA2BC9">
              <w:t xml:space="preserve">Приказ Управления </w:t>
            </w:r>
            <w:proofErr w:type="spellStart"/>
            <w:r w:rsidRPr="00EA2BC9">
              <w:t>Гостехнадзора</w:t>
            </w:r>
            <w:proofErr w:type="spellEnd"/>
            <w:r w:rsidRPr="00EA2BC9">
              <w:t xml:space="preserve"> Республики Саха (Якутия) от 09.08.2016 </w:t>
            </w:r>
            <w:r>
              <w:t>№</w:t>
            </w:r>
            <w:r w:rsidRPr="00EA2BC9">
              <w:t xml:space="preserve"> 193</w:t>
            </w:r>
            <w:r>
              <w:t xml:space="preserve"> «</w:t>
            </w:r>
            <w:r w:rsidRPr="00EA2BC9">
              <w:t>Об утверждении Административного регламента предоставления Управлением по надзору за техническим состоянием самоходных машин и других видов техники Республики Саха (Якутия) государственной услуги по выдаче юридическим лицам и индивидуальным предпринимателям разрешений (дубликатов) на осуществление деятельности по перевозке пассажиров и багажа легковым такси на территории Республики Саха (Якутия)</w:t>
            </w:r>
            <w:r>
              <w:t>»</w:t>
            </w:r>
            <w:proofErr w:type="gramEnd"/>
          </w:p>
        </w:tc>
        <w:tc>
          <w:tcPr>
            <w:tcW w:w="6201" w:type="dxa"/>
          </w:tcPr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>
              <w:t xml:space="preserve">Пункт </w:t>
            </w:r>
            <w:r w:rsidRPr="00EA2BC9">
              <w:t>25.5. Аннулирование разрешения на осуществление деятельности по перевозке пассажиров и багажа легковым такси на территории Республики Саха (Якутия) осуществляется в случаях: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r w:rsidRPr="00EA2BC9">
              <w:t>- прекращения использования транспортного средства в качестве легкового такси;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EA2BC9">
              <w:t>- прекращения осуществления деятельности по перевозке пассажиров и багажа легковым такси в соответствии с законодательством Российской Федерации о государственной регистрации юридических лиц и индивидуальных предпринимателей (за исключением реорганизации в форме преобразования или слияния, при наличии на дату государственной регистрации правопреемника реорганизованных юридических лиц у каждого участвующего в слиянии юридического лица разрешения на осуществление деятельности по перевозке пассажиров и багажа легковым такси);</w:t>
            </w:r>
            <w:proofErr w:type="gramEnd"/>
          </w:p>
          <w:p w:rsidR="00303CFD" w:rsidRPr="00907538" w:rsidRDefault="00303CFD" w:rsidP="00EF35B5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907538">
              <w:rPr>
                <w:b/>
              </w:rPr>
              <w:t>- утраты юридическим лицом или индивидуальным предпринимателем правовых оснований для использования транспортного средства, указанных в части 2 статьи 9 Федерального закона от 21.04.2011 № 69-ФЗ «О внесении изменений в отдельные законодательные акты Российской Федерации».</w:t>
            </w:r>
          </w:p>
          <w:p w:rsidR="00303CFD" w:rsidRPr="00EA2BC9" w:rsidRDefault="00303CFD" w:rsidP="00EF35B5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</w:tr>
    </w:tbl>
    <w:p w:rsidR="00EA2BC9" w:rsidRDefault="00EA2BC9" w:rsidP="00CA0D9C">
      <w:pPr>
        <w:pStyle w:val="ConsPlusNormal"/>
        <w:ind w:firstLine="709"/>
        <w:jc w:val="both"/>
        <w:rPr>
          <w:sz w:val="27"/>
          <w:szCs w:val="27"/>
        </w:rPr>
      </w:pPr>
    </w:p>
    <w:p w:rsidR="003D1FB2" w:rsidRPr="00BE0820" w:rsidRDefault="003D1FB2" w:rsidP="00BE082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BE0820">
        <w:rPr>
          <w:sz w:val="25"/>
          <w:szCs w:val="25"/>
        </w:rPr>
        <w:t xml:space="preserve">Анализ нормативной правовой базы субъектов Российской Федерации показал, </w:t>
      </w:r>
      <w:r w:rsidRPr="00BE0820">
        <w:rPr>
          <w:sz w:val="25"/>
          <w:szCs w:val="25"/>
        </w:rPr>
        <w:br/>
        <w:t>что в законодательстве ряда регионов содержатся положения, регламентирующие порядок досрочного прекращения действия разрешений, в том числе и основани</w:t>
      </w:r>
      <w:r w:rsidR="00FB5DFE" w:rsidRPr="00BE0820">
        <w:rPr>
          <w:sz w:val="25"/>
          <w:szCs w:val="25"/>
        </w:rPr>
        <w:t>е</w:t>
      </w:r>
      <w:r w:rsidRPr="00BE0820">
        <w:rPr>
          <w:sz w:val="25"/>
          <w:szCs w:val="25"/>
        </w:rPr>
        <w:t>, предлагаемо</w:t>
      </w:r>
      <w:r w:rsidR="00FB5DFE" w:rsidRPr="00BE0820">
        <w:rPr>
          <w:sz w:val="25"/>
          <w:szCs w:val="25"/>
        </w:rPr>
        <w:t>е</w:t>
      </w:r>
      <w:r w:rsidRPr="00BE0820">
        <w:rPr>
          <w:sz w:val="25"/>
          <w:szCs w:val="25"/>
        </w:rPr>
        <w:t xml:space="preserve"> Разработчиком в проекте акта.</w:t>
      </w:r>
    </w:p>
    <w:p w:rsidR="00FB5DFE" w:rsidRPr="00BE0820" w:rsidRDefault="003D1FB2" w:rsidP="00BE0820">
      <w:pPr>
        <w:pStyle w:val="ConsPlusNormal"/>
        <w:ind w:firstLine="709"/>
        <w:jc w:val="both"/>
        <w:rPr>
          <w:sz w:val="25"/>
          <w:szCs w:val="25"/>
        </w:rPr>
      </w:pPr>
      <w:r w:rsidRPr="00BE0820">
        <w:rPr>
          <w:sz w:val="25"/>
          <w:szCs w:val="25"/>
        </w:rPr>
        <w:t xml:space="preserve">Полагаем, что в правоприменительной практике могут встречаться и другие случаи, когда речь </w:t>
      </w:r>
      <w:r w:rsidR="00FB5DFE" w:rsidRPr="00BE0820">
        <w:rPr>
          <w:sz w:val="25"/>
          <w:szCs w:val="25"/>
        </w:rPr>
        <w:t xml:space="preserve">будет идти не просто о выбытии из владения, но и </w:t>
      </w:r>
      <w:r w:rsidR="0026293F" w:rsidRPr="00BE0820">
        <w:rPr>
          <w:sz w:val="25"/>
          <w:szCs w:val="25"/>
        </w:rPr>
        <w:t xml:space="preserve">об </w:t>
      </w:r>
      <w:r w:rsidR="00FB5DFE" w:rsidRPr="00BE0820">
        <w:rPr>
          <w:sz w:val="25"/>
          <w:szCs w:val="25"/>
        </w:rPr>
        <w:t>утрате юридическим лицом или индивидуальным предпринимателем правовых оснований для использования транспортного средства, указанных в части 2 статьи 9 Федерального закона № 69-ФЗ</w:t>
      </w:r>
      <w:r w:rsidR="0026293F" w:rsidRPr="00BE0820">
        <w:rPr>
          <w:sz w:val="25"/>
          <w:szCs w:val="25"/>
        </w:rPr>
        <w:t xml:space="preserve">. </w:t>
      </w:r>
    </w:p>
    <w:p w:rsidR="003D1FB2" w:rsidRPr="00BE0820" w:rsidRDefault="00C50732" w:rsidP="00BE0820">
      <w:pPr>
        <w:pStyle w:val="ConsPlusNormal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На</w:t>
      </w:r>
      <w:r w:rsidR="003D1FB2" w:rsidRPr="00BE0820">
        <w:rPr>
          <w:sz w:val="25"/>
          <w:szCs w:val="25"/>
        </w:rPr>
        <w:t>пример, когда разрешения получают юридические лица и индивидуальные предприниматели, заключившие договоры аренды транспортных сре</w:t>
      </w:r>
      <w:proofErr w:type="gramStart"/>
      <w:r w:rsidR="003D1FB2" w:rsidRPr="00BE0820">
        <w:rPr>
          <w:sz w:val="25"/>
          <w:szCs w:val="25"/>
        </w:rPr>
        <w:t>дств с р</w:t>
      </w:r>
      <w:proofErr w:type="gramEnd"/>
      <w:r w:rsidR="003D1FB2" w:rsidRPr="00BE0820">
        <w:rPr>
          <w:sz w:val="25"/>
          <w:szCs w:val="25"/>
        </w:rPr>
        <w:t xml:space="preserve">аботающими у них водителями – собственниками транспортных средств. Позже водитель – собственник транспортного средства, реализуя свое конституционное право на труд, меняет работодателя, расторгнув трудовые и гражданско-правовые отношения </w:t>
      </w:r>
      <w:r w:rsidR="003D1FB2" w:rsidRPr="00BE0820">
        <w:rPr>
          <w:sz w:val="25"/>
          <w:szCs w:val="25"/>
        </w:rPr>
        <w:br/>
        <w:t xml:space="preserve">с прежним работодателем. В силу требований части 3 статьи 9 Федерального закона </w:t>
      </w:r>
      <w:r w:rsidR="003D1FB2" w:rsidRPr="00BE0820">
        <w:rPr>
          <w:sz w:val="25"/>
          <w:szCs w:val="25"/>
        </w:rPr>
        <w:br/>
        <w:t xml:space="preserve">№ 69-ФЗ (в отношении одного транспортного средства может быть выдано только одно разрешение) работодатель, хотя и имеет разрешение на осуществление деятельности </w:t>
      </w:r>
      <w:r w:rsidR="003D1FB2" w:rsidRPr="00BE0820">
        <w:rPr>
          <w:sz w:val="25"/>
          <w:szCs w:val="25"/>
        </w:rPr>
        <w:br/>
        <w:t xml:space="preserve">по перевозке пассажиров и багажа легковым такси, не может использовать транспортное средство, принадлежащее уже бывшему работнику. Так, и работник не имеет возможности сдать в аренду находящееся у него в собственности транспортное средство, </w:t>
      </w:r>
      <w:r w:rsidR="003D1FB2" w:rsidRPr="00BE0820">
        <w:rPr>
          <w:sz w:val="25"/>
          <w:szCs w:val="25"/>
        </w:rPr>
        <w:lastRenderedPageBreak/>
        <w:t xml:space="preserve">на которое прежним работодателем получено разрешение, для использования </w:t>
      </w:r>
      <w:r w:rsidR="003D1FB2" w:rsidRPr="00BE0820">
        <w:rPr>
          <w:sz w:val="25"/>
          <w:szCs w:val="25"/>
        </w:rPr>
        <w:br/>
        <w:t>его в качестве легкового такси.</w:t>
      </w:r>
    </w:p>
    <w:p w:rsidR="003D1FB2" w:rsidRPr="00BE0820" w:rsidRDefault="003D1FB2" w:rsidP="00BE0820">
      <w:pPr>
        <w:ind w:firstLine="709"/>
        <w:jc w:val="both"/>
        <w:rPr>
          <w:sz w:val="25"/>
          <w:szCs w:val="25"/>
        </w:rPr>
      </w:pPr>
      <w:r w:rsidRPr="00BE0820">
        <w:rPr>
          <w:sz w:val="25"/>
          <w:szCs w:val="25"/>
        </w:rPr>
        <w:t xml:space="preserve">Похожая ситуация может сложиться и при смене собственника транспортного средства, на которое выдано разрешение. </w:t>
      </w:r>
      <w:proofErr w:type="gramStart"/>
      <w:r w:rsidRPr="00BE0820">
        <w:rPr>
          <w:sz w:val="25"/>
          <w:szCs w:val="25"/>
        </w:rPr>
        <w:t xml:space="preserve">Новый собственник (владелец) транспортного средства при наличии действующего разрешения, оформленного на прежнего собственника (владельца) не имеет возможности оформить разрешение на находящееся </w:t>
      </w:r>
      <w:r w:rsidR="00BE0820">
        <w:rPr>
          <w:sz w:val="25"/>
          <w:szCs w:val="25"/>
        </w:rPr>
        <w:br/>
      </w:r>
      <w:r w:rsidRPr="00BE0820">
        <w:rPr>
          <w:sz w:val="25"/>
          <w:szCs w:val="25"/>
        </w:rPr>
        <w:t>у него на законных основаниях транспортное средство.</w:t>
      </w:r>
      <w:proofErr w:type="gramEnd"/>
    </w:p>
    <w:p w:rsidR="003D1FB2" w:rsidRPr="00BE0820" w:rsidRDefault="003D1FB2" w:rsidP="00BE0820">
      <w:pPr>
        <w:ind w:firstLine="709"/>
        <w:jc w:val="both"/>
        <w:rPr>
          <w:sz w:val="25"/>
          <w:szCs w:val="25"/>
        </w:rPr>
      </w:pPr>
      <w:r w:rsidRPr="00BE0820">
        <w:rPr>
          <w:sz w:val="25"/>
          <w:szCs w:val="25"/>
        </w:rPr>
        <w:t xml:space="preserve">Во всех случаях нарушаются конституционные </w:t>
      </w:r>
      <w:proofErr w:type="gramStart"/>
      <w:r w:rsidRPr="00BE0820">
        <w:rPr>
          <w:sz w:val="25"/>
          <w:szCs w:val="25"/>
        </w:rPr>
        <w:t>права</w:t>
      </w:r>
      <w:proofErr w:type="gramEnd"/>
      <w:r w:rsidRPr="00BE0820">
        <w:rPr>
          <w:sz w:val="25"/>
          <w:szCs w:val="25"/>
        </w:rPr>
        <w:t xml:space="preserve"> как перевозчиков,</w:t>
      </w:r>
      <w:r w:rsidRPr="00BE0820">
        <w:rPr>
          <w:sz w:val="25"/>
          <w:szCs w:val="25"/>
        </w:rPr>
        <w:br/>
        <w:t xml:space="preserve"> так и собственников транспортных средств, на которые получены разрешения. </w:t>
      </w:r>
    </w:p>
    <w:p w:rsidR="003D1FB2" w:rsidRPr="00BE0820" w:rsidRDefault="003D1FB2" w:rsidP="00BE0820">
      <w:pPr>
        <w:pStyle w:val="ConsPlusNormal"/>
        <w:ind w:firstLine="709"/>
        <w:jc w:val="both"/>
        <w:rPr>
          <w:sz w:val="25"/>
          <w:szCs w:val="25"/>
        </w:rPr>
      </w:pPr>
      <w:proofErr w:type="gramStart"/>
      <w:r w:rsidRPr="00BE0820">
        <w:rPr>
          <w:sz w:val="25"/>
          <w:szCs w:val="25"/>
        </w:rPr>
        <w:t xml:space="preserve">Анализ складывающихся на территории Томской области ситуаций позволяет </w:t>
      </w:r>
      <w:r w:rsidR="006C32B4">
        <w:rPr>
          <w:sz w:val="25"/>
          <w:szCs w:val="25"/>
        </w:rPr>
        <w:t>сделать вывод</w:t>
      </w:r>
      <w:r w:rsidRPr="00BE0820">
        <w:rPr>
          <w:sz w:val="25"/>
          <w:szCs w:val="25"/>
        </w:rPr>
        <w:t xml:space="preserve">, что лица, утратившие правовые основания владения транспортным средством, которое использовалось ими в качестве легкового такси, в целях извлечения дохода изыскивают различные варианты незаконно осуществлять предпринимательскую деятельность по перевозке пассажиров и багажа легковым такси, имея на руках действующие в течение 5 лет разрешения, тем самым </w:t>
      </w:r>
      <w:r w:rsidRPr="00BE0820">
        <w:rPr>
          <w:b/>
          <w:sz w:val="25"/>
          <w:szCs w:val="25"/>
        </w:rPr>
        <w:t xml:space="preserve">нанося ущерб бюджету, вводя </w:t>
      </w:r>
      <w:r w:rsidRPr="00BE0820">
        <w:rPr>
          <w:b/>
          <w:sz w:val="25"/>
          <w:szCs w:val="25"/>
        </w:rPr>
        <w:br/>
        <w:t>в заблуждение</w:t>
      </w:r>
      <w:proofErr w:type="gramEnd"/>
      <w:r w:rsidRPr="00BE0820">
        <w:rPr>
          <w:b/>
          <w:sz w:val="25"/>
          <w:szCs w:val="25"/>
        </w:rPr>
        <w:t xml:space="preserve"> пассажиров и проверяющие органы, дискредитируя статус разрешений и выдавший их орган власти</w:t>
      </w:r>
      <w:r w:rsidRPr="00BE0820">
        <w:rPr>
          <w:sz w:val="25"/>
          <w:szCs w:val="25"/>
        </w:rPr>
        <w:t>.</w:t>
      </w:r>
    </w:p>
    <w:p w:rsidR="00EA2BC9" w:rsidRPr="00BE0820" w:rsidRDefault="00BE769E" w:rsidP="00BE0820">
      <w:pPr>
        <w:pStyle w:val="ConsPlusNormal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Таким образом,</w:t>
      </w:r>
      <w:r w:rsidR="0026293F" w:rsidRPr="00BE0820">
        <w:rPr>
          <w:sz w:val="25"/>
          <w:szCs w:val="25"/>
        </w:rPr>
        <w:t xml:space="preserve"> предлагаем </w:t>
      </w:r>
      <w:r w:rsidR="007A01A2" w:rsidRPr="00BE0820">
        <w:rPr>
          <w:sz w:val="25"/>
          <w:szCs w:val="25"/>
        </w:rPr>
        <w:t xml:space="preserve">Разработчику </w:t>
      </w:r>
      <w:r w:rsidR="007A01A2" w:rsidRPr="00BE0820">
        <w:rPr>
          <w:b/>
          <w:sz w:val="25"/>
          <w:szCs w:val="25"/>
        </w:rPr>
        <w:t>пересмотреть</w:t>
      </w:r>
      <w:r w:rsidR="007A01A2" w:rsidRPr="00BE0820">
        <w:rPr>
          <w:sz w:val="25"/>
          <w:szCs w:val="25"/>
        </w:rPr>
        <w:t xml:space="preserve"> </w:t>
      </w:r>
      <w:r w:rsidR="007A01A2" w:rsidRPr="006C32B4">
        <w:rPr>
          <w:b/>
          <w:sz w:val="25"/>
          <w:szCs w:val="25"/>
        </w:rPr>
        <w:t xml:space="preserve">редакцию </w:t>
      </w:r>
      <w:r w:rsidR="00CE4DAA" w:rsidRPr="006C32B4">
        <w:rPr>
          <w:b/>
          <w:sz w:val="25"/>
          <w:szCs w:val="25"/>
        </w:rPr>
        <w:t xml:space="preserve">предлагаемого им </w:t>
      </w:r>
      <w:r w:rsidR="007A01A2" w:rsidRPr="006C32B4">
        <w:rPr>
          <w:b/>
          <w:sz w:val="25"/>
          <w:szCs w:val="25"/>
        </w:rPr>
        <w:t xml:space="preserve">основания прекращения действия разрешения с учетом </w:t>
      </w:r>
      <w:r w:rsidR="00CD336B" w:rsidRPr="006C32B4">
        <w:rPr>
          <w:b/>
          <w:sz w:val="25"/>
          <w:szCs w:val="25"/>
        </w:rPr>
        <w:t>анализа нормативной правовой базы субъектов Российской Федерации.</w:t>
      </w:r>
    </w:p>
    <w:p w:rsidR="007C607B" w:rsidRPr="00BE0820" w:rsidRDefault="007C607B" w:rsidP="00BE0820">
      <w:pPr>
        <w:pStyle w:val="ConsPlusNormal"/>
        <w:ind w:firstLine="709"/>
        <w:jc w:val="both"/>
        <w:rPr>
          <w:sz w:val="25"/>
          <w:szCs w:val="25"/>
        </w:rPr>
      </w:pPr>
      <w:proofErr w:type="gramStart"/>
      <w:r w:rsidRPr="00BE0820">
        <w:rPr>
          <w:sz w:val="25"/>
          <w:szCs w:val="25"/>
        </w:rPr>
        <w:t xml:space="preserve">В качестве </w:t>
      </w:r>
      <w:r w:rsidRPr="00BE0820">
        <w:rPr>
          <w:b/>
          <w:sz w:val="25"/>
          <w:szCs w:val="25"/>
        </w:rPr>
        <w:t>положительных эффектов</w:t>
      </w:r>
      <w:r w:rsidRPr="00BE0820">
        <w:rPr>
          <w:sz w:val="25"/>
          <w:szCs w:val="25"/>
        </w:rPr>
        <w:t xml:space="preserve"> предлагаемого правового регулирования Разработчик отмечает увеличение количества субъектов предпринимательской деятельности, легально осуществляющих деятельность по перевозке пассажиров и багажа легковым такси на территории Томской области и, как следствие, увеличение доходов регионального бюджета, а также упорядочение процедуры прекращения действия разрешения на осуществление деятельности по перевозке пассажиров и багажа легковыми такси на территории региона и уменьшение количества правонарушений </w:t>
      </w:r>
      <w:r w:rsidRPr="00BE0820">
        <w:rPr>
          <w:sz w:val="25"/>
          <w:szCs w:val="25"/>
        </w:rPr>
        <w:br/>
        <w:t>в</w:t>
      </w:r>
      <w:proofErr w:type="gramEnd"/>
      <w:r w:rsidRPr="00BE0820">
        <w:rPr>
          <w:sz w:val="25"/>
          <w:szCs w:val="25"/>
        </w:rPr>
        <w:t xml:space="preserve"> области перевозок пассажиров и багажа легковым такси.</w:t>
      </w:r>
    </w:p>
    <w:p w:rsidR="00EA2BC9" w:rsidRPr="00BE0820" w:rsidRDefault="00CD336B" w:rsidP="00BE0820">
      <w:pPr>
        <w:pStyle w:val="ConsPlusNormal"/>
        <w:ind w:firstLine="709"/>
        <w:jc w:val="both"/>
        <w:rPr>
          <w:sz w:val="25"/>
          <w:szCs w:val="25"/>
        </w:rPr>
      </w:pPr>
      <w:r w:rsidRPr="00BE0820">
        <w:rPr>
          <w:sz w:val="25"/>
          <w:szCs w:val="25"/>
        </w:rPr>
        <w:t xml:space="preserve">Участники публичных консультаций </w:t>
      </w:r>
      <w:r w:rsidR="00326D38" w:rsidRPr="00BE0820">
        <w:rPr>
          <w:sz w:val="25"/>
          <w:szCs w:val="25"/>
        </w:rPr>
        <w:t>(Союз «Томская торгово-промышленная палата»</w:t>
      </w:r>
      <w:r w:rsidR="00326D38" w:rsidRPr="00BE0820">
        <w:rPr>
          <w:sz w:val="25"/>
          <w:szCs w:val="25"/>
          <w:lang w:eastAsia="en-US"/>
        </w:rPr>
        <w:t xml:space="preserve">, </w:t>
      </w:r>
      <w:r w:rsidR="00326D38" w:rsidRPr="00BE0820">
        <w:rPr>
          <w:sz w:val="25"/>
          <w:szCs w:val="25"/>
        </w:rPr>
        <w:t xml:space="preserve">УМВД России по Томской области, Ассоциация «Совет муниципальных образований Томской области») </w:t>
      </w:r>
      <w:r w:rsidR="007C607B" w:rsidRPr="00BE0820">
        <w:rPr>
          <w:sz w:val="25"/>
          <w:szCs w:val="25"/>
        </w:rPr>
        <w:t xml:space="preserve">также </w:t>
      </w:r>
      <w:r w:rsidR="00326D38" w:rsidRPr="00BE0820">
        <w:rPr>
          <w:sz w:val="25"/>
          <w:szCs w:val="25"/>
        </w:rPr>
        <w:t xml:space="preserve">отмечают, что проект акта направлен </w:t>
      </w:r>
      <w:r w:rsidR="007C607B" w:rsidRPr="00BE0820">
        <w:rPr>
          <w:sz w:val="25"/>
          <w:szCs w:val="25"/>
        </w:rPr>
        <w:br/>
      </w:r>
      <w:r w:rsidR="00326D38" w:rsidRPr="00BE0820">
        <w:rPr>
          <w:sz w:val="25"/>
          <w:szCs w:val="25"/>
        </w:rPr>
        <w:t>на повышение безопасности перевозок пассажиров, качества перевозок и легализации перевозок пассажиров легковыми такси. Н</w:t>
      </w:r>
      <w:r w:rsidR="007F57AD" w:rsidRPr="00BE0820">
        <w:rPr>
          <w:sz w:val="25"/>
          <w:szCs w:val="25"/>
        </w:rPr>
        <w:t xml:space="preserve">егативных эффектов в случае принятия проекта акта не возникнет, поскольку предлагаемые им изменения направлены на усиление </w:t>
      </w:r>
      <w:proofErr w:type="gramStart"/>
      <w:r w:rsidR="007F57AD" w:rsidRPr="00BE0820">
        <w:rPr>
          <w:sz w:val="25"/>
          <w:szCs w:val="25"/>
        </w:rPr>
        <w:t>контроля за</w:t>
      </w:r>
      <w:proofErr w:type="gramEnd"/>
      <w:r w:rsidR="007F57AD" w:rsidRPr="00BE0820">
        <w:rPr>
          <w:sz w:val="25"/>
          <w:szCs w:val="25"/>
        </w:rPr>
        <w:t xml:space="preserve"> соблюдением юридическими лицами и индивидуальными предпринимателями, осуществляющими деятельность по перевозке пассажиров и багажа легковым такси</w:t>
      </w:r>
      <w:r w:rsidR="00326D38" w:rsidRPr="00BE0820">
        <w:rPr>
          <w:sz w:val="25"/>
          <w:szCs w:val="25"/>
        </w:rPr>
        <w:t xml:space="preserve"> на территории Томской области</w:t>
      </w:r>
      <w:r w:rsidR="007F57AD" w:rsidRPr="00BE0820">
        <w:rPr>
          <w:sz w:val="25"/>
          <w:szCs w:val="25"/>
        </w:rPr>
        <w:t xml:space="preserve">, требований действующего </w:t>
      </w:r>
      <w:r w:rsidR="00326D38" w:rsidRPr="00BE0820">
        <w:rPr>
          <w:sz w:val="25"/>
          <w:szCs w:val="25"/>
        </w:rPr>
        <w:t xml:space="preserve">федерального и регионального </w:t>
      </w:r>
      <w:r w:rsidR="007F57AD" w:rsidRPr="00BE0820">
        <w:rPr>
          <w:sz w:val="25"/>
          <w:szCs w:val="25"/>
        </w:rPr>
        <w:t>законодательства</w:t>
      </w:r>
      <w:r w:rsidR="002C3217" w:rsidRPr="00BE0820">
        <w:rPr>
          <w:sz w:val="25"/>
          <w:szCs w:val="25"/>
        </w:rPr>
        <w:t>.</w:t>
      </w:r>
    </w:p>
    <w:p w:rsidR="000D6F9A" w:rsidRPr="00BE0820" w:rsidRDefault="000D6F9A" w:rsidP="00BE082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 w:rsidRPr="00BE0820">
        <w:rPr>
          <w:sz w:val="25"/>
          <w:szCs w:val="25"/>
        </w:rPr>
        <w:t xml:space="preserve">Разработчик в сводном отчете указывает, что </w:t>
      </w:r>
      <w:r w:rsidRPr="00BE0820">
        <w:rPr>
          <w:b/>
          <w:sz w:val="25"/>
          <w:szCs w:val="25"/>
        </w:rPr>
        <w:t>р</w:t>
      </w:r>
      <w:r w:rsidRPr="00BE0820">
        <w:rPr>
          <w:rFonts w:eastAsia="Calibri"/>
          <w:b/>
          <w:sz w:val="25"/>
          <w:szCs w:val="25"/>
        </w:rPr>
        <w:t>иски наступления негативных последствий</w:t>
      </w:r>
      <w:r w:rsidRPr="00BE0820">
        <w:rPr>
          <w:rFonts w:eastAsia="Calibri"/>
          <w:sz w:val="25"/>
          <w:szCs w:val="25"/>
        </w:rPr>
        <w:t xml:space="preserve"> с принятием правового акта или невозможности его исполнения отсутствуют.</w:t>
      </w:r>
    </w:p>
    <w:p w:rsidR="00307115" w:rsidRPr="00BE0820" w:rsidRDefault="000D6F9A" w:rsidP="00BE0820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proofErr w:type="gramStart"/>
      <w:r w:rsidRPr="00BE0820">
        <w:rPr>
          <w:sz w:val="25"/>
          <w:szCs w:val="25"/>
        </w:rPr>
        <w:t xml:space="preserve">Вместе с тем, </w:t>
      </w:r>
      <w:r w:rsidR="007C607B" w:rsidRPr="00BE0820">
        <w:rPr>
          <w:sz w:val="25"/>
          <w:szCs w:val="25"/>
        </w:rPr>
        <w:t>Уполномоченный по защите прав предпринимателей в Томской области</w:t>
      </w:r>
      <w:r w:rsidR="00BF5D49" w:rsidRPr="00BE0820">
        <w:rPr>
          <w:sz w:val="25"/>
          <w:szCs w:val="25"/>
        </w:rPr>
        <w:t xml:space="preserve"> отмечает, что </w:t>
      </w:r>
      <w:r w:rsidR="003A7DD7" w:rsidRPr="00BE0820">
        <w:rPr>
          <w:sz w:val="25"/>
          <w:szCs w:val="25"/>
        </w:rPr>
        <w:t xml:space="preserve">реализация предлагаемого правового регулирования </w:t>
      </w:r>
      <w:r w:rsidR="003A7DD7" w:rsidRPr="00BE0820">
        <w:rPr>
          <w:b/>
          <w:sz w:val="25"/>
          <w:szCs w:val="25"/>
        </w:rPr>
        <w:t>создаст риски для ведения предпринимательской деятельности</w:t>
      </w:r>
      <w:r w:rsidR="003A7DD7" w:rsidRPr="00BE0820">
        <w:rPr>
          <w:sz w:val="25"/>
          <w:szCs w:val="25"/>
        </w:rPr>
        <w:t>, связанные с прекращением действия разрешений на осуществление перевозок в случае передачи транспортных средств третьим лицам, что приведет к дополнительным финансовым затратам для бизнеса, невозможности вести гибкую работу по взаимодействию с водителями такси, снижению конкурентоспособности в данной сфере</w:t>
      </w:r>
      <w:proofErr w:type="gramEnd"/>
      <w:r w:rsidR="003A7DD7" w:rsidRPr="00BE0820">
        <w:rPr>
          <w:sz w:val="25"/>
          <w:szCs w:val="25"/>
        </w:rPr>
        <w:t xml:space="preserve"> деятельности легальных перевозчиков.</w:t>
      </w:r>
    </w:p>
    <w:p w:rsidR="00607224" w:rsidRPr="00BE0820" w:rsidRDefault="000D6F9A" w:rsidP="00BE0820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proofErr w:type="gramStart"/>
      <w:r w:rsidRPr="00BE0820">
        <w:rPr>
          <w:rFonts w:eastAsia="Calibri"/>
          <w:sz w:val="25"/>
          <w:szCs w:val="25"/>
          <w:lang w:eastAsia="x-none"/>
        </w:rPr>
        <w:t xml:space="preserve">Приведем условный расчет </w:t>
      </w:r>
      <w:r w:rsidR="00307115" w:rsidRPr="00BE0820">
        <w:rPr>
          <w:rFonts w:eastAsia="Calibri"/>
          <w:sz w:val="25"/>
          <w:szCs w:val="25"/>
          <w:lang w:eastAsia="x-none"/>
        </w:rPr>
        <w:t xml:space="preserve">финансовых убытков для лиц, нелегально осуществляющих предпринимательскую деятельность в сфере перевозок пассажиров </w:t>
      </w:r>
      <w:r w:rsidR="00307115" w:rsidRPr="00BE0820">
        <w:rPr>
          <w:rFonts w:eastAsia="Calibri"/>
          <w:sz w:val="25"/>
          <w:szCs w:val="25"/>
          <w:lang w:eastAsia="x-none"/>
        </w:rPr>
        <w:lastRenderedPageBreak/>
        <w:t xml:space="preserve">легковыми такси, исходя из данных </w:t>
      </w:r>
      <w:r w:rsidR="00307115" w:rsidRPr="00BE0820">
        <w:rPr>
          <w:sz w:val="25"/>
          <w:szCs w:val="25"/>
        </w:rPr>
        <w:t xml:space="preserve">Управления ГИБДД УМВД России по Томской области – </w:t>
      </w:r>
      <w:r w:rsidR="00307115" w:rsidRPr="00BE0820">
        <w:rPr>
          <w:b/>
          <w:sz w:val="25"/>
          <w:szCs w:val="25"/>
        </w:rPr>
        <w:t>110 фактов</w:t>
      </w:r>
      <w:r w:rsidR="00307115" w:rsidRPr="00BE0820">
        <w:rPr>
          <w:sz w:val="25"/>
          <w:szCs w:val="25"/>
        </w:rPr>
        <w:t xml:space="preserve"> нелегальной деятельности (за период </w:t>
      </w:r>
      <w:r w:rsidR="00307115" w:rsidRPr="00BE0820">
        <w:rPr>
          <w:b/>
          <w:sz w:val="25"/>
          <w:szCs w:val="25"/>
        </w:rPr>
        <w:t>с 2014 года по 1 августа текущего год</w:t>
      </w:r>
      <w:r w:rsidR="00272C9A" w:rsidRPr="00BE0820">
        <w:rPr>
          <w:b/>
          <w:sz w:val="25"/>
          <w:szCs w:val="25"/>
        </w:rPr>
        <w:t>а</w:t>
      </w:r>
      <w:r w:rsidR="00307115" w:rsidRPr="00BE0820">
        <w:rPr>
          <w:b/>
          <w:sz w:val="25"/>
          <w:szCs w:val="25"/>
        </w:rPr>
        <w:t xml:space="preserve">) </w:t>
      </w:r>
      <w:r w:rsidR="00307115" w:rsidRPr="00BE0820">
        <w:rPr>
          <w:sz w:val="25"/>
          <w:szCs w:val="25"/>
        </w:rPr>
        <w:t>и из данных</w:t>
      </w:r>
      <w:r w:rsidR="00307115" w:rsidRPr="00BE0820">
        <w:rPr>
          <w:b/>
          <w:sz w:val="25"/>
          <w:szCs w:val="25"/>
        </w:rPr>
        <w:t xml:space="preserve"> </w:t>
      </w:r>
      <w:r w:rsidR="00307115" w:rsidRPr="00BE0820">
        <w:rPr>
          <w:sz w:val="25"/>
          <w:szCs w:val="25"/>
        </w:rPr>
        <w:t xml:space="preserve">рейдовых мероприятий, проводимых самим Разработчиком, – </w:t>
      </w:r>
      <w:r w:rsidR="00272C9A" w:rsidRPr="00BE0820">
        <w:rPr>
          <w:b/>
          <w:sz w:val="25"/>
          <w:szCs w:val="25"/>
        </w:rPr>
        <w:t>124 протокола</w:t>
      </w:r>
      <w:r w:rsidR="00272C9A" w:rsidRPr="00BE0820">
        <w:rPr>
          <w:sz w:val="25"/>
          <w:szCs w:val="25"/>
        </w:rPr>
        <w:t xml:space="preserve"> (за период </w:t>
      </w:r>
      <w:r w:rsidR="00272C9A" w:rsidRPr="00BE0820">
        <w:rPr>
          <w:b/>
          <w:sz w:val="25"/>
          <w:szCs w:val="25"/>
        </w:rPr>
        <w:t>с 2015 года по 1 августа текущего</w:t>
      </w:r>
      <w:proofErr w:type="gramEnd"/>
      <w:r w:rsidR="00272C9A" w:rsidRPr="00BE0820">
        <w:rPr>
          <w:b/>
          <w:sz w:val="25"/>
          <w:szCs w:val="25"/>
        </w:rPr>
        <w:t xml:space="preserve"> года</w:t>
      </w:r>
      <w:r w:rsidR="00272C9A" w:rsidRPr="00BE0820">
        <w:rPr>
          <w:sz w:val="25"/>
          <w:szCs w:val="25"/>
        </w:rPr>
        <w:t>).</w:t>
      </w:r>
    </w:p>
    <w:p w:rsidR="00607224" w:rsidRPr="00BE0820" w:rsidRDefault="00307115" w:rsidP="00BE0820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proofErr w:type="gramStart"/>
      <w:r w:rsidRPr="00BE0820">
        <w:rPr>
          <w:sz w:val="25"/>
          <w:szCs w:val="25"/>
        </w:rPr>
        <w:t>В соответствии с Порядком определения платы за выдачу разрешения</w:t>
      </w:r>
      <w:r w:rsidR="00C50732">
        <w:rPr>
          <w:sz w:val="25"/>
          <w:szCs w:val="25"/>
        </w:rPr>
        <w:t xml:space="preserve">, </w:t>
      </w:r>
      <w:r w:rsidR="00FF79C9">
        <w:rPr>
          <w:sz w:val="25"/>
          <w:szCs w:val="25"/>
        </w:rPr>
        <w:t xml:space="preserve">выдачу дубликата разрешения </w:t>
      </w:r>
      <w:r w:rsidRPr="00BE0820">
        <w:rPr>
          <w:sz w:val="25"/>
          <w:szCs w:val="25"/>
        </w:rPr>
        <w:t xml:space="preserve">на осуществление деятельности по перевозке пассажиров и багажа легковым такси </w:t>
      </w:r>
      <w:r w:rsidR="00FF79C9">
        <w:rPr>
          <w:sz w:val="25"/>
          <w:szCs w:val="25"/>
        </w:rPr>
        <w:t>на территории Томской области</w:t>
      </w:r>
      <w:r w:rsidRPr="00BE0820">
        <w:rPr>
          <w:sz w:val="25"/>
          <w:szCs w:val="25"/>
        </w:rPr>
        <w:t xml:space="preserve">, утвержденным Постановлением </w:t>
      </w:r>
      <w:r w:rsidR="00FF79C9">
        <w:rPr>
          <w:sz w:val="25"/>
          <w:szCs w:val="25"/>
        </w:rPr>
        <w:br/>
      </w:r>
      <w:r w:rsidRPr="00BE0820">
        <w:rPr>
          <w:sz w:val="25"/>
          <w:szCs w:val="25"/>
        </w:rPr>
        <w:t xml:space="preserve">№ 177а, размер платы за выдачу разрешения составляет </w:t>
      </w:r>
      <w:r w:rsidRPr="00BE0820">
        <w:rPr>
          <w:b/>
          <w:sz w:val="25"/>
          <w:szCs w:val="25"/>
        </w:rPr>
        <w:t>750 рублей</w:t>
      </w:r>
      <w:r w:rsidR="00607224" w:rsidRPr="00BE0820">
        <w:rPr>
          <w:sz w:val="25"/>
          <w:szCs w:val="25"/>
        </w:rPr>
        <w:t xml:space="preserve"> и возврату </w:t>
      </w:r>
      <w:r w:rsidR="00FF79C9">
        <w:rPr>
          <w:sz w:val="25"/>
          <w:szCs w:val="25"/>
        </w:rPr>
        <w:t xml:space="preserve">указанная сумма </w:t>
      </w:r>
      <w:r w:rsidR="00607224" w:rsidRPr="00BE0820">
        <w:rPr>
          <w:sz w:val="25"/>
          <w:szCs w:val="25"/>
        </w:rPr>
        <w:t xml:space="preserve">подлежит лишь в случае отказа от совершения юридически значимого действия </w:t>
      </w:r>
      <w:r w:rsidR="00FF79C9">
        <w:rPr>
          <w:sz w:val="25"/>
          <w:szCs w:val="25"/>
        </w:rPr>
        <w:br/>
      </w:r>
      <w:r w:rsidR="00607224" w:rsidRPr="00BE0820">
        <w:rPr>
          <w:sz w:val="25"/>
          <w:szCs w:val="25"/>
        </w:rPr>
        <w:t>до обращения к Разработчику как уполномоченному органу.</w:t>
      </w:r>
      <w:proofErr w:type="gramEnd"/>
    </w:p>
    <w:p w:rsidR="00607224" w:rsidRPr="00BE0820" w:rsidRDefault="00607224" w:rsidP="00BE0820">
      <w:pPr>
        <w:pStyle w:val="p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b/>
          <w:sz w:val="25"/>
          <w:szCs w:val="25"/>
          <w:lang w:eastAsia="x-none"/>
        </w:rPr>
      </w:pPr>
      <w:r w:rsidRPr="00BE0820">
        <w:rPr>
          <w:sz w:val="25"/>
          <w:szCs w:val="25"/>
          <w:lang w:eastAsia="x-none"/>
        </w:rPr>
        <w:t xml:space="preserve">Таким образом, в случае </w:t>
      </w:r>
      <w:proofErr w:type="gramStart"/>
      <w:r w:rsidRPr="00BE0820">
        <w:rPr>
          <w:sz w:val="25"/>
          <w:szCs w:val="25"/>
          <w:lang w:eastAsia="x-none"/>
        </w:rPr>
        <w:t>введения дополнительного основания досрочного прекращения действия разрешения</w:t>
      </w:r>
      <w:proofErr w:type="gramEnd"/>
      <w:r w:rsidRPr="00BE0820">
        <w:rPr>
          <w:sz w:val="25"/>
          <w:szCs w:val="25"/>
          <w:lang w:eastAsia="x-none"/>
        </w:rPr>
        <w:t xml:space="preserve"> </w:t>
      </w:r>
      <w:r w:rsidRPr="00BE0820">
        <w:rPr>
          <w:rFonts w:eastAsia="Calibri"/>
          <w:sz w:val="25"/>
          <w:szCs w:val="25"/>
          <w:lang w:eastAsia="x-none"/>
        </w:rPr>
        <w:t>финансовые убытки субъектов п</w:t>
      </w:r>
      <w:r w:rsidR="0037405C" w:rsidRPr="00BE0820">
        <w:rPr>
          <w:rFonts w:eastAsia="Calibri"/>
          <w:sz w:val="25"/>
          <w:szCs w:val="25"/>
          <w:lang w:eastAsia="x-none"/>
        </w:rPr>
        <w:t xml:space="preserve">редпринимательской деятельности </w:t>
      </w:r>
      <w:r w:rsidRPr="00BE0820">
        <w:rPr>
          <w:rFonts w:eastAsia="Calibri"/>
          <w:sz w:val="25"/>
          <w:szCs w:val="25"/>
          <w:lang w:eastAsia="x-none"/>
        </w:rPr>
        <w:t xml:space="preserve">могут составить </w:t>
      </w:r>
      <w:r w:rsidRPr="00BE0820">
        <w:rPr>
          <w:rFonts w:eastAsia="Calibri"/>
          <w:b/>
          <w:sz w:val="25"/>
          <w:szCs w:val="25"/>
          <w:lang w:eastAsia="x-none"/>
        </w:rPr>
        <w:t>от 80 до 90 тыс. рублей.</w:t>
      </w:r>
    </w:p>
    <w:p w:rsidR="00742176" w:rsidRPr="00BE0820" w:rsidRDefault="000D6F9A" w:rsidP="00BE0820">
      <w:pPr>
        <w:pStyle w:val="p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5"/>
          <w:szCs w:val="25"/>
          <w:lang w:eastAsia="x-none"/>
        </w:rPr>
      </w:pPr>
      <w:proofErr w:type="gramStart"/>
      <w:r w:rsidRPr="00BE0820">
        <w:rPr>
          <w:rFonts w:eastAsia="Calibri"/>
          <w:sz w:val="25"/>
          <w:szCs w:val="25"/>
          <w:lang w:eastAsia="x-none"/>
        </w:rPr>
        <w:t>Полученные значения условны, более точные количественные</w:t>
      </w:r>
      <w:r w:rsidR="00FF79C9">
        <w:rPr>
          <w:rFonts w:eastAsia="Calibri"/>
          <w:sz w:val="25"/>
          <w:szCs w:val="25"/>
          <w:lang w:eastAsia="x-none"/>
        </w:rPr>
        <w:t xml:space="preserve"> показатели привести невозможно</w:t>
      </w:r>
      <w:r w:rsidRPr="00BE0820">
        <w:rPr>
          <w:rFonts w:eastAsia="Calibri"/>
          <w:sz w:val="25"/>
          <w:szCs w:val="25"/>
          <w:lang w:eastAsia="x-none"/>
        </w:rPr>
        <w:t xml:space="preserve"> в связи с тем, что </w:t>
      </w:r>
      <w:r w:rsidR="00272C9A" w:rsidRPr="00BE0820">
        <w:rPr>
          <w:rFonts w:eastAsia="Calibri"/>
          <w:sz w:val="25"/>
          <w:szCs w:val="25"/>
          <w:lang w:eastAsia="x-none"/>
        </w:rPr>
        <w:t>факты ненадлежащего исполнения юридическими лицами и индивидуальными предпринимателями требований законодательства в сфере перевозок легковыми такси, в частности требовани</w:t>
      </w:r>
      <w:r w:rsidR="00607224" w:rsidRPr="00BE0820">
        <w:rPr>
          <w:rFonts w:eastAsia="Calibri"/>
          <w:sz w:val="25"/>
          <w:szCs w:val="25"/>
          <w:lang w:eastAsia="x-none"/>
        </w:rPr>
        <w:t>й</w:t>
      </w:r>
      <w:r w:rsidR="00272C9A" w:rsidRPr="00BE0820">
        <w:rPr>
          <w:rFonts w:eastAsia="Calibri"/>
          <w:sz w:val="25"/>
          <w:szCs w:val="25"/>
          <w:lang w:eastAsia="x-none"/>
        </w:rPr>
        <w:t xml:space="preserve"> части 2 статьи 9 Федерального закона № 69-ФЗ</w:t>
      </w:r>
      <w:r w:rsidR="00607224" w:rsidRPr="00BE0820">
        <w:rPr>
          <w:sz w:val="25"/>
          <w:szCs w:val="25"/>
        </w:rPr>
        <w:t xml:space="preserve">, могут и не входить в состав </w:t>
      </w:r>
      <w:r w:rsidR="006F39E7" w:rsidRPr="00BE0820">
        <w:rPr>
          <w:sz w:val="25"/>
          <w:szCs w:val="25"/>
        </w:rPr>
        <w:t xml:space="preserve">данных </w:t>
      </w:r>
      <w:r w:rsidR="00607224" w:rsidRPr="00BE0820">
        <w:rPr>
          <w:sz w:val="25"/>
          <w:szCs w:val="25"/>
        </w:rPr>
        <w:t xml:space="preserve">по </w:t>
      </w:r>
      <w:r w:rsidR="006F39E7" w:rsidRPr="00BE0820">
        <w:rPr>
          <w:sz w:val="25"/>
          <w:szCs w:val="25"/>
        </w:rPr>
        <w:t>фактам нелегальной деятельности, выявленным Управлением ГИБДД УМВД России по Томской области, и не</w:t>
      </w:r>
      <w:proofErr w:type="gramEnd"/>
      <w:r w:rsidR="006F39E7" w:rsidRPr="00BE0820">
        <w:rPr>
          <w:sz w:val="25"/>
          <w:szCs w:val="25"/>
        </w:rPr>
        <w:t xml:space="preserve"> быть основой тех правонарушений, которые запротоколированы Разработчиком в рамках рейдовых мероприятий. </w:t>
      </w:r>
      <w:r w:rsidR="0037405C" w:rsidRPr="00BE0820">
        <w:rPr>
          <w:sz w:val="25"/>
          <w:szCs w:val="25"/>
        </w:rPr>
        <w:t>При этом</w:t>
      </w:r>
      <w:r w:rsidR="006F39E7" w:rsidRPr="00BE0820">
        <w:rPr>
          <w:sz w:val="25"/>
          <w:szCs w:val="25"/>
        </w:rPr>
        <w:t xml:space="preserve"> </w:t>
      </w:r>
      <w:r w:rsidRPr="00BE0820">
        <w:rPr>
          <w:sz w:val="25"/>
          <w:szCs w:val="25"/>
        </w:rPr>
        <w:t xml:space="preserve">спрогнозировать </w:t>
      </w:r>
      <w:r w:rsidR="00B519AC" w:rsidRPr="00BE0820">
        <w:rPr>
          <w:sz w:val="25"/>
          <w:szCs w:val="25"/>
        </w:rPr>
        <w:t xml:space="preserve">более точное </w:t>
      </w:r>
      <w:r w:rsidRPr="00BE0820">
        <w:rPr>
          <w:sz w:val="25"/>
          <w:szCs w:val="25"/>
        </w:rPr>
        <w:t xml:space="preserve">количество потенциальных </w:t>
      </w:r>
      <w:r w:rsidR="00B64AB0" w:rsidRPr="00BE0820">
        <w:rPr>
          <w:sz w:val="25"/>
          <w:szCs w:val="25"/>
        </w:rPr>
        <w:t xml:space="preserve">юридических лиц или индивидуальных предпринимателей, </w:t>
      </w:r>
      <w:r w:rsidR="00742176" w:rsidRPr="00BE0820">
        <w:rPr>
          <w:sz w:val="25"/>
          <w:szCs w:val="25"/>
        </w:rPr>
        <w:t>из владения которых вы</w:t>
      </w:r>
      <w:r w:rsidR="00B519AC" w:rsidRPr="00BE0820">
        <w:rPr>
          <w:sz w:val="25"/>
          <w:szCs w:val="25"/>
        </w:rPr>
        <w:t>йдут</w:t>
      </w:r>
      <w:r w:rsidR="00742176" w:rsidRPr="00BE0820">
        <w:rPr>
          <w:sz w:val="25"/>
          <w:szCs w:val="25"/>
        </w:rPr>
        <w:t xml:space="preserve"> </w:t>
      </w:r>
      <w:r w:rsidR="00B64AB0" w:rsidRPr="00BE0820">
        <w:rPr>
          <w:sz w:val="25"/>
          <w:szCs w:val="25"/>
        </w:rPr>
        <w:t>транспортн</w:t>
      </w:r>
      <w:r w:rsidR="00742176" w:rsidRPr="00BE0820">
        <w:rPr>
          <w:sz w:val="25"/>
          <w:szCs w:val="25"/>
        </w:rPr>
        <w:t>ые</w:t>
      </w:r>
      <w:r w:rsidR="00B64AB0" w:rsidRPr="00BE0820">
        <w:rPr>
          <w:sz w:val="25"/>
          <w:szCs w:val="25"/>
        </w:rPr>
        <w:t xml:space="preserve"> средств</w:t>
      </w:r>
      <w:r w:rsidR="00742176" w:rsidRPr="00BE0820">
        <w:rPr>
          <w:sz w:val="25"/>
          <w:szCs w:val="25"/>
        </w:rPr>
        <w:t>а</w:t>
      </w:r>
      <w:r w:rsidR="00B64AB0" w:rsidRPr="00BE0820">
        <w:rPr>
          <w:sz w:val="25"/>
          <w:szCs w:val="25"/>
        </w:rPr>
        <w:t xml:space="preserve"> </w:t>
      </w:r>
      <w:r w:rsidR="00742176" w:rsidRPr="00BE0820">
        <w:rPr>
          <w:sz w:val="25"/>
          <w:szCs w:val="25"/>
        </w:rPr>
        <w:t xml:space="preserve">с имеющимися на них разрешениями, </w:t>
      </w:r>
      <w:r w:rsidR="00B519AC" w:rsidRPr="00BE0820">
        <w:rPr>
          <w:sz w:val="25"/>
          <w:szCs w:val="25"/>
        </w:rPr>
        <w:t xml:space="preserve">в случае передачи их третьим лицам, </w:t>
      </w:r>
      <w:r w:rsidR="0037405C" w:rsidRPr="00BE0820">
        <w:rPr>
          <w:sz w:val="25"/>
          <w:szCs w:val="25"/>
        </w:rPr>
        <w:t xml:space="preserve">также </w:t>
      </w:r>
      <w:r w:rsidRPr="00BE0820">
        <w:rPr>
          <w:rFonts w:eastAsia="Calibri"/>
          <w:sz w:val="25"/>
          <w:szCs w:val="25"/>
          <w:lang w:eastAsia="x-none"/>
        </w:rPr>
        <w:t xml:space="preserve">затруднительно. </w:t>
      </w:r>
    </w:p>
    <w:p w:rsidR="00FC7378" w:rsidRPr="00BE0820" w:rsidRDefault="00742176" w:rsidP="00BE0820">
      <w:pPr>
        <w:pStyle w:val="p4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5"/>
          <w:szCs w:val="25"/>
          <w:lang w:eastAsia="x-none"/>
        </w:rPr>
      </w:pPr>
      <w:r w:rsidRPr="00BE0820">
        <w:rPr>
          <w:rFonts w:eastAsia="Calibri"/>
          <w:sz w:val="25"/>
          <w:szCs w:val="25"/>
          <w:lang w:eastAsia="x-none"/>
        </w:rPr>
        <w:t>С</w:t>
      </w:r>
      <w:r w:rsidR="000D6F9A" w:rsidRPr="00BE0820">
        <w:rPr>
          <w:rFonts w:eastAsia="Calibri"/>
          <w:sz w:val="25"/>
          <w:szCs w:val="25"/>
          <w:lang w:eastAsia="x-none"/>
        </w:rPr>
        <w:t xml:space="preserve">ледует признать, что </w:t>
      </w:r>
      <w:r w:rsidR="000D6F9A" w:rsidRPr="00BE0820">
        <w:rPr>
          <w:rFonts w:eastAsia="Calibri"/>
          <w:b/>
          <w:sz w:val="25"/>
          <w:szCs w:val="25"/>
          <w:lang w:eastAsia="x-none"/>
        </w:rPr>
        <w:t>субъекты предпринимательской деятельности будут нести риск финансовых издержек</w:t>
      </w:r>
      <w:r w:rsidR="000D6F9A" w:rsidRPr="00BE0820">
        <w:rPr>
          <w:rFonts w:eastAsia="Calibri"/>
          <w:sz w:val="25"/>
          <w:szCs w:val="25"/>
          <w:lang w:eastAsia="x-none"/>
        </w:rPr>
        <w:t xml:space="preserve"> только </w:t>
      </w:r>
      <w:r w:rsidR="00BE0820">
        <w:rPr>
          <w:rFonts w:eastAsia="Calibri"/>
          <w:sz w:val="25"/>
          <w:szCs w:val="25"/>
          <w:lang w:eastAsia="x-none"/>
        </w:rPr>
        <w:t xml:space="preserve">в случае </w:t>
      </w:r>
      <w:r w:rsidRPr="00BE0820">
        <w:rPr>
          <w:rFonts w:eastAsia="Calibri"/>
          <w:sz w:val="25"/>
          <w:szCs w:val="25"/>
          <w:lang w:eastAsia="x-none"/>
        </w:rPr>
        <w:t>ненадлежащ</w:t>
      </w:r>
      <w:r w:rsidR="00BE0820">
        <w:rPr>
          <w:rFonts w:eastAsia="Calibri"/>
          <w:sz w:val="25"/>
          <w:szCs w:val="25"/>
          <w:lang w:eastAsia="x-none"/>
        </w:rPr>
        <w:t>его</w:t>
      </w:r>
      <w:r w:rsidRPr="00BE0820">
        <w:rPr>
          <w:rFonts w:eastAsia="Calibri"/>
          <w:sz w:val="25"/>
          <w:szCs w:val="25"/>
          <w:lang w:eastAsia="x-none"/>
        </w:rPr>
        <w:t xml:space="preserve"> исполнени</w:t>
      </w:r>
      <w:r w:rsidR="00BE0820">
        <w:rPr>
          <w:rFonts w:eastAsia="Calibri"/>
          <w:sz w:val="25"/>
          <w:szCs w:val="25"/>
          <w:lang w:eastAsia="x-none"/>
        </w:rPr>
        <w:t>я</w:t>
      </w:r>
      <w:r w:rsidRPr="00BE0820">
        <w:rPr>
          <w:rFonts w:eastAsia="Calibri"/>
          <w:sz w:val="25"/>
          <w:szCs w:val="25"/>
          <w:lang w:eastAsia="x-none"/>
        </w:rPr>
        <w:t xml:space="preserve"> ими требований части 2 статьи 9 Федерального закона № 69-ФЗ, в частности</w:t>
      </w:r>
      <w:r w:rsidR="00FF79C9">
        <w:rPr>
          <w:rFonts w:eastAsia="Calibri"/>
          <w:sz w:val="25"/>
          <w:szCs w:val="25"/>
          <w:lang w:eastAsia="x-none"/>
        </w:rPr>
        <w:t>,</w:t>
      </w:r>
      <w:r w:rsidRPr="00BE0820">
        <w:rPr>
          <w:rFonts w:eastAsia="Calibri"/>
          <w:sz w:val="25"/>
          <w:szCs w:val="25"/>
          <w:lang w:eastAsia="x-none"/>
        </w:rPr>
        <w:t xml:space="preserve"> </w:t>
      </w:r>
      <w:r w:rsidR="0037405C" w:rsidRPr="00BE0820">
        <w:rPr>
          <w:rFonts w:eastAsia="Calibri"/>
          <w:sz w:val="25"/>
          <w:szCs w:val="25"/>
          <w:lang w:eastAsia="x-none"/>
        </w:rPr>
        <w:t xml:space="preserve">утраты </w:t>
      </w:r>
      <w:r w:rsidRPr="00BE0820">
        <w:rPr>
          <w:rFonts w:eastAsia="Calibri"/>
          <w:sz w:val="25"/>
          <w:szCs w:val="25"/>
          <w:lang w:eastAsia="x-none"/>
        </w:rPr>
        <w:t>правового основания</w:t>
      </w:r>
      <w:r w:rsidR="00FC7378" w:rsidRPr="00BE0820">
        <w:rPr>
          <w:rFonts w:eastAsia="Calibri"/>
          <w:sz w:val="25"/>
          <w:szCs w:val="25"/>
          <w:lang w:eastAsia="x-none"/>
        </w:rPr>
        <w:t xml:space="preserve"> на транспортное средство</w:t>
      </w:r>
      <w:r w:rsidRPr="00BE0820">
        <w:rPr>
          <w:rFonts w:eastAsia="Calibri"/>
          <w:sz w:val="25"/>
          <w:szCs w:val="25"/>
          <w:lang w:eastAsia="x-none"/>
        </w:rPr>
        <w:t xml:space="preserve">, </w:t>
      </w:r>
      <w:r w:rsidR="00FC7378" w:rsidRPr="00BE0820">
        <w:rPr>
          <w:rFonts w:eastAsia="Calibri"/>
          <w:sz w:val="25"/>
          <w:szCs w:val="25"/>
          <w:lang w:eastAsia="x-none"/>
        </w:rPr>
        <w:t>на которое выдано разрешение</w:t>
      </w:r>
      <w:r w:rsidR="00DA2E6C" w:rsidRPr="00BE0820">
        <w:rPr>
          <w:rFonts w:eastAsia="Calibri"/>
          <w:sz w:val="25"/>
          <w:szCs w:val="25"/>
          <w:lang w:eastAsia="x-none"/>
        </w:rPr>
        <w:t>,</w:t>
      </w:r>
      <w:r w:rsidR="00FC7378" w:rsidRPr="00BE0820">
        <w:rPr>
          <w:rFonts w:eastAsia="Calibri"/>
          <w:sz w:val="25"/>
          <w:szCs w:val="25"/>
          <w:lang w:eastAsia="x-none"/>
        </w:rPr>
        <w:t xml:space="preserve"> </w:t>
      </w:r>
      <w:r w:rsidR="00BE0820">
        <w:rPr>
          <w:rFonts w:eastAsia="Calibri"/>
          <w:sz w:val="25"/>
          <w:szCs w:val="25"/>
          <w:lang w:eastAsia="x-none"/>
        </w:rPr>
        <w:br/>
      </w:r>
      <w:r w:rsidR="00D626FC" w:rsidRPr="00BE0820">
        <w:rPr>
          <w:rFonts w:eastAsia="Calibri"/>
          <w:sz w:val="25"/>
          <w:szCs w:val="25"/>
          <w:lang w:eastAsia="x-none"/>
        </w:rPr>
        <w:t xml:space="preserve">к примеру, </w:t>
      </w:r>
      <w:r w:rsidR="00DA2E6C" w:rsidRPr="00BE0820">
        <w:rPr>
          <w:rFonts w:eastAsia="Calibri"/>
          <w:sz w:val="25"/>
          <w:szCs w:val="25"/>
          <w:lang w:eastAsia="x-none"/>
        </w:rPr>
        <w:t xml:space="preserve">путем передачи </w:t>
      </w:r>
      <w:r w:rsidR="00D626FC" w:rsidRPr="00BE0820">
        <w:rPr>
          <w:rFonts w:eastAsia="Calibri"/>
          <w:sz w:val="25"/>
          <w:szCs w:val="25"/>
          <w:lang w:eastAsia="x-none"/>
        </w:rPr>
        <w:t xml:space="preserve">транспортного средства во владение </w:t>
      </w:r>
      <w:r w:rsidR="00DA2E6C" w:rsidRPr="00BE0820">
        <w:rPr>
          <w:rFonts w:eastAsia="Calibri"/>
          <w:sz w:val="25"/>
          <w:szCs w:val="25"/>
          <w:lang w:eastAsia="x-none"/>
        </w:rPr>
        <w:t xml:space="preserve">третьему лицу. </w:t>
      </w:r>
    </w:p>
    <w:p w:rsidR="00740F67" w:rsidRDefault="00100A79" w:rsidP="00BE082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BE0820">
        <w:rPr>
          <w:sz w:val="25"/>
          <w:szCs w:val="25"/>
        </w:rPr>
        <w:t xml:space="preserve">Помимо вышеуказанного риска, </w:t>
      </w:r>
      <w:r w:rsidR="002B590F" w:rsidRPr="00BE0820">
        <w:rPr>
          <w:sz w:val="25"/>
          <w:szCs w:val="25"/>
        </w:rPr>
        <w:t xml:space="preserve">существует риск, связанный с </w:t>
      </w:r>
      <w:r w:rsidR="002B590F" w:rsidRPr="00BE0820">
        <w:rPr>
          <w:b/>
          <w:sz w:val="25"/>
          <w:szCs w:val="25"/>
        </w:rPr>
        <w:t>возможн</w:t>
      </w:r>
      <w:r w:rsidR="00FF79C9">
        <w:rPr>
          <w:b/>
          <w:sz w:val="25"/>
          <w:szCs w:val="25"/>
        </w:rPr>
        <w:t>ы</w:t>
      </w:r>
      <w:r w:rsidR="002B590F" w:rsidRPr="00BE0820">
        <w:rPr>
          <w:b/>
          <w:sz w:val="25"/>
          <w:szCs w:val="25"/>
        </w:rPr>
        <w:t>м частичным сокращением субъектов малого предпринимательства</w:t>
      </w:r>
      <w:r w:rsidR="002B590F" w:rsidRPr="00BE0820">
        <w:rPr>
          <w:sz w:val="25"/>
          <w:szCs w:val="25"/>
        </w:rPr>
        <w:t xml:space="preserve">, оказывающих услуги населению по перевозке легковым такси. На данный факт указывает и сам Разработчик в сводном отчете. </w:t>
      </w:r>
      <w:proofErr w:type="gramStart"/>
      <w:r w:rsidR="00DA2E6C" w:rsidRPr="00BE0820">
        <w:rPr>
          <w:sz w:val="25"/>
          <w:szCs w:val="25"/>
        </w:rPr>
        <w:t xml:space="preserve">Уполномоченный по защите прав предпринимателей </w:t>
      </w:r>
      <w:r w:rsidR="00E71037" w:rsidRPr="00BE0820">
        <w:rPr>
          <w:sz w:val="25"/>
          <w:szCs w:val="25"/>
        </w:rPr>
        <w:br/>
      </w:r>
      <w:r w:rsidR="00DA2E6C" w:rsidRPr="00BE0820">
        <w:rPr>
          <w:sz w:val="25"/>
          <w:szCs w:val="25"/>
        </w:rPr>
        <w:t>в Томской области</w:t>
      </w:r>
      <w:r w:rsidR="002B590F" w:rsidRPr="00BE0820">
        <w:rPr>
          <w:sz w:val="25"/>
          <w:szCs w:val="25"/>
        </w:rPr>
        <w:t xml:space="preserve">, развивая эту мысль, отмечает, что принятие проекта </w:t>
      </w:r>
      <w:r w:rsidR="00E71037" w:rsidRPr="00BE0820">
        <w:rPr>
          <w:sz w:val="25"/>
          <w:szCs w:val="25"/>
        </w:rPr>
        <w:t xml:space="preserve">акта </w:t>
      </w:r>
      <w:r w:rsidR="002B590F" w:rsidRPr="00BE0820">
        <w:rPr>
          <w:b/>
          <w:sz w:val="25"/>
          <w:szCs w:val="25"/>
        </w:rPr>
        <w:t>приведет к изменению расстановки сил в сфере перевозок</w:t>
      </w:r>
      <w:r w:rsidR="00E71037" w:rsidRPr="00BE0820">
        <w:rPr>
          <w:b/>
          <w:sz w:val="25"/>
          <w:szCs w:val="25"/>
        </w:rPr>
        <w:t xml:space="preserve"> легковыми такси в регионе</w:t>
      </w:r>
      <w:r w:rsidR="002B590F" w:rsidRPr="00BE0820">
        <w:rPr>
          <w:sz w:val="25"/>
          <w:szCs w:val="25"/>
        </w:rPr>
        <w:t xml:space="preserve">, </w:t>
      </w:r>
      <w:r w:rsidR="00E71037" w:rsidRPr="00BE0820">
        <w:rPr>
          <w:sz w:val="25"/>
          <w:szCs w:val="25"/>
        </w:rPr>
        <w:br/>
      </w:r>
      <w:r w:rsidR="002B590F" w:rsidRPr="000506C2">
        <w:rPr>
          <w:b/>
          <w:sz w:val="25"/>
          <w:szCs w:val="25"/>
        </w:rPr>
        <w:t xml:space="preserve">и лидирующие позиции в указанной сфере окончательно займут </w:t>
      </w:r>
      <w:proofErr w:type="spellStart"/>
      <w:r w:rsidR="002B590F" w:rsidRPr="000506C2">
        <w:rPr>
          <w:b/>
          <w:sz w:val="25"/>
          <w:szCs w:val="25"/>
        </w:rPr>
        <w:t>агрегаторы</w:t>
      </w:r>
      <w:proofErr w:type="spellEnd"/>
      <w:r w:rsidR="002B590F" w:rsidRPr="000506C2">
        <w:rPr>
          <w:b/>
          <w:sz w:val="25"/>
          <w:szCs w:val="25"/>
        </w:rPr>
        <w:t xml:space="preserve"> связи такси, </w:t>
      </w:r>
      <w:r w:rsidR="002B590F" w:rsidRPr="000506C2">
        <w:rPr>
          <w:sz w:val="25"/>
          <w:szCs w:val="25"/>
        </w:rPr>
        <w:t>которые не имеют собственного автопарка, не зависят от наличия или отсутствия разрешений на перевозк</w:t>
      </w:r>
      <w:r w:rsidR="00E71037" w:rsidRPr="000506C2">
        <w:rPr>
          <w:sz w:val="25"/>
          <w:szCs w:val="25"/>
        </w:rPr>
        <w:t>у</w:t>
      </w:r>
      <w:r w:rsidR="002B590F" w:rsidRPr="000506C2">
        <w:rPr>
          <w:sz w:val="25"/>
          <w:szCs w:val="25"/>
        </w:rPr>
        <w:t xml:space="preserve"> легковым такси, </w:t>
      </w:r>
      <w:r w:rsidR="00FF79C9" w:rsidRPr="000506C2">
        <w:rPr>
          <w:sz w:val="25"/>
          <w:szCs w:val="25"/>
        </w:rPr>
        <w:t xml:space="preserve">так как </w:t>
      </w:r>
      <w:r w:rsidR="002B590F" w:rsidRPr="000506C2">
        <w:rPr>
          <w:sz w:val="25"/>
          <w:szCs w:val="25"/>
        </w:rPr>
        <w:t>они осуществляют посредническую</w:t>
      </w:r>
      <w:proofErr w:type="gramEnd"/>
      <w:r w:rsidR="002B590F" w:rsidRPr="000506C2">
        <w:rPr>
          <w:sz w:val="25"/>
          <w:szCs w:val="25"/>
        </w:rPr>
        <w:t xml:space="preserve"> деятельность между водителями и пассажирами.</w:t>
      </w:r>
      <w:r w:rsidR="000506C2">
        <w:rPr>
          <w:sz w:val="25"/>
          <w:szCs w:val="25"/>
        </w:rPr>
        <w:t xml:space="preserve"> </w:t>
      </w:r>
    </w:p>
    <w:p w:rsidR="006B326F" w:rsidRPr="00BE0820" w:rsidRDefault="00100A79" w:rsidP="00BE082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b/>
          <w:sz w:val="25"/>
          <w:szCs w:val="25"/>
          <w:lang w:eastAsia="en-US"/>
        </w:rPr>
      </w:pPr>
      <w:r w:rsidRPr="00BE0820">
        <w:rPr>
          <w:sz w:val="25"/>
          <w:szCs w:val="25"/>
        </w:rPr>
        <w:t>Минимизировать указанны</w:t>
      </w:r>
      <w:r w:rsidR="008074E1" w:rsidRPr="00BE0820">
        <w:rPr>
          <w:sz w:val="25"/>
          <w:szCs w:val="25"/>
        </w:rPr>
        <w:t>е</w:t>
      </w:r>
      <w:r w:rsidRPr="00BE0820">
        <w:rPr>
          <w:sz w:val="25"/>
          <w:szCs w:val="25"/>
        </w:rPr>
        <w:t xml:space="preserve"> риск</w:t>
      </w:r>
      <w:r w:rsidR="008074E1" w:rsidRPr="00BE0820">
        <w:rPr>
          <w:sz w:val="25"/>
          <w:szCs w:val="25"/>
        </w:rPr>
        <w:t>и</w:t>
      </w:r>
      <w:r w:rsidRPr="00BE0820">
        <w:rPr>
          <w:sz w:val="25"/>
          <w:szCs w:val="25"/>
        </w:rPr>
        <w:t xml:space="preserve"> возможно путем проведения разъяснительной работы среди предпринимателей для адаптации к нововведениям. С этой целью </w:t>
      </w:r>
      <w:r w:rsidR="00E71037" w:rsidRPr="00BE0820">
        <w:rPr>
          <w:sz w:val="25"/>
          <w:szCs w:val="25"/>
        </w:rPr>
        <w:t xml:space="preserve">Уполномоченным по защите прав предпринимателей в Томской области предлагается </w:t>
      </w:r>
      <w:r w:rsidR="00FF79C9">
        <w:rPr>
          <w:sz w:val="25"/>
          <w:szCs w:val="25"/>
        </w:rPr>
        <w:br/>
      </w:r>
      <w:r w:rsidR="00E71037" w:rsidRPr="00BE0820">
        <w:rPr>
          <w:sz w:val="25"/>
          <w:szCs w:val="25"/>
        </w:rPr>
        <w:t xml:space="preserve">в проекте акта установить максимально возможный переходный период для привыкания бизнеса к </w:t>
      </w:r>
      <w:r w:rsidR="008074E1" w:rsidRPr="00BE0820">
        <w:rPr>
          <w:sz w:val="25"/>
          <w:szCs w:val="25"/>
        </w:rPr>
        <w:t>изменениям</w:t>
      </w:r>
      <w:r w:rsidR="00E71037" w:rsidRPr="00BE0820">
        <w:rPr>
          <w:sz w:val="25"/>
          <w:szCs w:val="25"/>
        </w:rPr>
        <w:t xml:space="preserve">. </w:t>
      </w:r>
      <w:r w:rsidR="00A41FA4" w:rsidRPr="00BE0820">
        <w:rPr>
          <w:sz w:val="25"/>
          <w:szCs w:val="25"/>
        </w:rPr>
        <w:t xml:space="preserve">При этом </w:t>
      </w:r>
      <w:r w:rsidR="006B326F" w:rsidRPr="00BE0820">
        <w:rPr>
          <w:rFonts w:eastAsia="Calibri"/>
          <w:sz w:val="25"/>
          <w:szCs w:val="25"/>
          <w:lang w:eastAsia="en-US"/>
        </w:rPr>
        <w:t xml:space="preserve">Разработчиком </w:t>
      </w:r>
      <w:r w:rsidR="008074E1" w:rsidRPr="00BE0820">
        <w:rPr>
          <w:rFonts w:eastAsia="Calibri"/>
          <w:sz w:val="25"/>
          <w:szCs w:val="25"/>
          <w:lang w:eastAsia="en-US"/>
        </w:rPr>
        <w:t xml:space="preserve">в статье 2 проекта акта </w:t>
      </w:r>
      <w:r w:rsidR="006B326F" w:rsidRPr="00BE0820">
        <w:rPr>
          <w:rFonts w:eastAsia="Calibri"/>
          <w:sz w:val="25"/>
          <w:szCs w:val="25"/>
          <w:lang w:eastAsia="en-US"/>
        </w:rPr>
        <w:t>предусмотрен</w:t>
      </w:r>
      <w:r w:rsidR="008074E1" w:rsidRPr="00BE0820">
        <w:rPr>
          <w:rFonts w:eastAsia="Calibri"/>
          <w:sz w:val="25"/>
          <w:szCs w:val="25"/>
          <w:lang w:eastAsia="en-US"/>
        </w:rPr>
        <w:t xml:space="preserve"> момент вступления его в законную силу – </w:t>
      </w:r>
      <w:r w:rsidR="006B326F" w:rsidRPr="00BE0820">
        <w:rPr>
          <w:rFonts w:eastAsia="Calibri"/>
          <w:sz w:val="25"/>
          <w:szCs w:val="25"/>
          <w:lang w:eastAsia="en-US"/>
        </w:rPr>
        <w:t xml:space="preserve">через десять дней после официального опубликования. </w:t>
      </w:r>
      <w:r w:rsidR="00A41FA4" w:rsidRPr="00BE0820">
        <w:rPr>
          <w:rFonts w:eastAsia="Calibri"/>
          <w:sz w:val="25"/>
          <w:szCs w:val="25"/>
          <w:lang w:eastAsia="en-US"/>
        </w:rPr>
        <w:t>Хотя</w:t>
      </w:r>
      <w:r w:rsidR="006B326F" w:rsidRPr="00BE0820">
        <w:rPr>
          <w:rFonts w:eastAsia="Calibri"/>
          <w:sz w:val="25"/>
          <w:szCs w:val="25"/>
          <w:lang w:eastAsia="en-US"/>
        </w:rPr>
        <w:t xml:space="preserve"> в сводном отчете указано, что предполагаемой датой вступления </w:t>
      </w:r>
      <w:r w:rsidR="00FF79C9">
        <w:rPr>
          <w:rFonts w:eastAsia="Calibri"/>
          <w:sz w:val="25"/>
          <w:szCs w:val="25"/>
          <w:lang w:eastAsia="en-US"/>
        </w:rPr>
        <w:br/>
      </w:r>
      <w:r w:rsidR="006B326F" w:rsidRPr="00BE0820">
        <w:rPr>
          <w:rFonts w:eastAsia="Calibri"/>
          <w:sz w:val="25"/>
          <w:szCs w:val="25"/>
          <w:lang w:eastAsia="en-US"/>
        </w:rPr>
        <w:t xml:space="preserve">в силу проекта акта является 1 января 2018 года, что обусловлено необходимостью установления переходного периода для устранения субъектами предпринимательской деятельности нарушений части 2 статьи 9 Федерального закона № 69-ФЗ. </w:t>
      </w:r>
      <w:r w:rsidR="006B326F" w:rsidRPr="00BE0820">
        <w:rPr>
          <w:rFonts w:eastAsia="Calibri"/>
          <w:b/>
          <w:sz w:val="25"/>
          <w:szCs w:val="25"/>
          <w:lang w:eastAsia="en-US"/>
        </w:rPr>
        <w:t>Считаем, что Разработчику необходимо у</w:t>
      </w:r>
      <w:r w:rsidR="00E71037" w:rsidRPr="00BE0820">
        <w:rPr>
          <w:rFonts w:eastAsia="Calibri"/>
          <w:b/>
          <w:sz w:val="25"/>
          <w:szCs w:val="25"/>
          <w:lang w:eastAsia="en-US"/>
        </w:rPr>
        <w:t xml:space="preserve">странить указанные противоречия, предусмотрев в проекте акта </w:t>
      </w:r>
      <w:r w:rsidR="008074E1" w:rsidRPr="00BE0820">
        <w:rPr>
          <w:b/>
          <w:sz w:val="25"/>
          <w:szCs w:val="25"/>
        </w:rPr>
        <w:t>отсрочку введения предлагаемого правового регулирования.</w:t>
      </w:r>
    </w:p>
    <w:p w:rsidR="00992FAA" w:rsidRPr="00BE0820" w:rsidRDefault="00E71037" w:rsidP="00BE082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BE0820">
        <w:rPr>
          <w:sz w:val="25"/>
          <w:szCs w:val="25"/>
        </w:rPr>
        <w:lastRenderedPageBreak/>
        <w:t xml:space="preserve">Кроме того, </w:t>
      </w:r>
      <w:r w:rsidR="00300D0D" w:rsidRPr="00BE0820">
        <w:rPr>
          <w:sz w:val="25"/>
          <w:szCs w:val="25"/>
        </w:rPr>
        <w:t xml:space="preserve">обращаем внимание, что </w:t>
      </w:r>
      <w:r w:rsidR="00740F67">
        <w:rPr>
          <w:sz w:val="25"/>
          <w:szCs w:val="25"/>
        </w:rPr>
        <w:t xml:space="preserve">принятие предлагаемого проектом акта правового регулирования кардинально ситуацию не поменяет, так как воздействовать на </w:t>
      </w:r>
      <w:proofErr w:type="spellStart"/>
      <w:r w:rsidR="00740F67">
        <w:rPr>
          <w:sz w:val="25"/>
          <w:szCs w:val="25"/>
        </w:rPr>
        <w:t>агрегаторов</w:t>
      </w:r>
      <w:proofErr w:type="spellEnd"/>
      <w:r w:rsidR="00740F67">
        <w:rPr>
          <w:sz w:val="25"/>
          <w:szCs w:val="25"/>
        </w:rPr>
        <w:t>, которые являются основными нарушителями Федерального закона № 69-ФЗ и Закона № 35-ОЗ путем принятия рассматриваемого проекта акта невозможно. О</w:t>
      </w:r>
      <w:r w:rsidR="002F50D3" w:rsidRPr="00BE0820">
        <w:rPr>
          <w:sz w:val="25"/>
          <w:szCs w:val="25"/>
        </w:rPr>
        <w:t xml:space="preserve">казать влияние на конкурентную среду легальных таксопарков и </w:t>
      </w:r>
      <w:proofErr w:type="spellStart"/>
      <w:r w:rsidR="002F50D3" w:rsidRPr="00BE0820">
        <w:rPr>
          <w:sz w:val="25"/>
          <w:szCs w:val="25"/>
        </w:rPr>
        <w:t>агрегаторов</w:t>
      </w:r>
      <w:proofErr w:type="spellEnd"/>
      <w:r w:rsidR="002F50D3" w:rsidRPr="00BE0820">
        <w:rPr>
          <w:sz w:val="25"/>
          <w:szCs w:val="25"/>
        </w:rPr>
        <w:t xml:space="preserve"> связи такси, действующих на территории Томской области, возможно совершенствованием лишь федерального законодательства путем подготовки и внесения в установленном порядке соответствующей законодательной инициативы. </w:t>
      </w:r>
      <w:proofErr w:type="gramStart"/>
      <w:r w:rsidR="00992FAA" w:rsidRPr="00BE0820">
        <w:rPr>
          <w:sz w:val="25"/>
          <w:szCs w:val="25"/>
        </w:rPr>
        <w:t>К сведению,</w:t>
      </w:r>
      <w:r w:rsidR="00A41FA4" w:rsidRPr="00BE0820">
        <w:rPr>
          <w:sz w:val="25"/>
          <w:szCs w:val="25"/>
        </w:rPr>
        <w:t xml:space="preserve"> </w:t>
      </w:r>
      <w:r w:rsidR="00992FAA" w:rsidRPr="00BE0820">
        <w:rPr>
          <w:sz w:val="25"/>
          <w:szCs w:val="25"/>
        </w:rPr>
        <w:t xml:space="preserve">в Государственную Думу Российской Федерации в текущем году внесено уже два законопроекта, предусматривающих упорядочение деятельности </w:t>
      </w:r>
      <w:proofErr w:type="spellStart"/>
      <w:r w:rsidR="00992FAA" w:rsidRPr="00BE0820">
        <w:rPr>
          <w:sz w:val="25"/>
          <w:szCs w:val="25"/>
        </w:rPr>
        <w:t>агрегаторов</w:t>
      </w:r>
      <w:proofErr w:type="spellEnd"/>
      <w:r w:rsidR="00992FAA" w:rsidRPr="00BE0820">
        <w:rPr>
          <w:sz w:val="25"/>
          <w:szCs w:val="25"/>
        </w:rPr>
        <w:t>, в частности</w:t>
      </w:r>
      <w:r w:rsidR="00FF79C9">
        <w:rPr>
          <w:sz w:val="25"/>
          <w:szCs w:val="25"/>
        </w:rPr>
        <w:t>,</w:t>
      </w:r>
      <w:r w:rsidR="00992FAA" w:rsidRPr="00BE0820">
        <w:rPr>
          <w:sz w:val="25"/>
          <w:szCs w:val="25"/>
        </w:rPr>
        <w:t xml:space="preserve"> </w:t>
      </w:r>
      <w:r w:rsidR="00A41FA4" w:rsidRPr="00BE0820">
        <w:rPr>
          <w:sz w:val="25"/>
          <w:szCs w:val="25"/>
        </w:rPr>
        <w:t xml:space="preserve">30 июня </w:t>
      </w:r>
      <w:r w:rsidR="00992FAA" w:rsidRPr="00BE0820">
        <w:rPr>
          <w:sz w:val="25"/>
          <w:szCs w:val="25"/>
        </w:rPr>
        <w:t>2017</w:t>
      </w:r>
      <w:r w:rsidR="00A41FA4" w:rsidRPr="00BE0820">
        <w:rPr>
          <w:sz w:val="25"/>
          <w:szCs w:val="25"/>
        </w:rPr>
        <w:t xml:space="preserve"> года </w:t>
      </w:r>
      <w:r w:rsidR="00992FAA" w:rsidRPr="00BE0820">
        <w:rPr>
          <w:sz w:val="25"/>
          <w:szCs w:val="25"/>
        </w:rPr>
        <w:t xml:space="preserve">внесен законопроект № 213801-7 «О внесении изменений в Федеральный закон «Устав автомобильного транспорта и городского наземного электрического транспорта», а 6 июля 2017 года </w:t>
      </w:r>
      <w:r w:rsidR="00FF79C9">
        <w:rPr>
          <w:sz w:val="25"/>
          <w:szCs w:val="25"/>
        </w:rPr>
        <w:t xml:space="preserve">– </w:t>
      </w:r>
      <w:r w:rsidR="00992FAA" w:rsidRPr="00BE0820">
        <w:rPr>
          <w:sz w:val="25"/>
          <w:szCs w:val="25"/>
        </w:rPr>
        <w:t>законопроект № 219116-7 «О внесении изменений в Федеральный закон «Устав автомобильного транспорта и городского наземного</w:t>
      </w:r>
      <w:proofErr w:type="gramEnd"/>
      <w:r w:rsidR="00992FAA" w:rsidRPr="00BE0820">
        <w:rPr>
          <w:sz w:val="25"/>
          <w:szCs w:val="25"/>
        </w:rPr>
        <w:t xml:space="preserve"> электрического транспорта» и Федеральный закон «О внесении изменений в отдельные законодательные акты Российской Федерации»</w:t>
      </w:r>
      <w:r w:rsidR="00FF79C9">
        <w:rPr>
          <w:sz w:val="25"/>
          <w:szCs w:val="25"/>
        </w:rPr>
        <w:t>. П</w:t>
      </w:r>
      <w:r w:rsidR="00992FAA" w:rsidRPr="00BE0820">
        <w:rPr>
          <w:sz w:val="25"/>
          <w:szCs w:val="25"/>
        </w:rPr>
        <w:t>оследним предлагается установить, что интернет-</w:t>
      </w:r>
      <w:proofErr w:type="spellStart"/>
      <w:r w:rsidR="00992FAA" w:rsidRPr="00BE0820">
        <w:rPr>
          <w:sz w:val="25"/>
          <w:szCs w:val="25"/>
        </w:rPr>
        <w:t>агрегатор</w:t>
      </w:r>
      <w:proofErr w:type="spellEnd"/>
      <w:r w:rsidR="00992FAA" w:rsidRPr="00BE0820">
        <w:rPr>
          <w:sz w:val="25"/>
          <w:szCs w:val="25"/>
        </w:rPr>
        <w:t xml:space="preserve"> пассажирских перевозок может сотрудничать только с теми перевозчиками, которые, во-первых, имеют соответствующее разрешение, а, во-вторых, чьи водители </w:t>
      </w:r>
      <w:proofErr w:type="gramStart"/>
      <w:r w:rsidR="00992FAA" w:rsidRPr="00BE0820">
        <w:rPr>
          <w:sz w:val="25"/>
          <w:szCs w:val="25"/>
        </w:rPr>
        <w:t>предоставили справку</w:t>
      </w:r>
      <w:proofErr w:type="gramEnd"/>
      <w:r w:rsidR="00992FAA" w:rsidRPr="00BE0820">
        <w:rPr>
          <w:sz w:val="25"/>
          <w:szCs w:val="25"/>
        </w:rPr>
        <w:t xml:space="preserve"> о наличии (отсутствии) судимости.</w:t>
      </w:r>
    </w:p>
    <w:p w:rsidR="00992FAA" w:rsidRDefault="00992FAA" w:rsidP="00BE082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Theme="minorHAnsi" w:cstheme="minorBidi"/>
          <w:sz w:val="25"/>
          <w:szCs w:val="25"/>
        </w:rPr>
      </w:pPr>
      <w:r w:rsidRPr="00BE0820">
        <w:rPr>
          <w:rFonts w:eastAsiaTheme="minorHAnsi" w:cstheme="minorBidi"/>
          <w:sz w:val="25"/>
          <w:szCs w:val="25"/>
        </w:rPr>
        <w:t>Полагаем, что Разработчику как уполномоченном</w:t>
      </w:r>
      <w:r w:rsidR="00740F67">
        <w:rPr>
          <w:rFonts w:eastAsiaTheme="minorHAnsi" w:cstheme="minorBidi"/>
          <w:sz w:val="25"/>
          <w:szCs w:val="25"/>
        </w:rPr>
        <w:t>у</w:t>
      </w:r>
      <w:r w:rsidRPr="00BE0820">
        <w:rPr>
          <w:rFonts w:eastAsiaTheme="minorHAnsi" w:cstheme="minorBidi"/>
          <w:sz w:val="25"/>
          <w:szCs w:val="25"/>
        </w:rPr>
        <w:t xml:space="preserve"> органу в сфере пер</w:t>
      </w:r>
      <w:r w:rsidR="00AA06C0">
        <w:rPr>
          <w:rFonts w:eastAsiaTheme="minorHAnsi" w:cstheme="minorBidi"/>
          <w:sz w:val="25"/>
          <w:szCs w:val="25"/>
        </w:rPr>
        <w:t>евозок легковым такси следует наблюдать</w:t>
      </w:r>
      <w:r w:rsidRPr="00BE0820">
        <w:rPr>
          <w:rFonts w:eastAsiaTheme="minorHAnsi" w:cstheme="minorBidi"/>
          <w:sz w:val="25"/>
          <w:szCs w:val="25"/>
        </w:rPr>
        <w:t xml:space="preserve"> </w:t>
      </w:r>
      <w:r w:rsidR="00AA06C0">
        <w:rPr>
          <w:rFonts w:eastAsiaTheme="minorHAnsi" w:cstheme="minorBidi"/>
          <w:sz w:val="25"/>
          <w:szCs w:val="25"/>
        </w:rPr>
        <w:t xml:space="preserve">за </w:t>
      </w:r>
      <w:r w:rsidR="00740F67">
        <w:rPr>
          <w:rFonts w:eastAsiaTheme="minorHAnsi" w:cstheme="minorBidi"/>
          <w:sz w:val="25"/>
          <w:szCs w:val="25"/>
        </w:rPr>
        <w:t>дальнейш</w:t>
      </w:r>
      <w:r w:rsidR="00AA06C0">
        <w:rPr>
          <w:rFonts w:eastAsiaTheme="minorHAnsi" w:cstheme="minorBidi"/>
          <w:sz w:val="25"/>
          <w:szCs w:val="25"/>
        </w:rPr>
        <w:t>ей</w:t>
      </w:r>
      <w:r w:rsidR="00740F67">
        <w:rPr>
          <w:rFonts w:eastAsiaTheme="minorHAnsi" w:cstheme="minorBidi"/>
          <w:sz w:val="25"/>
          <w:szCs w:val="25"/>
        </w:rPr>
        <w:t xml:space="preserve"> работ</w:t>
      </w:r>
      <w:r w:rsidR="00AA06C0">
        <w:rPr>
          <w:rFonts w:eastAsiaTheme="minorHAnsi" w:cstheme="minorBidi"/>
          <w:sz w:val="25"/>
          <w:szCs w:val="25"/>
        </w:rPr>
        <w:t>ой</w:t>
      </w:r>
      <w:r w:rsidR="00740F67">
        <w:rPr>
          <w:rFonts w:eastAsiaTheme="minorHAnsi" w:cstheme="minorBidi"/>
          <w:sz w:val="25"/>
          <w:szCs w:val="25"/>
        </w:rPr>
        <w:t xml:space="preserve"> по</w:t>
      </w:r>
      <w:r w:rsidR="00AA06C0">
        <w:rPr>
          <w:rFonts w:eastAsiaTheme="minorHAnsi" w:cstheme="minorBidi"/>
          <w:sz w:val="25"/>
          <w:szCs w:val="25"/>
        </w:rPr>
        <w:t xml:space="preserve"> принятию</w:t>
      </w:r>
      <w:r w:rsidR="00740F67">
        <w:rPr>
          <w:rFonts w:eastAsiaTheme="minorHAnsi" w:cstheme="minorBidi"/>
          <w:sz w:val="25"/>
          <w:szCs w:val="25"/>
        </w:rPr>
        <w:t xml:space="preserve"> </w:t>
      </w:r>
      <w:r w:rsidRPr="00BE0820">
        <w:rPr>
          <w:rFonts w:eastAsiaTheme="minorHAnsi" w:cstheme="minorBidi"/>
          <w:sz w:val="25"/>
          <w:szCs w:val="25"/>
        </w:rPr>
        <w:t>указанны</w:t>
      </w:r>
      <w:r w:rsidR="00AA06C0">
        <w:rPr>
          <w:rFonts w:eastAsiaTheme="minorHAnsi" w:cstheme="minorBidi"/>
          <w:sz w:val="25"/>
          <w:szCs w:val="25"/>
        </w:rPr>
        <w:t>х</w:t>
      </w:r>
      <w:r w:rsidRPr="00BE0820">
        <w:rPr>
          <w:rFonts w:eastAsiaTheme="minorHAnsi" w:cstheme="minorBidi"/>
          <w:sz w:val="25"/>
          <w:szCs w:val="25"/>
        </w:rPr>
        <w:t xml:space="preserve"> законопроект</w:t>
      </w:r>
      <w:r w:rsidR="00AA06C0">
        <w:rPr>
          <w:rFonts w:eastAsiaTheme="minorHAnsi" w:cstheme="minorBidi"/>
          <w:sz w:val="25"/>
          <w:szCs w:val="25"/>
        </w:rPr>
        <w:t>ов</w:t>
      </w:r>
      <w:r w:rsidRPr="00BE0820">
        <w:rPr>
          <w:rFonts w:eastAsiaTheme="minorHAnsi" w:cstheme="minorBidi"/>
          <w:sz w:val="25"/>
          <w:szCs w:val="25"/>
        </w:rPr>
        <w:t xml:space="preserve">, </w:t>
      </w:r>
      <w:r w:rsidR="00FF79C9">
        <w:rPr>
          <w:rFonts w:eastAsiaTheme="minorHAnsi" w:cstheme="minorBidi"/>
          <w:sz w:val="25"/>
          <w:szCs w:val="25"/>
        </w:rPr>
        <w:t>либо</w:t>
      </w:r>
      <w:r w:rsidR="00DC13D3" w:rsidRPr="00BE0820">
        <w:rPr>
          <w:rFonts w:eastAsiaTheme="minorHAnsi" w:cstheme="minorBidi"/>
          <w:sz w:val="25"/>
          <w:szCs w:val="25"/>
        </w:rPr>
        <w:t xml:space="preserve"> </w:t>
      </w:r>
      <w:r w:rsidRPr="00BE0820">
        <w:rPr>
          <w:rFonts w:eastAsiaTheme="minorHAnsi" w:cstheme="minorBidi"/>
          <w:sz w:val="25"/>
          <w:szCs w:val="25"/>
        </w:rPr>
        <w:t xml:space="preserve">подготовить </w:t>
      </w:r>
      <w:r w:rsidR="00740F67">
        <w:rPr>
          <w:rFonts w:eastAsiaTheme="minorHAnsi" w:cstheme="minorBidi"/>
          <w:sz w:val="25"/>
          <w:szCs w:val="25"/>
        </w:rPr>
        <w:t xml:space="preserve">собственную </w:t>
      </w:r>
      <w:r w:rsidRPr="00BE0820">
        <w:rPr>
          <w:rFonts w:eastAsiaTheme="minorHAnsi" w:cstheme="minorBidi"/>
          <w:sz w:val="25"/>
          <w:szCs w:val="25"/>
        </w:rPr>
        <w:t xml:space="preserve">законодательную инициативу </w:t>
      </w:r>
      <w:r w:rsidR="00AA06C0">
        <w:rPr>
          <w:rFonts w:eastAsiaTheme="minorHAnsi" w:cstheme="minorBidi"/>
          <w:sz w:val="25"/>
          <w:szCs w:val="25"/>
        </w:rPr>
        <w:br/>
      </w:r>
      <w:r w:rsidR="00DC13D3" w:rsidRPr="00BE0820">
        <w:rPr>
          <w:rFonts w:eastAsiaTheme="minorHAnsi" w:cstheme="minorBidi"/>
          <w:sz w:val="25"/>
          <w:szCs w:val="25"/>
        </w:rPr>
        <w:t xml:space="preserve">от Томской области </w:t>
      </w:r>
      <w:r w:rsidRPr="00BE0820">
        <w:rPr>
          <w:rFonts w:eastAsiaTheme="minorHAnsi" w:cstheme="minorBidi"/>
          <w:sz w:val="25"/>
          <w:szCs w:val="25"/>
        </w:rPr>
        <w:t>для внесения в установленном порядке</w:t>
      </w:r>
      <w:r w:rsidR="00DC13D3" w:rsidRPr="00BE0820">
        <w:rPr>
          <w:rFonts w:eastAsiaTheme="minorHAnsi" w:cstheme="minorBidi"/>
          <w:sz w:val="25"/>
          <w:szCs w:val="25"/>
        </w:rPr>
        <w:t xml:space="preserve"> </w:t>
      </w:r>
      <w:r w:rsidR="00DC13D3" w:rsidRPr="00BE0820">
        <w:rPr>
          <w:sz w:val="25"/>
          <w:szCs w:val="25"/>
        </w:rPr>
        <w:t>в Государственную Думу Российской Федерации</w:t>
      </w:r>
      <w:r w:rsidR="00740F67">
        <w:rPr>
          <w:sz w:val="25"/>
          <w:szCs w:val="25"/>
        </w:rPr>
        <w:t xml:space="preserve"> в части регулирования деятельности </w:t>
      </w:r>
      <w:proofErr w:type="spellStart"/>
      <w:r w:rsidR="00740F67">
        <w:rPr>
          <w:sz w:val="25"/>
          <w:szCs w:val="25"/>
        </w:rPr>
        <w:t>агрегаторов</w:t>
      </w:r>
      <w:proofErr w:type="spellEnd"/>
      <w:r w:rsidR="00AA06C0">
        <w:rPr>
          <w:sz w:val="25"/>
          <w:szCs w:val="25"/>
        </w:rPr>
        <w:t xml:space="preserve"> связи такси</w:t>
      </w:r>
      <w:r w:rsidRPr="00BE0820">
        <w:rPr>
          <w:rFonts w:eastAsiaTheme="minorHAnsi" w:cstheme="minorBidi"/>
          <w:sz w:val="25"/>
          <w:szCs w:val="25"/>
        </w:rPr>
        <w:t xml:space="preserve">. </w:t>
      </w:r>
    </w:p>
    <w:p w:rsidR="00FF79C9" w:rsidRDefault="00FF79C9" w:rsidP="00FF79C9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B47525">
        <w:rPr>
          <w:rFonts w:eastAsia="Calibri"/>
          <w:sz w:val="26"/>
          <w:szCs w:val="26"/>
          <w:lang w:eastAsia="x-none"/>
        </w:rPr>
        <w:t xml:space="preserve">Для проведения последующей оценки фактического воздействия предлагаемого правового регулирования Разработчик в целях </w:t>
      </w:r>
      <w:r>
        <w:rPr>
          <w:rFonts w:eastAsia="Calibri"/>
          <w:sz w:val="26"/>
          <w:szCs w:val="26"/>
          <w:lang w:eastAsia="x-none"/>
        </w:rPr>
        <w:t xml:space="preserve">анализа </w:t>
      </w:r>
      <w:r w:rsidRPr="00B47525">
        <w:rPr>
          <w:rFonts w:eastAsia="Calibri"/>
          <w:sz w:val="26"/>
          <w:szCs w:val="26"/>
          <w:lang w:eastAsia="x-none"/>
        </w:rPr>
        <w:t xml:space="preserve">достижения </w:t>
      </w:r>
      <w:r>
        <w:rPr>
          <w:rFonts w:eastAsia="Calibri"/>
          <w:sz w:val="26"/>
          <w:szCs w:val="26"/>
          <w:lang w:eastAsia="x-none"/>
        </w:rPr>
        <w:t xml:space="preserve">целей </w:t>
      </w:r>
      <w:r w:rsidRPr="00B47525">
        <w:rPr>
          <w:rFonts w:eastAsia="Calibri"/>
          <w:sz w:val="26"/>
          <w:szCs w:val="26"/>
          <w:lang w:eastAsia="x-none"/>
        </w:rPr>
        <w:t>предлагаемого правового регулирования указал такие индикаторы</w:t>
      </w:r>
      <w:r>
        <w:rPr>
          <w:rFonts w:eastAsia="Calibri"/>
          <w:sz w:val="26"/>
          <w:szCs w:val="26"/>
          <w:lang w:eastAsia="x-none"/>
        </w:rPr>
        <w:t>,</w:t>
      </w:r>
      <w:r w:rsidRPr="00B47525">
        <w:rPr>
          <w:rFonts w:eastAsia="Calibri"/>
          <w:sz w:val="26"/>
          <w:szCs w:val="26"/>
          <w:lang w:eastAsia="x-none"/>
        </w:rPr>
        <w:t xml:space="preserve"> как </w:t>
      </w:r>
      <w:r>
        <w:rPr>
          <w:rFonts w:eastAsia="Calibri"/>
          <w:sz w:val="26"/>
          <w:szCs w:val="26"/>
          <w:lang w:eastAsia="x-none"/>
        </w:rPr>
        <w:t>снижение количества дорожно-транспортных происшествий с участием легковых такси; увеличение количества транспортных средств, на которые получены разрешения; снижение количества выявленных фактов незаконной предпринимательской деятельности при проведении рейдовых мероприятий. Полагаем, что первый индикатор по истечени</w:t>
      </w:r>
      <w:r w:rsidR="00CB23BD">
        <w:rPr>
          <w:rFonts w:eastAsia="Calibri"/>
          <w:sz w:val="26"/>
          <w:szCs w:val="26"/>
          <w:lang w:eastAsia="x-none"/>
        </w:rPr>
        <w:t>и</w:t>
      </w:r>
      <w:r>
        <w:rPr>
          <w:rFonts w:eastAsia="Calibri"/>
          <w:sz w:val="26"/>
          <w:szCs w:val="26"/>
          <w:lang w:eastAsia="x-none"/>
        </w:rPr>
        <w:t xml:space="preserve"> времени не позволит проанализировать эффективность вводимого правового регулирования, поскольку ни </w:t>
      </w:r>
      <w:r w:rsidRPr="004E5151">
        <w:rPr>
          <w:sz w:val="25"/>
          <w:szCs w:val="25"/>
        </w:rPr>
        <w:t>Управление</w:t>
      </w:r>
      <w:r>
        <w:rPr>
          <w:sz w:val="25"/>
          <w:szCs w:val="25"/>
        </w:rPr>
        <w:t>м</w:t>
      </w:r>
      <w:r w:rsidRPr="004E5151">
        <w:rPr>
          <w:sz w:val="25"/>
          <w:szCs w:val="25"/>
        </w:rPr>
        <w:t xml:space="preserve"> ГИБДД УМВД России по Томской области</w:t>
      </w:r>
      <w:r>
        <w:rPr>
          <w:sz w:val="25"/>
          <w:szCs w:val="25"/>
        </w:rPr>
        <w:t xml:space="preserve">, ни самим Разработчиком такая статистика не ведется. Предлагаем Разработчику </w:t>
      </w:r>
      <w:r w:rsidRPr="00B47525">
        <w:rPr>
          <w:rFonts w:eastAsia="Calibri"/>
          <w:sz w:val="26"/>
          <w:szCs w:val="26"/>
          <w:lang w:eastAsia="x-none"/>
        </w:rPr>
        <w:t>осуществлять анализ деятельности дан</w:t>
      </w:r>
      <w:r>
        <w:rPr>
          <w:rFonts w:eastAsia="Calibri"/>
          <w:sz w:val="26"/>
          <w:szCs w:val="26"/>
          <w:lang w:eastAsia="x-none"/>
        </w:rPr>
        <w:t>ного регулирования, помимо второго и третьего индикаторов, еще и по тако</w:t>
      </w:r>
      <w:r w:rsidRPr="00B47525">
        <w:rPr>
          <w:rFonts w:eastAsia="Calibri"/>
          <w:sz w:val="26"/>
          <w:szCs w:val="26"/>
          <w:lang w:eastAsia="x-none"/>
        </w:rPr>
        <w:t>м</w:t>
      </w:r>
      <w:r>
        <w:rPr>
          <w:rFonts w:eastAsia="Calibri"/>
          <w:sz w:val="26"/>
          <w:szCs w:val="26"/>
          <w:lang w:eastAsia="x-none"/>
        </w:rPr>
        <w:t>у</w:t>
      </w:r>
      <w:r w:rsidRPr="00B47525">
        <w:rPr>
          <w:rFonts w:eastAsia="Calibri"/>
          <w:sz w:val="26"/>
          <w:szCs w:val="26"/>
          <w:lang w:eastAsia="x-none"/>
        </w:rPr>
        <w:t xml:space="preserve"> индикатор</w:t>
      </w:r>
      <w:r>
        <w:rPr>
          <w:rFonts w:eastAsia="Calibri"/>
          <w:sz w:val="26"/>
          <w:szCs w:val="26"/>
          <w:lang w:eastAsia="x-none"/>
        </w:rPr>
        <w:t>у</w:t>
      </w:r>
      <w:r w:rsidRPr="00B47525">
        <w:rPr>
          <w:rFonts w:eastAsia="Calibri"/>
          <w:sz w:val="26"/>
          <w:szCs w:val="26"/>
          <w:lang w:eastAsia="x-none"/>
        </w:rPr>
        <w:t xml:space="preserve">, как </w:t>
      </w:r>
      <w:r>
        <w:rPr>
          <w:rFonts w:eastAsia="Calibri"/>
          <w:sz w:val="26"/>
          <w:szCs w:val="26"/>
          <w:lang w:eastAsia="x-none"/>
        </w:rPr>
        <w:t xml:space="preserve">количество разрешений </w:t>
      </w:r>
      <w:r w:rsidRPr="004E5151">
        <w:rPr>
          <w:sz w:val="25"/>
          <w:szCs w:val="25"/>
        </w:rPr>
        <w:t>на осуществление деятельности по перевозке пассажиров и багажа легковым такси</w:t>
      </w:r>
      <w:r>
        <w:rPr>
          <w:rFonts w:eastAsia="Calibri"/>
          <w:sz w:val="26"/>
          <w:szCs w:val="26"/>
          <w:lang w:eastAsia="x-none"/>
        </w:rPr>
        <w:t xml:space="preserve">, прекращенных по вводимому проектом акта основанию. Считаем, что все три вышеуказанных индикатора </w:t>
      </w:r>
      <w:r w:rsidRPr="00B47525">
        <w:rPr>
          <w:rFonts w:eastAsia="Calibri"/>
          <w:sz w:val="26"/>
          <w:szCs w:val="26"/>
          <w:lang w:eastAsia="x-none"/>
        </w:rPr>
        <w:t xml:space="preserve">позволят Разработчику </w:t>
      </w:r>
      <w:r>
        <w:rPr>
          <w:rFonts w:eastAsia="Calibri"/>
          <w:sz w:val="26"/>
          <w:szCs w:val="26"/>
          <w:lang w:eastAsia="x-none"/>
        </w:rPr>
        <w:br/>
      </w:r>
      <w:r w:rsidRPr="00B47525">
        <w:rPr>
          <w:rFonts w:eastAsia="Calibri"/>
          <w:sz w:val="26"/>
          <w:szCs w:val="26"/>
          <w:lang w:eastAsia="x-none"/>
        </w:rPr>
        <w:t>в достаточном объеме по истечении определенного времени оценить эффективность предложенного правового регулирования.</w:t>
      </w:r>
    </w:p>
    <w:p w:rsidR="00992FAA" w:rsidRPr="00BE0820" w:rsidRDefault="00992FAA" w:rsidP="00BE0820">
      <w:pPr>
        <w:ind w:firstLine="709"/>
        <w:rPr>
          <w:sz w:val="25"/>
          <w:szCs w:val="25"/>
        </w:rPr>
      </w:pPr>
    </w:p>
    <w:p w:rsidR="00A2757F" w:rsidRPr="00BE0820" w:rsidRDefault="00A2757F" w:rsidP="00BE0820">
      <w:pPr>
        <w:ind w:firstLine="709"/>
        <w:jc w:val="center"/>
        <w:rPr>
          <w:b/>
          <w:sz w:val="25"/>
          <w:szCs w:val="25"/>
        </w:rPr>
      </w:pPr>
      <w:r w:rsidRPr="00BE0820">
        <w:rPr>
          <w:b/>
          <w:sz w:val="25"/>
          <w:szCs w:val="25"/>
        </w:rPr>
        <w:t>Выводы по результатам оценки регулирующего воздействия проекта акта</w:t>
      </w:r>
    </w:p>
    <w:p w:rsidR="009A2C57" w:rsidRPr="00BE0820" w:rsidRDefault="009A2C57" w:rsidP="00BE0820">
      <w:pPr>
        <w:ind w:firstLine="709"/>
        <w:jc w:val="both"/>
        <w:rPr>
          <w:sz w:val="25"/>
          <w:szCs w:val="25"/>
        </w:rPr>
      </w:pPr>
    </w:p>
    <w:p w:rsidR="00BF722E" w:rsidRPr="00BE0820" w:rsidRDefault="00BF722E" w:rsidP="00BE0820">
      <w:pPr>
        <w:ind w:firstLine="709"/>
        <w:jc w:val="both"/>
        <w:rPr>
          <w:sz w:val="25"/>
          <w:szCs w:val="25"/>
        </w:rPr>
      </w:pPr>
      <w:r w:rsidRPr="00BE0820">
        <w:rPr>
          <w:sz w:val="25"/>
          <w:szCs w:val="25"/>
        </w:rPr>
        <w:t xml:space="preserve">По результатам оценки регулирующего воздействия считаем, что </w:t>
      </w:r>
      <w:r w:rsidR="00AA06C0" w:rsidRPr="00BE0820">
        <w:rPr>
          <w:sz w:val="25"/>
          <w:szCs w:val="25"/>
        </w:rPr>
        <w:t xml:space="preserve">целесообразность решения </w:t>
      </w:r>
      <w:r w:rsidR="00AA06C0">
        <w:rPr>
          <w:sz w:val="25"/>
          <w:szCs w:val="25"/>
        </w:rPr>
        <w:t xml:space="preserve">заявленной Разработчиком </w:t>
      </w:r>
      <w:r w:rsidR="00AA06C0" w:rsidRPr="00BE0820">
        <w:rPr>
          <w:sz w:val="25"/>
          <w:szCs w:val="25"/>
        </w:rPr>
        <w:t xml:space="preserve">проблемы с помощью регулирования, предусмотренного проектом акта, является </w:t>
      </w:r>
      <w:r w:rsidR="00AA06C0">
        <w:rPr>
          <w:sz w:val="25"/>
          <w:szCs w:val="25"/>
        </w:rPr>
        <w:t>необходимой</w:t>
      </w:r>
      <w:r w:rsidRPr="00BE0820">
        <w:rPr>
          <w:sz w:val="25"/>
          <w:szCs w:val="25"/>
        </w:rPr>
        <w:t>.</w:t>
      </w:r>
    </w:p>
    <w:p w:rsidR="00232D45" w:rsidRDefault="00BF722E" w:rsidP="00B441E9">
      <w:pPr>
        <w:ind w:firstLine="709"/>
        <w:jc w:val="both"/>
        <w:rPr>
          <w:sz w:val="25"/>
          <w:szCs w:val="25"/>
        </w:rPr>
      </w:pPr>
      <w:r w:rsidRPr="00BE0820">
        <w:rPr>
          <w:sz w:val="25"/>
          <w:szCs w:val="25"/>
        </w:rPr>
        <w:t>Представленный проект акта содержит положени</w:t>
      </w:r>
      <w:r w:rsidR="00AA06C0">
        <w:rPr>
          <w:sz w:val="25"/>
          <w:szCs w:val="25"/>
        </w:rPr>
        <w:t>я</w:t>
      </w:r>
      <w:r w:rsidRPr="00BE0820">
        <w:rPr>
          <w:sz w:val="25"/>
          <w:szCs w:val="25"/>
        </w:rPr>
        <w:t xml:space="preserve">, </w:t>
      </w:r>
      <w:r w:rsidR="00AA06C0">
        <w:rPr>
          <w:sz w:val="25"/>
          <w:szCs w:val="25"/>
        </w:rPr>
        <w:t xml:space="preserve">способствующие </w:t>
      </w:r>
      <w:r w:rsidR="00AA06C0" w:rsidRPr="00BE0820">
        <w:rPr>
          <w:sz w:val="25"/>
          <w:szCs w:val="25"/>
        </w:rPr>
        <w:t>введению</w:t>
      </w:r>
      <w:r w:rsidR="00AA06C0">
        <w:rPr>
          <w:sz w:val="25"/>
          <w:szCs w:val="25"/>
        </w:rPr>
        <w:t xml:space="preserve"> </w:t>
      </w:r>
      <w:r w:rsidRPr="00BE0820">
        <w:rPr>
          <w:sz w:val="25"/>
          <w:szCs w:val="25"/>
        </w:rPr>
        <w:t>ограничени</w:t>
      </w:r>
      <w:r w:rsidR="00AA06C0">
        <w:rPr>
          <w:sz w:val="25"/>
          <w:szCs w:val="25"/>
        </w:rPr>
        <w:t>й</w:t>
      </w:r>
      <w:r w:rsidRPr="00BE0820">
        <w:rPr>
          <w:sz w:val="25"/>
          <w:szCs w:val="25"/>
        </w:rPr>
        <w:t xml:space="preserve"> для субъектов предпринимательской деятельности,</w:t>
      </w:r>
      <w:r w:rsidR="00E91D01">
        <w:rPr>
          <w:sz w:val="25"/>
          <w:szCs w:val="25"/>
        </w:rPr>
        <w:t xml:space="preserve"> </w:t>
      </w:r>
      <w:r w:rsidRPr="00BE0820">
        <w:rPr>
          <w:sz w:val="25"/>
          <w:szCs w:val="25"/>
        </w:rPr>
        <w:t>а также способствующи</w:t>
      </w:r>
      <w:r w:rsidR="00CB23BD">
        <w:rPr>
          <w:sz w:val="25"/>
          <w:szCs w:val="25"/>
        </w:rPr>
        <w:t>е</w:t>
      </w:r>
      <w:bookmarkStart w:id="4" w:name="_GoBack"/>
      <w:bookmarkEnd w:id="4"/>
      <w:r w:rsidRPr="00BE0820">
        <w:rPr>
          <w:sz w:val="25"/>
          <w:szCs w:val="25"/>
        </w:rPr>
        <w:t xml:space="preserve"> возникновению необоснованных расходов субъектов предпринимательской деятельности. </w:t>
      </w:r>
      <w:r w:rsidR="00B441E9">
        <w:rPr>
          <w:sz w:val="25"/>
          <w:szCs w:val="25"/>
        </w:rPr>
        <w:t xml:space="preserve">При введении </w:t>
      </w:r>
      <w:r w:rsidR="00AF5845">
        <w:rPr>
          <w:sz w:val="25"/>
          <w:szCs w:val="25"/>
        </w:rPr>
        <w:t xml:space="preserve">рассматриваемого </w:t>
      </w:r>
      <w:r w:rsidR="00B441E9">
        <w:rPr>
          <w:sz w:val="25"/>
          <w:szCs w:val="25"/>
        </w:rPr>
        <w:t xml:space="preserve">основания </w:t>
      </w:r>
      <w:r w:rsidR="00B441E9" w:rsidRPr="00FA64C0">
        <w:rPr>
          <w:sz w:val="25"/>
          <w:szCs w:val="25"/>
        </w:rPr>
        <w:lastRenderedPageBreak/>
        <w:t>прекращения действия разрешения</w:t>
      </w:r>
      <w:r w:rsidR="00B441E9">
        <w:rPr>
          <w:sz w:val="25"/>
          <w:szCs w:val="25"/>
        </w:rPr>
        <w:t xml:space="preserve"> </w:t>
      </w:r>
      <w:r w:rsidR="00AF5845" w:rsidRPr="004E5151">
        <w:rPr>
          <w:sz w:val="25"/>
          <w:szCs w:val="25"/>
        </w:rPr>
        <w:t>на осуществление деятельности по перевозке пассажиров и багажа легковым такси</w:t>
      </w:r>
      <w:r w:rsidR="00AF5845">
        <w:rPr>
          <w:sz w:val="25"/>
          <w:szCs w:val="25"/>
        </w:rPr>
        <w:t xml:space="preserve"> </w:t>
      </w:r>
      <w:r w:rsidR="00232D45">
        <w:rPr>
          <w:sz w:val="25"/>
          <w:szCs w:val="25"/>
        </w:rPr>
        <w:t xml:space="preserve">будет затруднительно, как Разработчику </w:t>
      </w:r>
      <w:r w:rsidR="00232D45" w:rsidRPr="00D70958">
        <w:rPr>
          <w:sz w:val="25"/>
          <w:szCs w:val="25"/>
        </w:rPr>
        <w:t>доказыва</w:t>
      </w:r>
      <w:r w:rsidR="00232D45">
        <w:rPr>
          <w:sz w:val="25"/>
          <w:szCs w:val="25"/>
        </w:rPr>
        <w:t>ть</w:t>
      </w:r>
      <w:r w:rsidR="00232D45" w:rsidRPr="00D70958">
        <w:rPr>
          <w:sz w:val="25"/>
          <w:szCs w:val="25"/>
        </w:rPr>
        <w:t xml:space="preserve"> сам факт выбыти</w:t>
      </w:r>
      <w:r w:rsidR="00232D45">
        <w:rPr>
          <w:sz w:val="25"/>
          <w:szCs w:val="25"/>
        </w:rPr>
        <w:t>я</w:t>
      </w:r>
      <w:r w:rsidR="00232D45" w:rsidRPr="00D70958">
        <w:rPr>
          <w:sz w:val="25"/>
          <w:szCs w:val="25"/>
        </w:rPr>
        <w:t xml:space="preserve"> </w:t>
      </w:r>
      <w:r w:rsidR="00232D45">
        <w:rPr>
          <w:sz w:val="25"/>
          <w:szCs w:val="25"/>
        </w:rPr>
        <w:t>транспортного средства, на которое было получено разрешение,</w:t>
      </w:r>
      <w:r w:rsidR="00232D45" w:rsidRPr="00D70958">
        <w:rPr>
          <w:sz w:val="25"/>
          <w:szCs w:val="25"/>
        </w:rPr>
        <w:t xml:space="preserve"> из </w:t>
      </w:r>
      <w:r w:rsidR="00232D45">
        <w:rPr>
          <w:sz w:val="25"/>
          <w:szCs w:val="25"/>
        </w:rPr>
        <w:t xml:space="preserve">права владения </w:t>
      </w:r>
      <w:r w:rsidR="00232D45" w:rsidRPr="00D70958">
        <w:rPr>
          <w:sz w:val="25"/>
          <w:szCs w:val="25"/>
        </w:rPr>
        <w:t>собственника</w:t>
      </w:r>
      <w:r w:rsidR="00232D45">
        <w:rPr>
          <w:sz w:val="25"/>
          <w:szCs w:val="25"/>
        </w:rPr>
        <w:t xml:space="preserve"> (законного владельца), так и самому субъекту предпринимательства доказать обратное.</w:t>
      </w:r>
    </w:p>
    <w:p w:rsidR="007912D8" w:rsidRPr="00BE0820" w:rsidRDefault="00BF722E" w:rsidP="00AA06C0">
      <w:pPr>
        <w:ind w:firstLine="709"/>
        <w:jc w:val="both"/>
        <w:rPr>
          <w:sz w:val="25"/>
          <w:szCs w:val="25"/>
        </w:rPr>
      </w:pPr>
      <w:r w:rsidRPr="00BE0820">
        <w:rPr>
          <w:sz w:val="25"/>
          <w:szCs w:val="25"/>
        </w:rPr>
        <w:t xml:space="preserve">Субъекты предпринимательской деятельности будут нести финансовые убытки, но только в случае </w:t>
      </w:r>
      <w:r w:rsidR="007912D8" w:rsidRPr="00BE0820">
        <w:rPr>
          <w:sz w:val="25"/>
          <w:szCs w:val="25"/>
        </w:rPr>
        <w:t>ненадлежащ</w:t>
      </w:r>
      <w:r w:rsidR="00BE0820" w:rsidRPr="00BE0820">
        <w:rPr>
          <w:sz w:val="25"/>
          <w:szCs w:val="25"/>
        </w:rPr>
        <w:t>его</w:t>
      </w:r>
      <w:r w:rsidR="007912D8" w:rsidRPr="00BE0820">
        <w:rPr>
          <w:sz w:val="25"/>
          <w:szCs w:val="25"/>
        </w:rPr>
        <w:t xml:space="preserve"> исполнени</w:t>
      </w:r>
      <w:r w:rsidR="00BE0820" w:rsidRPr="00BE0820">
        <w:rPr>
          <w:sz w:val="25"/>
          <w:szCs w:val="25"/>
        </w:rPr>
        <w:t>я</w:t>
      </w:r>
      <w:r w:rsidR="007912D8" w:rsidRPr="00BE0820">
        <w:rPr>
          <w:sz w:val="25"/>
          <w:szCs w:val="25"/>
        </w:rPr>
        <w:t xml:space="preserve"> </w:t>
      </w:r>
      <w:r w:rsidR="00BE0820" w:rsidRPr="00BE0820">
        <w:rPr>
          <w:sz w:val="25"/>
          <w:szCs w:val="25"/>
        </w:rPr>
        <w:t xml:space="preserve">юридическими лицами и индивидуальными предпринимателями </w:t>
      </w:r>
      <w:r w:rsidR="007912D8" w:rsidRPr="00BE0820">
        <w:rPr>
          <w:sz w:val="25"/>
          <w:szCs w:val="25"/>
        </w:rPr>
        <w:t xml:space="preserve">требований </w:t>
      </w:r>
      <w:r w:rsidR="00BE0820" w:rsidRPr="00BE0820">
        <w:rPr>
          <w:sz w:val="25"/>
          <w:szCs w:val="25"/>
        </w:rPr>
        <w:t>действующего регионального и федерального законодательства.</w:t>
      </w:r>
    </w:p>
    <w:p w:rsidR="00353CEB" w:rsidRDefault="00BE0820" w:rsidP="00BE0820">
      <w:pPr>
        <w:ind w:firstLine="709"/>
        <w:jc w:val="both"/>
        <w:rPr>
          <w:sz w:val="25"/>
          <w:szCs w:val="25"/>
        </w:rPr>
      </w:pPr>
      <w:r w:rsidRPr="00BE0820">
        <w:rPr>
          <w:sz w:val="25"/>
          <w:szCs w:val="25"/>
        </w:rPr>
        <w:t>Предлагаем Разработчику более детально изучить практику других</w:t>
      </w:r>
      <w:r w:rsidR="00353CEB">
        <w:rPr>
          <w:sz w:val="25"/>
          <w:szCs w:val="25"/>
        </w:rPr>
        <w:t xml:space="preserve"> субъектов Российской Федерации </w:t>
      </w:r>
      <w:r w:rsidR="00353CEB" w:rsidRPr="008E0776">
        <w:rPr>
          <w:sz w:val="25"/>
          <w:szCs w:val="25"/>
        </w:rPr>
        <w:t xml:space="preserve">в части установления дополнительного основания досрочного прекращения действия разрешения </w:t>
      </w:r>
      <w:r w:rsidR="00353CEB" w:rsidRPr="00FA64C0">
        <w:rPr>
          <w:sz w:val="25"/>
          <w:szCs w:val="25"/>
        </w:rPr>
        <w:t>на осуществление деятельности по перевозке пассажиров и багажа легковым такси</w:t>
      </w:r>
      <w:r w:rsidR="00353CEB">
        <w:rPr>
          <w:sz w:val="25"/>
          <w:szCs w:val="25"/>
        </w:rPr>
        <w:t>, доработав</w:t>
      </w:r>
      <w:r w:rsidR="00353CEB" w:rsidRPr="00CD336B">
        <w:rPr>
          <w:sz w:val="25"/>
          <w:szCs w:val="25"/>
        </w:rPr>
        <w:t xml:space="preserve"> редакцию </w:t>
      </w:r>
      <w:r w:rsidR="00353CEB">
        <w:rPr>
          <w:sz w:val="25"/>
          <w:szCs w:val="25"/>
        </w:rPr>
        <w:t xml:space="preserve">предлагаемого им </w:t>
      </w:r>
      <w:r w:rsidR="00353CEB" w:rsidRPr="00CD336B">
        <w:rPr>
          <w:sz w:val="25"/>
          <w:szCs w:val="25"/>
        </w:rPr>
        <w:t xml:space="preserve">основания </w:t>
      </w:r>
      <w:r w:rsidR="00353CEB">
        <w:rPr>
          <w:sz w:val="25"/>
          <w:szCs w:val="25"/>
        </w:rPr>
        <w:t>прекращения действия разрешения.</w:t>
      </w:r>
    </w:p>
    <w:p w:rsidR="00BF722E" w:rsidRPr="00662EDD" w:rsidRDefault="00BF722E" w:rsidP="00BF722E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C960A9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C35FB4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 w:rsidR="00550B78">
        <w:rPr>
          <w:rFonts w:eastAsia="Calibri"/>
          <w:sz w:val="26"/>
          <w:szCs w:val="26"/>
          <w:lang w:eastAsia="x-none"/>
        </w:rPr>
        <w:t xml:space="preserve"> </w:t>
      </w:r>
      <w:r w:rsidRPr="00C35FB4">
        <w:rPr>
          <w:rFonts w:eastAsia="Calibri"/>
          <w:sz w:val="26"/>
          <w:szCs w:val="26"/>
          <w:lang w:val="x-none" w:eastAsia="x-none"/>
        </w:rPr>
        <w:t xml:space="preserve">и о </w:t>
      </w:r>
      <w:r w:rsidR="00550B78">
        <w:rPr>
          <w:rFonts w:eastAsia="Calibri"/>
          <w:sz w:val="26"/>
          <w:szCs w:val="26"/>
          <w:lang w:eastAsia="x-none"/>
        </w:rPr>
        <w:t>необходимости доработки проекта акта с</w:t>
      </w:r>
      <w:r w:rsidR="00353CEB" w:rsidRPr="00B441E9">
        <w:rPr>
          <w:rFonts w:eastAsia="Calibri"/>
          <w:sz w:val="26"/>
          <w:szCs w:val="26"/>
          <w:lang w:eastAsia="x-none"/>
        </w:rPr>
        <w:t xml:space="preserve"> </w:t>
      </w:r>
      <w:r w:rsidR="00353CEB">
        <w:rPr>
          <w:rFonts w:eastAsia="Calibri"/>
          <w:sz w:val="26"/>
          <w:szCs w:val="26"/>
          <w:u w:val="single"/>
          <w:lang w:eastAsia="x-none"/>
        </w:rPr>
        <w:t>учет</w:t>
      </w:r>
      <w:r w:rsidR="00550B78">
        <w:rPr>
          <w:rFonts w:eastAsia="Calibri"/>
          <w:sz w:val="26"/>
          <w:szCs w:val="26"/>
          <w:u w:val="single"/>
          <w:lang w:eastAsia="x-none"/>
        </w:rPr>
        <w:t>ом</w:t>
      </w:r>
      <w:r w:rsidR="00353CEB">
        <w:rPr>
          <w:rFonts w:eastAsia="Calibri"/>
          <w:sz w:val="26"/>
          <w:szCs w:val="26"/>
          <w:u w:val="single"/>
          <w:lang w:eastAsia="x-none"/>
        </w:rPr>
        <w:t xml:space="preserve"> </w:t>
      </w:r>
      <w:r w:rsidRPr="00662EDD">
        <w:rPr>
          <w:rFonts w:eastAsia="Calibri"/>
          <w:sz w:val="26"/>
          <w:szCs w:val="26"/>
          <w:u w:val="single"/>
          <w:lang w:eastAsia="x-none"/>
        </w:rPr>
        <w:t>замечаний</w:t>
      </w:r>
      <w:r w:rsidR="00353CEB">
        <w:rPr>
          <w:rFonts w:eastAsia="Calibri"/>
          <w:sz w:val="26"/>
          <w:szCs w:val="26"/>
          <w:u w:val="single"/>
          <w:lang w:eastAsia="x-none"/>
        </w:rPr>
        <w:t xml:space="preserve"> и предложений, изложенных в настоящем заключении</w:t>
      </w:r>
      <w:r w:rsidRPr="00662EDD">
        <w:rPr>
          <w:rFonts w:eastAsia="Calibri"/>
          <w:sz w:val="26"/>
          <w:szCs w:val="26"/>
          <w:u w:val="single"/>
          <w:lang w:eastAsia="x-none"/>
        </w:rPr>
        <w:t>.</w:t>
      </w:r>
    </w:p>
    <w:p w:rsidR="00410C3C" w:rsidRDefault="00410C3C" w:rsidP="00BD52DE">
      <w:pPr>
        <w:ind w:firstLine="709"/>
        <w:jc w:val="both"/>
        <w:rPr>
          <w:rFonts w:eastAsia="Calibri"/>
          <w:sz w:val="25"/>
          <w:szCs w:val="25"/>
          <w:u w:val="single"/>
        </w:rPr>
      </w:pPr>
    </w:p>
    <w:p w:rsidR="0013250B" w:rsidRDefault="0013250B" w:rsidP="008947E0">
      <w:pPr>
        <w:rPr>
          <w:sz w:val="25"/>
          <w:szCs w:val="25"/>
        </w:rPr>
      </w:pPr>
    </w:p>
    <w:p w:rsidR="001E183C" w:rsidRPr="00A2757F" w:rsidRDefault="001E183C" w:rsidP="008947E0">
      <w:pPr>
        <w:rPr>
          <w:sz w:val="25"/>
          <w:szCs w:val="25"/>
        </w:rPr>
      </w:pPr>
    </w:p>
    <w:p w:rsidR="009B6040" w:rsidRPr="00A2757F" w:rsidRDefault="009B6040" w:rsidP="001229CA">
      <w:pPr>
        <w:jc w:val="both"/>
        <w:rPr>
          <w:sz w:val="25"/>
          <w:szCs w:val="25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A2757F" w:rsidTr="00E37159">
        <w:tc>
          <w:tcPr>
            <w:tcW w:w="3831" w:type="dxa"/>
            <w:shd w:val="clear" w:color="auto" w:fill="auto"/>
            <w:vAlign w:val="center"/>
          </w:tcPr>
          <w:p w:rsidR="009B6040" w:rsidRPr="00A2757F" w:rsidRDefault="00ED1E5F" w:rsidP="000746F2">
            <w:pPr>
              <w:rPr>
                <w:sz w:val="25"/>
                <w:szCs w:val="25"/>
              </w:rPr>
            </w:pPr>
            <w:proofErr w:type="spellStart"/>
            <w:r w:rsidRPr="00A2757F">
              <w:rPr>
                <w:sz w:val="25"/>
                <w:szCs w:val="25"/>
              </w:rPr>
              <w:t>И.о</w:t>
            </w:r>
            <w:proofErr w:type="spellEnd"/>
            <w:r w:rsidRPr="00A2757F">
              <w:rPr>
                <w:sz w:val="25"/>
                <w:szCs w:val="25"/>
              </w:rPr>
              <w:t>. н</w:t>
            </w:r>
            <w:r w:rsidR="007D1900" w:rsidRPr="00A2757F">
              <w:rPr>
                <w:sz w:val="25"/>
                <w:szCs w:val="25"/>
              </w:rPr>
              <w:t>ачальник</w:t>
            </w:r>
            <w:r w:rsidRPr="00A2757F">
              <w:rPr>
                <w:sz w:val="25"/>
                <w:szCs w:val="25"/>
              </w:rPr>
              <w:t>а</w:t>
            </w:r>
            <w:r w:rsidR="00A34EB8">
              <w:rPr>
                <w:sz w:val="25"/>
                <w:szCs w:val="25"/>
              </w:rPr>
              <w:t xml:space="preserve"> </w:t>
            </w:r>
            <w:r w:rsidR="000746F2">
              <w:rPr>
                <w:sz w:val="25"/>
                <w:szCs w:val="25"/>
              </w:rPr>
              <w:t>Д</w:t>
            </w:r>
            <w:r w:rsidR="007D1900" w:rsidRPr="00A2757F">
              <w:rPr>
                <w:sz w:val="25"/>
                <w:szCs w:val="25"/>
              </w:rPr>
              <w:t>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A2757F" w:rsidRDefault="009B6040" w:rsidP="00E37159">
            <w:pPr>
              <w:ind w:left="-91"/>
              <w:rPr>
                <w:sz w:val="25"/>
                <w:szCs w:val="25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A2757F" w:rsidRDefault="00A34EB8" w:rsidP="00A34EB8">
            <w:pPr>
              <w:ind w:right="-108"/>
              <w:jc w:val="righ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Е</w:t>
            </w:r>
            <w:r w:rsidR="00852D5F">
              <w:rPr>
                <w:sz w:val="25"/>
                <w:szCs w:val="25"/>
              </w:rPr>
              <w:t>.</w:t>
            </w:r>
            <w:r>
              <w:rPr>
                <w:sz w:val="25"/>
                <w:szCs w:val="25"/>
              </w:rPr>
              <w:t>В</w:t>
            </w:r>
            <w:r w:rsidR="00852D5F">
              <w:rPr>
                <w:sz w:val="25"/>
                <w:szCs w:val="25"/>
              </w:rPr>
              <w:t xml:space="preserve">. </w:t>
            </w:r>
            <w:r>
              <w:rPr>
                <w:sz w:val="25"/>
                <w:szCs w:val="25"/>
              </w:rPr>
              <w:t>Пашук</w:t>
            </w:r>
            <w:r w:rsidR="00852D5F">
              <w:rPr>
                <w:sz w:val="25"/>
                <w:szCs w:val="25"/>
              </w:rPr>
              <w:t xml:space="preserve"> </w:t>
            </w:r>
          </w:p>
        </w:tc>
      </w:tr>
    </w:tbl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257CAA" w:rsidRPr="003D0096" w:rsidRDefault="00257CAA" w:rsidP="00B630EC">
      <w:pPr>
        <w:pStyle w:val="af1"/>
        <w:ind w:left="0"/>
        <w:rPr>
          <w:szCs w:val="20"/>
        </w:rPr>
      </w:pPr>
    </w:p>
    <w:p w:rsidR="003D0096" w:rsidRDefault="003D0096" w:rsidP="00B630EC">
      <w:pPr>
        <w:pStyle w:val="af1"/>
        <w:ind w:left="0"/>
        <w:rPr>
          <w:szCs w:val="20"/>
        </w:rPr>
      </w:pPr>
    </w:p>
    <w:p w:rsidR="005E282E" w:rsidRDefault="005E282E" w:rsidP="00B630EC">
      <w:pPr>
        <w:pStyle w:val="af1"/>
        <w:ind w:left="0"/>
        <w:rPr>
          <w:szCs w:val="20"/>
        </w:rPr>
      </w:pPr>
    </w:p>
    <w:p w:rsidR="00D9791E" w:rsidRDefault="00D9791E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A2757F" w:rsidRDefault="00A2757F" w:rsidP="00A2757F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Ирина Евгеньевна Войко</w:t>
      </w:r>
    </w:p>
    <w:p w:rsidR="00A2757F" w:rsidRDefault="00A2757F" w:rsidP="00A2757F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7D1900" w:rsidRDefault="00A2757F" w:rsidP="00A2757F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Cs w:val="20"/>
        </w:rPr>
      </w:pPr>
      <w:r w:rsidRPr="007B7904">
        <w:rPr>
          <w:color w:val="000000"/>
          <w:sz w:val="18"/>
          <w:szCs w:val="18"/>
        </w:rPr>
        <w:t>voykoie@tomsk.gov.ru</w:t>
      </w:r>
    </w:p>
    <w:sectPr w:rsidR="007D1900" w:rsidSect="00BB2B73">
      <w:headerReference w:type="even" r:id="rId12"/>
      <w:pgSz w:w="11906" w:h="16838" w:code="9"/>
      <w:pgMar w:top="1276" w:right="851" w:bottom="709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C00" w:rsidRDefault="00664C00">
      <w:r>
        <w:separator/>
      </w:r>
    </w:p>
  </w:endnote>
  <w:endnote w:type="continuationSeparator" w:id="0">
    <w:p w:rsidR="00664C00" w:rsidRDefault="00664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C00" w:rsidRDefault="00664C00">
      <w:r>
        <w:separator/>
      </w:r>
    </w:p>
  </w:footnote>
  <w:footnote w:type="continuationSeparator" w:id="0">
    <w:p w:rsidR="00664C00" w:rsidRDefault="00664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AB0" w:rsidRDefault="00B64AB0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B64AB0" w:rsidRDefault="00B64A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2."/>
      <w:lvlJc w:val="left"/>
    </w:lvl>
    <w:lvl w:ilvl="3">
      <w:start w:val="1"/>
      <w:numFmt w:val="decimal"/>
      <w:lvlText w:val="%2."/>
      <w:lvlJc w:val="left"/>
    </w:lvl>
    <w:lvl w:ilvl="4">
      <w:start w:val="1"/>
      <w:numFmt w:val="decimal"/>
      <w:lvlText w:val="%2."/>
      <w:lvlJc w:val="left"/>
    </w:lvl>
    <w:lvl w:ilvl="5">
      <w:start w:val="1"/>
      <w:numFmt w:val="decimal"/>
      <w:lvlText w:val="%2."/>
      <w:lvlJc w:val="left"/>
    </w:lvl>
    <w:lvl w:ilvl="6">
      <w:start w:val="1"/>
      <w:numFmt w:val="decimal"/>
      <w:lvlText w:val="%2."/>
      <w:lvlJc w:val="left"/>
    </w:lvl>
    <w:lvl w:ilvl="7">
      <w:start w:val="1"/>
      <w:numFmt w:val="decimal"/>
      <w:lvlText w:val="%2."/>
      <w:lvlJc w:val="left"/>
    </w:lvl>
    <w:lvl w:ilvl="8">
      <w:start w:val="1"/>
      <w:numFmt w:val="decimal"/>
      <w:lvlText w:val="%2."/>
      <w:lvlJc w:val="left"/>
    </w:lvl>
  </w:abstractNum>
  <w:abstractNum w:abstractNumId="1">
    <w:nsid w:val="0000000B"/>
    <w:multiLevelType w:val="multilevel"/>
    <w:tmpl w:val="0000000A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9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14150C3C"/>
    <w:multiLevelType w:val="hybridMultilevel"/>
    <w:tmpl w:val="E766B1F0"/>
    <w:lvl w:ilvl="0" w:tplc="C3B8FA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CD0DD0"/>
    <w:multiLevelType w:val="hybridMultilevel"/>
    <w:tmpl w:val="64CEC43C"/>
    <w:lvl w:ilvl="0" w:tplc="1B12E3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80C49AA"/>
    <w:multiLevelType w:val="hybridMultilevel"/>
    <w:tmpl w:val="E1226BCE"/>
    <w:lvl w:ilvl="0" w:tplc="3D94DA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2F3832C7"/>
    <w:multiLevelType w:val="hybridMultilevel"/>
    <w:tmpl w:val="849CEAAE"/>
    <w:lvl w:ilvl="0" w:tplc="1CBE2D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5AE7286"/>
    <w:multiLevelType w:val="hybridMultilevel"/>
    <w:tmpl w:val="580675DC"/>
    <w:lvl w:ilvl="0" w:tplc="3DD479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4D24327"/>
    <w:multiLevelType w:val="hybridMultilevel"/>
    <w:tmpl w:val="EB06F0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C5799D"/>
    <w:multiLevelType w:val="multilevel"/>
    <w:tmpl w:val="BC76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1">
    <w:nsid w:val="6EAB5DD9"/>
    <w:multiLevelType w:val="hybridMultilevel"/>
    <w:tmpl w:val="61821FF2"/>
    <w:lvl w:ilvl="0" w:tplc="C87266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9"/>
  </w:num>
  <w:num w:numId="3">
    <w:abstractNumId w:val="12"/>
  </w:num>
  <w:num w:numId="4">
    <w:abstractNumId w:val="6"/>
  </w:num>
  <w:num w:numId="5">
    <w:abstractNumId w:val="7"/>
  </w:num>
  <w:num w:numId="6">
    <w:abstractNumId w:val="20"/>
  </w:num>
  <w:num w:numId="7">
    <w:abstractNumId w:val="9"/>
  </w:num>
  <w:num w:numId="8">
    <w:abstractNumId w:val="14"/>
  </w:num>
  <w:num w:numId="9">
    <w:abstractNumId w:val="13"/>
  </w:num>
  <w:num w:numId="10">
    <w:abstractNumId w:val="18"/>
  </w:num>
  <w:num w:numId="11">
    <w:abstractNumId w:val="10"/>
  </w:num>
  <w:num w:numId="12">
    <w:abstractNumId w:val="5"/>
  </w:num>
  <w:num w:numId="13">
    <w:abstractNumId w:val="21"/>
  </w:num>
  <w:num w:numId="14">
    <w:abstractNumId w:val="3"/>
  </w:num>
  <w:num w:numId="15">
    <w:abstractNumId w:val="17"/>
  </w:num>
  <w:num w:numId="16">
    <w:abstractNumId w:val="2"/>
  </w:num>
  <w:num w:numId="17">
    <w:abstractNumId w:val="11"/>
  </w:num>
  <w:num w:numId="18">
    <w:abstractNumId w:val="4"/>
  </w:num>
  <w:num w:numId="19">
    <w:abstractNumId w:val="1"/>
  </w:num>
  <w:num w:numId="20">
    <w:abstractNumId w:val="0"/>
  </w:num>
  <w:num w:numId="21">
    <w:abstractNumId w:val="16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2A7F"/>
    <w:rsid w:val="00007AB3"/>
    <w:rsid w:val="0001138E"/>
    <w:rsid w:val="000148FE"/>
    <w:rsid w:val="00015869"/>
    <w:rsid w:val="000215AB"/>
    <w:rsid w:val="00021E44"/>
    <w:rsid w:val="0002319D"/>
    <w:rsid w:val="00031032"/>
    <w:rsid w:val="00041E39"/>
    <w:rsid w:val="00044885"/>
    <w:rsid w:val="00044D67"/>
    <w:rsid w:val="00046702"/>
    <w:rsid w:val="000506C2"/>
    <w:rsid w:val="000522C2"/>
    <w:rsid w:val="00053BF4"/>
    <w:rsid w:val="00056136"/>
    <w:rsid w:val="000574DA"/>
    <w:rsid w:val="000602B0"/>
    <w:rsid w:val="00062D23"/>
    <w:rsid w:val="000661D0"/>
    <w:rsid w:val="000678E3"/>
    <w:rsid w:val="0007215B"/>
    <w:rsid w:val="00072A51"/>
    <w:rsid w:val="00072C1D"/>
    <w:rsid w:val="000746F2"/>
    <w:rsid w:val="00076028"/>
    <w:rsid w:val="00077969"/>
    <w:rsid w:val="000877EA"/>
    <w:rsid w:val="000900B1"/>
    <w:rsid w:val="00090604"/>
    <w:rsid w:val="000907F6"/>
    <w:rsid w:val="000928DD"/>
    <w:rsid w:val="00095FD0"/>
    <w:rsid w:val="0009618E"/>
    <w:rsid w:val="000969F3"/>
    <w:rsid w:val="00097A80"/>
    <w:rsid w:val="00097FEF"/>
    <w:rsid w:val="000A09E2"/>
    <w:rsid w:val="000A0B11"/>
    <w:rsid w:val="000A0CA3"/>
    <w:rsid w:val="000A0E54"/>
    <w:rsid w:val="000B2E1C"/>
    <w:rsid w:val="000B301D"/>
    <w:rsid w:val="000B5DAE"/>
    <w:rsid w:val="000C0A05"/>
    <w:rsid w:val="000C1415"/>
    <w:rsid w:val="000D5874"/>
    <w:rsid w:val="000D5C03"/>
    <w:rsid w:val="000D6486"/>
    <w:rsid w:val="000D6E12"/>
    <w:rsid w:val="000D6F9A"/>
    <w:rsid w:val="000E031B"/>
    <w:rsid w:val="000E18E7"/>
    <w:rsid w:val="000E39EB"/>
    <w:rsid w:val="000E44C6"/>
    <w:rsid w:val="000E5EA4"/>
    <w:rsid w:val="000E745F"/>
    <w:rsid w:val="000F007F"/>
    <w:rsid w:val="000F19C5"/>
    <w:rsid w:val="000F4D4D"/>
    <w:rsid w:val="00100A79"/>
    <w:rsid w:val="00105119"/>
    <w:rsid w:val="00105C92"/>
    <w:rsid w:val="00113FEE"/>
    <w:rsid w:val="001229CA"/>
    <w:rsid w:val="00126AD9"/>
    <w:rsid w:val="00130985"/>
    <w:rsid w:val="00131EC9"/>
    <w:rsid w:val="00132112"/>
    <w:rsid w:val="0013250B"/>
    <w:rsid w:val="00136508"/>
    <w:rsid w:val="00142B44"/>
    <w:rsid w:val="00143F1C"/>
    <w:rsid w:val="001440D8"/>
    <w:rsid w:val="001462DA"/>
    <w:rsid w:val="00150234"/>
    <w:rsid w:val="00151546"/>
    <w:rsid w:val="00153D72"/>
    <w:rsid w:val="001552A5"/>
    <w:rsid w:val="001553C7"/>
    <w:rsid w:val="00155EA8"/>
    <w:rsid w:val="00157609"/>
    <w:rsid w:val="00157E40"/>
    <w:rsid w:val="00167633"/>
    <w:rsid w:val="001714F7"/>
    <w:rsid w:val="00177F69"/>
    <w:rsid w:val="00181295"/>
    <w:rsid w:val="00183237"/>
    <w:rsid w:val="0018441D"/>
    <w:rsid w:val="00184D9F"/>
    <w:rsid w:val="00185478"/>
    <w:rsid w:val="00197E37"/>
    <w:rsid w:val="001A130C"/>
    <w:rsid w:val="001A44A4"/>
    <w:rsid w:val="001A4922"/>
    <w:rsid w:val="001A74F0"/>
    <w:rsid w:val="001B072C"/>
    <w:rsid w:val="001B087E"/>
    <w:rsid w:val="001B6501"/>
    <w:rsid w:val="001B6670"/>
    <w:rsid w:val="001B7F66"/>
    <w:rsid w:val="001D211F"/>
    <w:rsid w:val="001D3628"/>
    <w:rsid w:val="001D4906"/>
    <w:rsid w:val="001D5981"/>
    <w:rsid w:val="001D613B"/>
    <w:rsid w:val="001E03AD"/>
    <w:rsid w:val="001E159E"/>
    <w:rsid w:val="001E183C"/>
    <w:rsid w:val="001F237A"/>
    <w:rsid w:val="001F42D7"/>
    <w:rsid w:val="001F5284"/>
    <w:rsid w:val="001F76E9"/>
    <w:rsid w:val="00205142"/>
    <w:rsid w:val="0020621A"/>
    <w:rsid w:val="00210663"/>
    <w:rsid w:val="00212E82"/>
    <w:rsid w:val="00213631"/>
    <w:rsid w:val="002144C5"/>
    <w:rsid w:val="00214CE8"/>
    <w:rsid w:val="00215E30"/>
    <w:rsid w:val="002160D9"/>
    <w:rsid w:val="00217B4F"/>
    <w:rsid w:val="00220B3D"/>
    <w:rsid w:val="00222656"/>
    <w:rsid w:val="00222943"/>
    <w:rsid w:val="00224B27"/>
    <w:rsid w:val="002253EC"/>
    <w:rsid w:val="002315AF"/>
    <w:rsid w:val="002325EF"/>
    <w:rsid w:val="00232D45"/>
    <w:rsid w:val="00234314"/>
    <w:rsid w:val="0024316D"/>
    <w:rsid w:val="00246C71"/>
    <w:rsid w:val="00247724"/>
    <w:rsid w:val="002511DC"/>
    <w:rsid w:val="0025137C"/>
    <w:rsid w:val="00253272"/>
    <w:rsid w:val="002552A3"/>
    <w:rsid w:val="00256A58"/>
    <w:rsid w:val="00257CAA"/>
    <w:rsid w:val="002605E5"/>
    <w:rsid w:val="00260641"/>
    <w:rsid w:val="0026293F"/>
    <w:rsid w:val="002631E4"/>
    <w:rsid w:val="00264DEC"/>
    <w:rsid w:val="00266DDD"/>
    <w:rsid w:val="00267A61"/>
    <w:rsid w:val="00270536"/>
    <w:rsid w:val="0027234B"/>
    <w:rsid w:val="00272C9A"/>
    <w:rsid w:val="00274662"/>
    <w:rsid w:val="00277376"/>
    <w:rsid w:val="002812E0"/>
    <w:rsid w:val="002820DA"/>
    <w:rsid w:val="0028337A"/>
    <w:rsid w:val="002835B9"/>
    <w:rsid w:val="002835D9"/>
    <w:rsid w:val="00285254"/>
    <w:rsid w:val="002858ED"/>
    <w:rsid w:val="00286A73"/>
    <w:rsid w:val="00290EC5"/>
    <w:rsid w:val="00294060"/>
    <w:rsid w:val="00295C4A"/>
    <w:rsid w:val="002A0734"/>
    <w:rsid w:val="002A08D9"/>
    <w:rsid w:val="002A0FF9"/>
    <w:rsid w:val="002A2442"/>
    <w:rsid w:val="002A3801"/>
    <w:rsid w:val="002A5981"/>
    <w:rsid w:val="002B44AA"/>
    <w:rsid w:val="002B590F"/>
    <w:rsid w:val="002B6F37"/>
    <w:rsid w:val="002C0713"/>
    <w:rsid w:val="002C0A48"/>
    <w:rsid w:val="002C3217"/>
    <w:rsid w:val="002C6F65"/>
    <w:rsid w:val="002D0482"/>
    <w:rsid w:val="002D3951"/>
    <w:rsid w:val="002D5E6B"/>
    <w:rsid w:val="002D76EA"/>
    <w:rsid w:val="002E5E00"/>
    <w:rsid w:val="002E605C"/>
    <w:rsid w:val="002F2BA4"/>
    <w:rsid w:val="002F3245"/>
    <w:rsid w:val="002F37BA"/>
    <w:rsid w:val="002F4250"/>
    <w:rsid w:val="002F50D3"/>
    <w:rsid w:val="002F7ED9"/>
    <w:rsid w:val="00300D0D"/>
    <w:rsid w:val="00301024"/>
    <w:rsid w:val="003035DE"/>
    <w:rsid w:val="00303CFD"/>
    <w:rsid w:val="0030541C"/>
    <w:rsid w:val="00307115"/>
    <w:rsid w:val="00307540"/>
    <w:rsid w:val="0031024B"/>
    <w:rsid w:val="0031077D"/>
    <w:rsid w:val="0031082B"/>
    <w:rsid w:val="00312BB3"/>
    <w:rsid w:val="00313315"/>
    <w:rsid w:val="00313A8D"/>
    <w:rsid w:val="00314EAC"/>
    <w:rsid w:val="003207A6"/>
    <w:rsid w:val="00323991"/>
    <w:rsid w:val="00326D38"/>
    <w:rsid w:val="00333040"/>
    <w:rsid w:val="00336220"/>
    <w:rsid w:val="00341143"/>
    <w:rsid w:val="003418A4"/>
    <w:rsid w:val="00343477"/>
    <w:rsid w:val="00344762"/>
    <w:rsid w:val="003471C6"/>
    <w:rsid w:val="003502FA"/>
    <w:rsid w:val="00353CEB"/>
    <w:rsid w:val="003560BD"/>
    <w:rsid w:val="00361755"/>
    <w:rsid w:val="00362247"/>
    <w:rsid w:val="0037405C"/>
    <w:rsid w:val="003743C8"/>
    <w:rsid w:val="0037498D"/>
    <w:rsid w:val="00375AE0"/>
    <w:rsid w:val="00377F95"/>
    <w:rsid w:val="00382F1A"/>
    <w:rsid w:val="003853A7"/>
    <w:rsid w:val="003868D0"/>
    <w:rsid w:val="00390261"/>
    <w:rsid w:val="00394344"/>
    <w:rsid w:val="00395326"/>
    <w:rsid w:val="00396AD1"/>
    <w:rsid w:val="00396F76"/>
    <w:rsid w:val="0039744D"/>
    <w:rsid w:val="003A2169"/>
    <w:rsid w:val="003A2C50"/>
    <w:rsid w:val="003A3963"/>
    <w:rsid w:val="003A42CC"/>
    <w:rsid w:val="003A45AB"/>
    <w:rsid w:val="003A5874"/>
    <w:rsid w:val="003A5CD7"/>
    <w:rsid w:val="003A6C31"/>
    <w:rsid w:val="003A7DD7"/>
    <w:rsid w:val="003B0BE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1FB2"/>
    <w:rsid w:val="003D301D"/>
    <w:rsid w:val="003D52AD"/>
    <w:rsid w:val="003D545E"/>
    <w:rsid w:val="003D7BD9"/>
    <w:rsid w:val="003E057C"/>
    <w:rsid w:val="003E0E1F"/>
    <w:rsid w:val="003E1D43"/>
    <w:rsid w:val="003E2B30"/>
    <w:rsid w:val="003E3E91"/>
    <w:rsid w:val="003E6038"/>
    <w:rsid w:val="003E726F"/>
    <w:rsid w:val="003F07F7"/>
    <w:rsid w:val="003F2DFE"/>
    <w:rsid w:val="003F6BD8"/>
    <w:rsid w:val="003F6C04"/>
    <w:rsid w:val="004011FB"/>
    <w:rsid w:val="004015CA"/>
    <w:rsid w:val="00402402"/>
    <w:rsid w:val="00404BF8"/>
    <w:rsid w:val="00405964"/>
    <w:rsid w:val="00407D9B"/>
    <w:rsid w:val="00410C3C"/>
    <w:rsid w:val="004139AD"/>
    <w:rsid w:val="004227DF"/>
    <w:rsid w:val="0042386C"/>
    <w:rsid w:val="00426B1D"/>
    <w:rsid w:val="00432040"/>
    <w:rsid w:val="004322EE"/>
    <w:rsid w:val="0043298A"/>
    <w:rsid w:val="00436E33"/>
    <w:rsid w:val="00442623"/>
    <w:rsid w:val="00442901"/>
    <w:rsid w:val="00443635"/>
    <w:rsid w:val="004437B8"/>
    <w:rsid w:val="00445879"/>
    <w:rsid w:val="004462CC"/>
    <w:rsid w:val="00451ED0"/>
    <w:rsid w:val="004566D3"/>
    <w:rsid w:val="00461281"/>
    <w:rsid w:val="0046372E"/>
    <w:rsid w:val="00464769"/>
    <w:rsid w:val="004649ED"/>
    <w:rsid w:val="00466B99"/>
    <w:rsid w:val="00471084"/>
    <w:rsid w:val="00474C4D"/>
    <w:rsid w:val="00481E4B"/>
    <w:rsid w:val="004826A8"/>
    <w:rsid w:val="00482E4D"/>
    <w:rsid w:val="004931B9"/>
    <w:rsid w:val="004946AC"/>
    <w:rsid w:val="004970AF"/>
    <w:rsid w:val="004A547F"/>
    <w:rsid w:val="004B0F1A"/>
    <w:rsid w:val="004B457E"/>
    <w:rsid w:val="004B6106"/>
    <w:rsid w:val="004B62C6"/>
    <w:rsid w:val="004C5D25"/>
    <w:rsid w:val="004C77B2"/>
    <w:rsid w:val="004D045F"/>
    <w:rsid w:val="004D46E8"/>
    <w:rsid w:val="004D7B75"/>
    <w:rsid w:val="004E063F"/>
    <w:rsid w:val="004E0DCA"/>
    <w:rsid w:val="004E2CA5"/>
    <w:rsid w:val="004E5151"/>
    <w:rsid w:val="004E564E"/>
    <w:rsid w:val="004E7050"/>
    <w:rsid w:val="004F0B45"/>
    <w:rsid w:val="004F439F"/>
    <w:rsid w:val="00500D84"/>
    <w:rsid w:val="00501A0B"/>
    <w:rsid w:val="00502AE6"/>
    <w:rsid w:val="00510E6B"/>
    <w:rsid w:val="00511C81"/>
    <w:rsid w:val="0051271F"/>
    <w:rsid w:val="00513BC7"/>
    <w:rsid w:val="00514799"/>
    <w:rsid w:val="00517117"/>
    <w:rsid w:val="00521969"/>
    <w:rsid w:val="0052753C"/>
    <w:rsid w:val="00527FB4"/>
    <w:rsid w:val="00532355"/>
    <w:rsid w:val="005326F7"/>
    <w:rsid w:val="00533449"/>
    <w:rsid w:val="005335A7"/>
    <w:rsid w:val="005411F1"/>
    <w:rsid w:val="00547535"/>
    <w:rsid w:val="00550346"/>
    <w:rsid w:val="00550B78"/>
    <w:rsid w:val="00550E23"/>
    <w:rsid w:val="0055467D"/>
    <w:rsid w:val="00560BE2"/>
    <w:rsid w:val="00565821"/>
    <w:rsid w:val="00566963"/>
    <w:rsid w:val="00566AB9"/>
    <w:rsid w:val="00574395"/>
    <w:rsid w:val="00577BC0"/>
    <w:rsid w:val="00580CD7"/>
    <w:rsid w:val="00581BF2"/>
    <w:rsid w:val="005845E5"/>
    <w:rsid w:val="005856DF"/>
    <w:rsid w:val="00596DCC"/>
    <w:rsid w:val="005A1CB5"/>
    <w:rsid w:val="005A6507"/>
    <w:rsid w:val="005A7457"/>
    <w:rsid w:val="005B1AE9"/>
    <w:rsid w:val="005B622E"/>
    <w:rsid w:val="005C016A"/>
    <w:rsid w:val="005C0B13"/>
    <w:rsid w:val="005C4F0D"/>
    <w:rsid w:val="005D25E4"/>
    <w:rsid w:val="005E282E"/>
    <w:rsid w:val="005E2BA6"/>
    <w:rsid w:val="005E4B67"/>
    <w:rsid w:val="005E6866"/>
    <w:rsid w:val="005F0E4D"/>
    <w:rsid w:val="005F2C22"/>
    <w:rsid w:val="005F38F0"/>
    <w:rsid w:val="005F4E5C"/>
    <w:rsid w:val="005F631F"/>
    <w:rsid w:val="00603DDC"/>
    <w:rsid w:val="00607224"/>
    <w:rsid w:val="0061075B"/>
    <w:rsid w:val="00611C13"/>
    <w:rsid w:val="00612648"/>
    <w:rsid w:val="0061321E"/>
    <w:rsid w:val="00620555"/>
    <w:rsid w:val="00621988"/>
    <w:rsid w:val="00621F27"/>
    <w:rsid w:val="00623069"/>
    <w:rsid w:val="0062356A"/>
    <w:rsid w:val="006273C3"/>
    <w:rsid w:val="00631B18"/>
    <w:rsid w:val="0063276A"/>
    <w:rsid w:val="00633899"/>
    <w:rsid w:val="0063431E"/>
    <w:rsid w:val="00634714"/>
    <w:rsid w:val="00637405"/>
    <w:rsid w:val="00641508"/>
    <w:rsid w:val="006473AB"/>
    <w:rsid w:val="006536F5"/>
    <w:rsid w:val="006540E0"/>
    <w:rsid w:val="00654E8D"/>
    <w:rsid w:val="00656D04"/>
    <w:rsid w:val="00657C72"/>
    <w:rsid w:val="00662AA8"/>
    <w:rsid w:val="00664C00"/>
    <w:rsid w:val="006668F1"/>
    <w:rsid w:val="006707EE"/>
    <w:rsid w:val="00671FC9"/>
    <w:rsid w:val="00674F3D"/>
    <w:rsid w:val="00676854"/>
    <w:rsid w:val="00680BF8"/>
    <w:rsid w:val="00680EB6"/>
    <w:rsid w:val="006854A8"/>
    <w:rsid w:val="0069075D"/>
    <w:rsid w:val="00690ECA"/>
    <w:rsid w:val="006977A6"/>
    <w:rsid w:val="006A0C1C"/>
    <w:rsid w:val="006A0D93"/>
    <w:rsid w:val="006B2D1F"/>
    <w:rsid w:val="006B326F"/>
    <w:rsid w:val="006B5B18"/>
    <w:rsid w:val="006B6B2C"/>
    <w:rsid w:val="006B7EB6"/>
    <w:rsid w:val="006C32B4"/>
    <w:rsid w:val="006C4468"/>
    <w:rsid w:val="006C51A6"/>
    <w:rsid w:val="006C6306"/>
    <w:rsid w:val="006D3F15"/>
    <w:rsid w:val="006D4E20"/>
    <w:rsid w:val="006D6F84"/>
    <w:rsid w:val="006E41E7"/>
    <w:rsid w:val="006F3596"/>
    <w:rsid w:val="006F39E7"/>
    <w:rsid w:val="006F3A24"/>
    <w:rsid w:val="006F69E4"/>
    <w:rsid w:val="006F7D8F"/>
    <w:rsid w:val="007015C4"/>
    <w:rsid w:val="0070321A"/>
    <w:rsid w:val="00704C94"/>
    <w:rsid w:val="00711794"/>
    <w:rsid w:val="007119E7"/>
    <w:rsid w:val="00714707"/>
    <w:rsid w:val="00714DC0"/>
    <w:rsid w:val="00714FBD"/>
    <w:rsid w:val="00723B56"/>
    <w:rsid w:val="00723CB4"/>
    <w:rsid w:val="00725701"/>
    <w:rsid w:val="00726BFB"/>
    <w:rsid w:val="00726CE3"/>
    <w:rsid w:val="00727A59"/>
    <w:rsid w:val="00727F51"/>
    <w:rsid w:val="00732005"/>
    <w:rsid w:val="00732FD1"/>
    <w:rsid w:val="00735E82"/>
    <w:rsid w:val="0073704C"/>
    <w:rsid w:val="00740F22"/>
    <w:rsid w:val="00740F67"/>
    <w:rsid w:val="007410C0"/>
    <w:rsid w:val="00742176"/>
    <w:rsid w:val="007460D3"/>
    <w:rsid w:val="00754BCF"/>
    <w:rsid w:val="00760CE5"/>
    <w:rsid w:val="00761048"/>
    <w:rsid w:val="00761989"/>
    <w:rsid w:val="00762BFC"/>
    <w:rsid w:val="00764233"/>
    <w:rsid w:val="00764358"/>
    <w:rsid w:val="00765564"/>
    <w:rsid w:val="007658C8"/>
    <w:rsid w:val="007737B4"/>
    <w:rsid w:val="00773817"/>
    <w:rsid w:val="00774F47"/>
    <w:rsid w:val="00775244"/>
    <w:rsid w:val="00775673"/>
    <w:rsid w:val="00776B0A"/>
    <w:rsid w:val="00780BAA"/>
    <w:rsid w:val="00781822"/>
    <w:rsid w:val="00790AD5"/>
    <w:rsid w:val="007912D8"/>
    <w:rsid w:val="0079154D"/>
    <w:rsid w:val="00793970"/>
    <w:rsid w:val="00793D3E"/>
    <w:rsid w:val="007A01A2"/>
    <w:rsid w:val="007A1190"/>
    <w:rsid w:val="007A1850"/>
    <w:rsid w:val="007A3849"/>
    <w:rsid w:val="007A6594"/>
    <w:rsid w:val="007A7A06"/>
    <w:rsid w:val="007B4900"/>
    <w:rsid w:val="007B5057"/>
    <w:rsid w:val="007B719F"/>
    <w:rsid w:val="007C607B"/>
    <w:rsid w:val="007C630B"/>
    <w:rsid w:val="007C6B57"/>
    <w:rsid w:val="007D0AFD"/>
    <w:rsid w:val="007D0B76"/>
    <w:rsid w:val="007D1900"/>
    <w:rsid w:val="007D3677"/>
    <w:rsid w:val="007D4B31"/>
    <w:rsid w:val="007D6664"/>
    <w:rsid w:val="007E22E3"/>
    <w:rsid w:val="007E28E8"/>
    <w:rsid w:val="007E323F"/>
    <w:rsid w:val="007E6C33"/>
    <w:rsid w:val="007E7041"/>
    <w:rsid w:val="007F178D"/>
    <w:rsid w:val="007F1A5A"/>
    <w:rsid w:val="007F1B8F"/>
    <w:rsid w:val="007F45CA"/>
    <w:rsid w:val="007F57AD"/>
    <w:rsid w:val="007F60D9"/>
    <w:rsid w:val="007F7B55"/>
    <w:rsid w:val="0080174D"/>
    <w:rsid w:val="00802102"/>
    <w:rsid w:val="008074E1"/>
    <w:rsid w:val="00810DEA"/>
    <w:rsid w:val="00811639"/>
    <w:rsid w:val="00812B87"/>
    <w:rsid w:val="00812DAC"/>
    <w:rsid w:val="008154D3"/>
    <w:rsid w:val="0081621A"/>
    <w:rsid w:val="00816B8B"/>
    <w:rsid w:val="00817766"/>
    <w:rsid w:val="00822B6F"/>
    <w:rsid w:val="00825736"/>
    <w:rsid w:val="00834D14"/>
    <w:rsid w:val="00834E97"/>
    <w:rsid w:val="00836724"/>
    <w:rsid w:val="008376F7"/>
    <w:rsid w:val="00843655"/>
    <w:rsid w:val="00852D5F"/>
    <w:rsid w:val="00853C77"/>
    <w:rsid w:val="008555E4"/>
    <w:rsid w:val="008563F2"/>
    <w:rsid w:val="008612AD"/>
    <w:rsid w:val="008617B5"/>
    <w:rsid w:val="008636C0"/>
    <w:rsid w:val="00865E9C"/>
    <w:rsid w:val="00870045"/>
    <w:rsid w:val="00873757"/>
    <w:rsid w:val="00885C39"/>
    <w:rsid w:val="00887203"/>
    <w:rsid w:val="0089077B"/>
    <w:rsid w:val="00890835"/>
    <w:rsid w:val="008921E6"/>
    <w:rsid w:val="0089307E"/>
    <w:rsid w:val="008947E0"/>
    <w:rsid w:val="0089492C"/>
    <w:rsid w:val="008949BE"/>
    <w:rsid w:val="008A1504"/>
    <w:rsid w:val="008A1FC5"/>
    <w:rsid w:val="008A2054"/>
    <w:rsid w:val="008A2976"/>
    <w:rsid w:val="008A6F47"/>
    <w:rsid w:val="008A7480"/>
    <w:rsid w:val="008B4C2C"/>
    <w:rsid w:val="008B7AFB"/>
    <w:rsid w:val="008C09A6"/>
    <w:rsid w:val="008C1F82"/>
    <w:rsid w:val="008C2B4D"/>
    <w:rsid w:val="008C4755"/>
    <w:rsid w:val="008C4FB3"/>
    <w:rsid w:val="008C5C13"/>
    <w:rsid w:val="008D1041"/>
    <w:rsid w:val="008D50F3"/>
    <w:rsid w:val="008D5406"/>
    <w:rsid w:val="008D63A7"/>
    <w:rsid w:val="008D6B5B"/>
    <w:rsid w:val="008E0082"/>
    <w:rsid w:val="008E0776"/>
    <w:rsid w:val="008E0780"/>
    <w:rsid w:val="008E1986"/>
    <w:rsid w:val="008E2751"/>
    <w:rsid w:val="00901CCA"/>
    <w:rsid w:val="0090259E"/>
    <w:rsid w:val="009042FA"/>
    <w:rsid w:val="00904BEF"/>
    <w:rsid w:val="00907538"/>
    <w:rsid w:val="009078E6"/>
    <w:rsid w:val="00910227"/>
    <w:rsid w:val="0091030E"/>
    <w:rsid w:val="009121AA"/>
    <w:rsid w:val="0092207A"/>
    <w:rsid w:val="00922273"/>
    <w:rsid w:val="009222C4"/>
    <w:rsid w:val="00924EA8"/>
    <w:rsid w:val="00925BA4"/>
    <w:rsid w:val="0093187C"/>
    <w:rsid w:val="00935DF8"/>
    <w:rsid w:val="00940372"/>
    <w:rsid w:val="00942E6F"/>
    <w:rsid w:val="00945EEC"/>
    <w:rsid w:val="00953FEC"/>
    <w:rsid w:val="00961228"/>
    <w:rsid w:val="00964EC6"/>
    <w:rsid w:val="00966215"/>
    <w:rsid w:val="009711BC"/>
    <w:rsid w:val="00972894"/>
    <w:rsid w:val="00973D9C"/>
    <w:rsid w:val="00975617"/>
    <w:rsid w:val="009815D1"/>
    <w:rsid w:val="00987866"/>
    <w:rsid w:val="009917D1"/>
    <w:rsid w:val="00992FAA"/>
    <w:rsid w:val="00996C09"/>
    <w:rsid w:val="009A119C"/>
    <w:rsid w:val="009A20A2"/>
    <w:rsid w:val="009A2C57"/>
    <w:rsid w:val="009A373E"/>
    <w:rsid w:val="009A419D"/>
    <w:rsid w:val="009A5DB5"/>
    <w:rsid w:val="009B6040"/>
    <w:rsid w:val="009B685A"/>
    <w:rsid w:val="009C09AF"/>
    <w:rsid w:val="009C2633"/>
    <w:rsid w:val="009C2A70"/>
    <w:rsid w:val="009C5720"/>
    <w:rsid w:val="009D1CA6"/>
    <w:rsid w:val="009D1CEC"/>
    <w:rsid w:val="009D7505"/>
    <w:rsid w:val="009E343B"/>
    <w:rsid w:val="009E49D9"/>
    <w:rsid w:val="009E5808"/>
    <w:rsid w:val="009E62EF"/>
    <w:rsid w:val="00A00209"/>
    <w:rsid w:val="00A03A1E"/>
    <w:rsid w:val="00A06D26"/>
    <w:rsid w:val="00A075A1"/>
    <w:rsid w:val="00A1761A"/>
    <w:rsid w:val="00A2000D"/>
    <w:rsid w:val="00A20505"/>
    <w:rsid w:val="00A208E3"/>
    <w:rsid w:val="00A24E4F"/>
    <w:rsid w:val="00A24ED6"/>
    <w:rsid w:val="00A2757F"/>
    <w:rsid w:val="00A34EB8"/>
    <w:rsid w:val="00A41FA4"/>
    <w:rsid w:val="00A53294"/>
    <w:rsid w:val="00A553A8"/>
    <w:rsid w:val="00A57511"/>
    <w:rsid w:val="00A62476"/>
    <w:rsid w:val="00A62EA9"/>
    <w:rsid w:val="00A64D4D"/>
    <w:rsid w:val="00A67ECF"/>
    <w:rsid w:val="00A70A9D"/>
    <w:rsid w:val="00A7301C"/>
    <w:rsid w:val="00A759A4"/>
    <w:rsid w:val="00A8314E"/>
    <w:rsid w:val="00A851F4"/>
    <w:rsid w:val="00A85D50"/>
    <w:rsid w:val="00A86454"/>
    <w:rsid w:val="00AA06C0"/>
    <w:rsid w:val="00AA1953"/>
    <w:rsid w:val="00AA332C"/>
    <w:rsid w:val="00AA4356"/>
    <w:rsid w:val="00AA6767"/>
    <w:rsid w:val="00AA6F55"/>
    <w:rsid w:val="00AB1FC5"/>
    <w:rsid w:val="00AB2314"/>
    <w:rsid w:val="00AB3B8C"/>
    <w:rsid w:val="00AB4254"/>
    <w:rsid w:val="00AB468F"/>
    <w:rsid w:val="00AB52F6"/>
    <w:rsid w:val="00AB6712"/>
    <w:rsid w:val="00AB6FBC"/>
    <w:rsid w:val="00AC00D7"/>
    <w:rsid w:val="00AC176F"/>
    <w:rsid w:val="00AC44A6"/>
    <w:rsid w:val="00AD0238"/>
    <w:rsid w:val="00AD1F47"/>
    <w:rsid w:val="00AD2ECC"/>
    <w:rsid w:val="00AD38D6"/>
    <w:rsid w:val="00AD7401"/>
    <w:rsid w:val="00AE2716"/>
    <w:rsid w:val="00AE3CEB"/>
    <w:rsid w:val="00AE4CD0"/>
    <w:rsid w:val="00AE6BE0"/>
    <w:rsid w:val="00AF19F3"/>
    <w:rsid w:val="00AF2092"/>
    <w:rsid w:val="00AF38EE"/>
    <w:rsid w:val="00AF41E1"/>
    <w:rsid w:val="00AF5845"/>
    <w:rsid w:val="00AF6380"/>
    <w:rsid w:val="00AF6EBE"/>
    <w:rsid w:val="00AF7E41"/>
    <w:rsid w:val="00B000E6"/>
    <w:rsid w:val="00B0047C"/>
    <w:rsid w:val="00B03508"/>
    <w:rsid w:val="00B053CF"/>
    <w:rsid w:val="00B0610F"/>
    <w:rsid w:val="00B07104"/>
    <w:rsid w:val="00B1191F"/>
    <w:rsid w:val="00B12DC3"/>
    <w:rsid w:val="00B141D6"/>
    <w:rsid w:val="00B17AAE"/>
    <w:rsid w:val="00B2040B"/>
    <w:rsid w:val="00B2728C"/>
    <w:rsid w:val="00B27381"/>
    <w:rsid w:val="00B34A40"/>
    <w:rsid w:val="00B41BB8"/>
    <w:rsid w:val="00B4233B"/>
    <w:rsid w:val="00B4233C"/>
    <w:rsid w:val="00B441E9"/>
    <w:rsid w:val="00B45057"/>
    <w:rsid w:val="00B46ED3"/>
    <w:rsid w:val="00B46F3F"/>
    <w:rsid w:val="00B519AC"/>
    <w:rsid w:val="00B521E2"/>
    <w:rsid w:val="00B52375"/>
    <w:rsid w:val="00B532C6"/>
    <w:rsid w:val="00B540B9"/>
    <w:rsid w:val="00B56BD5"/>
    <w:rsid w:val="00B630EC"/>
    <w:rsid w:val="00B64AB0"/>
    <w:rsid w:val="00B64C5A"/>
    <w:rsid w:val="00B64CE9"/>
    <w:rsid w:val="00B666C2"/>
    <w:rsid w:val="00B71968"/>
    <w:rsid w:val="00B73E80"/>
    <w:rsid w:val="00B822A3"/>
    <w:rsid w:val="00B8259F"/>
    <w:rsid w:val="00B84867"/>
    <w:rsid w:val="00B86566"/>
    <w:rsid w:val="00B86568"/>
    <w:rsid w:val="00B92D07"/>
    <w:rsid w:val="00B92DE5"/>
    <w:rsid w:val="00B951E4"/>
    <w:rsid w:val="00BA2E6E"/>
    <w:rsid w:val="00BA791F"/>
    <w:rsid w:val="00BB2B73"/>
    <w:rsid w:val="00BD05C7"/>
    <w:rsid w:val="00BD0A43"/>
    <w:rsid w:val="00BD0F06"/>
    <w:rsid w:val="00BD1ADC"/>
    <w:rsid w:val="00BD3687"/>
    <w:rsid w:val="00BD4036"/>
    <w:rsid w:val="00BD52DE"/>
    <w:rsid w:val="00BD6696"/>
    <w:rsid w:val="00BE07B5"/>
    <w:rsid w:val="00BE0820"/>
    <w:rsid w:val="00BE6CF1"/>
    <w:rsid w:val="00BE707D"/>
    <w:rsid w:val="00BE74A4"/>
    <w:rsid w:val="00BE769E"/>
    <w:rsid w:val="00BF1ADC"/>
    <w:rsid w:val="00BF3DAD"/>
    <w:rsid w:val="00BF3FD9"/>
    <w:rsid w:val="00BF4ABD"/>
    <w:rsid w:val="00BF4F22"/>
    <w:rsid w:val="00BF5022"/>
    <w:rsid w:val="00BF5D49"/>
    <w:rsid w:val="00BF722E"/>
    <w:rsid w:val="00C00520"/>
    <w:rsid w:val="00C010A0"/>
    <w:rsid w:val="00C01BA0"/>
    <w:rsid w:val="00C02031"/>
    <w:rsid w:val="00C03903"/>
    <w:rsid w:val="00C04A3B"/>
    <w:rsid w:val="00C04CA2"/>
    <w:rsid w:val="00C06874"/>
    <w:rsid w:val="00C06F7B"/>
    <w:rsid w:val="00C07269"/>
    <w:rsid w:val="00C1546A"/>
    <w:rsid w:val="00C1612C"/>
    <w:rsid w:val="00C16BA8"/>
    <w:rsid w:val="00C17358"/>
    <w:rsid w:val="00C3007E"/>
    <w:rsid w:val="00C3115C"/>
    <w:rsid w:val="00C342DD"/>
    <w:rsid w:val="00C34A88"/>
    <w:rsid w:val="00C35CC6"/>
    <w:rsid w:val="00C4158F"/>
    <w:rsid w:val="00C43ADB"/>
    <w:rsid w:val="00C44408"/>
    <w:rsid w:val="00C44650"/>
    <w:rsid w:val="00C448C3"/>
    <w:rsid w:val="00C464D0"/>
    <w:rsid w:val="00C46E39"/>
    <w:rsid w:val="00C471DF"/>
    <w:rsid w:val="00C50415"/>
    <w:rsid w:val="00C50732"/>
    <w:rsid w:val="00C51B9E"/>
    <w:rsid w:val="00C536FF"/>
    <w:rsid w:val="00C65E63"/>
    <w:rsid w:val="00C670C7"/>
    <w:rsid w:val="00C74207"/>
    <w:rsid w:val="00C75A22"/>
    <w:rsid w:val="00C80317"/>
    <w:rsid w:val="00C84938"/>
    <w:rsid w:val="00C865E5"/>
    <w:rsid w:val="00C91709"/>
    <w:rsid w:val="00C92A0F"/>
    <w:rsid w:val="00C946DD"/>
    <w:rsid w:val="00C96B74"/>
    <w:rsid w:val="00C96C22"/>
    <w:rsid w:val="00C976B6"/>
    <w:rsid w:val="00C979A9"/>
    <w:rsid w:val="00CA0D9C"/>
    <w:rsid w:val="00CA7CD6"/>
    <w:rsid w:val="00CB15DE"/>
    <w:rsid w:val="00CB18D0"/>
    <w:rsid w:val="00CB23BD"/>
    <w:rsid w:val="00CB500B"/>
    <w:rsid w:val="00CB55A1"/>
    <w:rsid w:val="00CB69C8"/>
    <w:rsid w:val="00CB6E87"/>
    <w:rsid w:val="00CC471A"/>
    <w:rsid w:val="00CC516A"/>
    <w:rsid w:val="00CD3298"/>
    <w:rsid w:val="00CD336B"/>
    <w:rsid w:val="00CE4DAA"/>
    <w:rsid w:val="00CE4EAE"/>
    <w:rsid w:val="00CF29D8"/>
    <w:rsid w:val="00D02354"/>
    <w:rsid w:val="00D031BF"/>
    <w:rsid w:val="00D0525A"/>
    <w:rsid w:val="00D10B1F"/>
    <w:rsid w:val="00D13A79"/>
    <w:rsid w:val="00D16F4B"/>
    <w:rsid w:val="00D17AC6"/>
    <w:rsid w:val="00D23842"/>
    <w:rsid w:val="00D3266A"/>
    <w:rsid w:val="00D341EB"/>
    <w:rsid w:val="00D426C5"/>
    <w:rsid w:val="00D46DFE"/>
    <w:rsid w:val="00D52964"/>
    <w:rsid w:val="00D57818"/>
    <w:rsid w:val="00D60CA8"/>
    <w:rsid w:val="00D60CEB"/>
    <w:rsid w:val="00D626FC"/>
    <w:rsid w:val="00D635F1"/>
    <w:rsid w:val="00D63D31"/>
    <w:rsid w:val="00D65F5C"/>
    <w:rsid w:val="00D66706"/>
    <w:rsid w:val="00D700DD"/>
    <w:rsid w:val="00D70958"/>
    <w:rsid w:val="00D70F08"/>
    <w:rsid w:val="00D75DE4"/>
    <w:rsid w:val="00D80220"/>
    <w:rsid w:val="00D8093C"/>
    <w:rsid w:val="00D8358F"/>
    <w:rsid w:val="00D849E2"/>
    <w:rsid w:val="00D8741D"/>
    <w:rsid w:val="00D902DF"/>
    <w:rsid w:val="00D9044F"/>
    <w:rsid w:val="00D9268D"/>
    <w:rsid w:val="00D95340"/>
    <w:rsid w:val="00D973BD"/>
    <w:rsid w:val="00D9791E"/>
    <w:rsid w:val="00DA1EF8"/>
    <w:rsid w:val="00DA25C7"/>
    <w:rsid w:val="00DA2E6C"/>
    <w:rsid w:val="00DB2D51"/>
    <w:rsid w:val="00DB4C50"/>
    <w:rsid w:val="00DB572F"/>
    <w:rsid w:val="00DB7C65"/>
    <w:rsid w:val="00DB7CF0"/>
    <w:rsid w:val="00DC13D3"/>
    <w:rsid w:val="00DC3CC0"/>
    <w:rsid w:val="00DC518B"/>
    <w:rsid w:val="00DC5D09"/>
    <w:rsid w:val="00DD0D81"/>
    <w:rsid w:val="00DD216B"/>
    <w:rsid w:val="00DD29DB"/>
    <w:rsid w:val="00DD435E"/>
    <w:rsid w:val="00DD4FC9"/>
    <w:rsid w:val="00DD6E83"/>
    <w:rsid w:val="00DE379B"/>
    <w:rsid w:val="00DE605E"/>
    <w:rsid w:val="00DE654E"/>
    <w:rsid w:val="00DF1156"/>
    <w:rsid w:val="00DF1903"/>
    <w:rsid w:val="00DF1A6B"/>
    <w:rsid w:val="00DF3279"/>
    <w:rsid w:val="00DF727B"/>
    <w:rsid w:val="00DF7EC5"/>
    <w:rsid w:val="00E00622"/>
    <w:rsid w:val="00E00E79"/>
    <w:rsid w:val="00E01345"/>
    <w:rsid w:val="00E01369"/>
    <w:rsid w:val="00E01548"/>
    <w:rsid w:val="00E025D3"/>
    <w:rsid w:val="00E06A9F"/>
    <w:rsid w:val="00E11063"/>
    <w:rsid w:val="00E11069"/>
    <w:rsid w:val="00E110EC"/>
    <w:rsid w:val="00E16443"/>
    <w:rsid w:val="00E20771"/>
    <w:rsid w:val="00E21CCE"/>
    <w:rsid w:val="00E26A08"/>
    <w:rsid w:val="00E30E7A"/>
    <w:rsid w:val="00E312A6"/>
    <w:rsid w:val="00E31F94"/>
    <w:rsid w:val="00E33463"/>
    <w:rsid w:val="00E37159"/>
    <w:rsid w:val="00E42D24"/>
    <w:rsid w:val="00E4428B"/>
    <w:rsid w:val="00E51009"/>
    <w:rsid w:val="00E53439"/>
    <w:rsid w:val="00E6448A"/>
    <w:rsid w:val="00E66FCE"/>
    <w:rsid w:val="00E71037"/>
    <w:rsid w:val="00E72DC9"/>
    <w:rsid w:val="00E75294"/>
    <w:rsid w:val="00E7569E"/>
    <w:rsid w:val="00E77754"/>
    <w:rsid w:val="00E830E3"/>
    <w:rsid w:val="00E856E7"/>
    <w:rsid w:val="00E85ADB"/>
    <w:rsid w:val="00E903D9"/>
    <w:rsid w:val="00E91D01"/>
    <w:rsid w:val="00E93204"/>
    <w:rsid w:val="00E93895"/>
    <w:rsid w:val="00E95565"/>
    <w:rsid w:val="00EA09FA"/>
    <w:rsid w:val="00EA2B0D"/>
    <w:rsid w:val="00EA2BC9"/>
    <w:rsid w:val="00EA4569"/>
    <w:rsid w:val="00EA4DEE"/>
    <w:rsid w:val="00EA52F2"/>
    <w:rsid w:val="00EA7839"/>
    <w:rsid w:val="00EB23A0"/>
    <w:rsid w:val="00EB5CC2"/>
    <w:rsid w:val="00EB6E37"/>
    <w:rsid w:val="00EC0F9C"/>
    <w:rsid w:val="00EC144E"/>
    <w:rsid w:val="00EC42AC"/>
    <w:rsid w:val="00EC5DCC"/>
    <w:rsid w:val="00ED0D6A"/>
    <w:rsid w:val="00ED0EBF"/>
    <w:rsid w:val="00ED1CBF"/>
    <w:rsid w:val="00ED1E5F"/>
    <w:rsid w:val="00ED38B2"/>
    <w:rsid w:val="00ED67E1"/>
    <w:rsid w:val="00EE1B7E"/>
    <w:rsid w:val="00EE4CD6"/>
    <w:rsid w:val="00EF0D92"/>
    <w:rsid w:val="00EF1DF0"/>
    <w:rsid w:val="00EF22E4"/>
    <w:rsid w:val="00EF35B5"/>
    <w:rsid w:val="00EF466C"/>
    <w:rsid w:val="00EF4D39"/>
    <w:rsid w:val="00EF6D2F"/>
    <w:rsid w:val="00EF7BFD"/>
    <w:rsid w:val="00F00F72"/>
    <w:rsid w:val="00F013E5"/>
    <w:rsid w:val="00F0342A"/>
    <w:rsid w:val="00F0396B"/>
    <w:rsid w:val="00F0665C"/>
    <w:rsid w:val="00F070C1"/>
    <w:rsid w:val="00F075D1"/>
    <w:rsid w:val="00F16750"/>
    <w:rsid w:val="00F1798A"/>
    <w:rsid w:val="00F20768"/>
    <w:rsid w:val="00F2094E"/>
    <w:rsid w:val="00F20EF8"/>
    <w:rsid w:val="00F24B42"/>
    <w:rsid w:val="00F27B52"/>
    <w:rsid w:val="00F312A9"/>
    <w:rsid w:val="00F33309"/>
    <w:rsid w:val="00F33722"/>
    <w:rsid w:val="00F34525"/>
    <w:rsid w:val="00F34C8C"/>
    <w:rsid w:val="00F36F2C"/>
    <w:rsid w:val="00F371FA"/>
    <w:rsid w:val="00F415D9"/>
    <w:rsid w:val="00F45022"/>
    <w:rsid w:val="00F46432"/>
    <w:rsid w:val="00F55C97"/>
    <w:rsid w:val="00F55DDE"/>
    <w:rsid w:val="00F57B43"/>
    <w:rsid w:val="00F57D13"/>
    <w:rsid w:val="00F60762"/>
    <w:rsid w:val="00F62663"/>
    <w:rsid w:val="00F627A7"/>
    <w:rsid w:val="00F629DD"/>
    <w:rsid w:val="00F65493"/>
    <w:rsid w:val="00F65D27"/>
    <w:rsid w:val="00F70BCC"/>
    <w:rsid w:val="00F71FF4"/>
    <w:rsid w:val="00F73B49"/>
    <w:rsid w:val="00F776ED"/>
    <w:rsid w:val="00F854CA"/>
    <w:rsid w:val="00F91350"/>
    <w:rsid w:val="00F927EA"/>
    <w:rsid w:val="00FA1B52"/>
    <w:rsid w:val="00FA6024"/>
    <w:rsid w:val="00FA64C0"/>
    <w:rsid w:val="00FA7CC3"/>
    <w:rsid w:val="00FB0E39"/>
    <w:rsid w:val="00FB1806"/>
    <w:rsid w:val="00FB5DFE"/>
    <w:rsid w:val="00FB666A"/>
    <w:rsid w:val="00FB7A1F"/>
    <w:rsid w:val="00FB7C3E"/>
    <w:rsid w:val="00FC150E"/>
    <w:rsid w:val="00FC3D66"/>
    <w:rsid w:val="00FC419D"/>
    <w:rsid w:val="00FC6824"/>
    <w:rsid w:val="00FC6F59"/>
    <w:rsid w:val="00FC7378"/>
    <w:rsid w:val="00FE0A17"/>
    <w:rsid w:val="00FE1340"/>
    <w:rsid w:val="00FE189B"/>
    <w:rsid w:val="00FE64A0"/>
    <w:rsid w:val="00FF1D65"/>
    <w:rsid w:val="00FF79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3C"/>
    <w:rPr>
      <w:sz w:val="24"/>
      <w:szCs w:val="24"/>
    </w:rPr>
  </w:style>
  <w:style w:type="paragraph" w:styleId="1">
    <w:name w:val="heading 1"/>
    <w:basedOn w:val="a"/>
    <w:next w:val="a"/>
    <w:qFormat/>
    <w:rsid w:val="0052753C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52753C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066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753C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52753C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52753C"/>
    <w:pPr>
      <w:jc w:val="center"/>
    </w:pPr>
  </w:style>
  <w:style w:type="paragraph" w:customStyle="1" w:styleId="a7">
    <w:name w:val="Должность"/>
    <w:basedOn w:val="a"/>
    <w:next w:val="a8"/>
    <w:rsid w:val="0052753C"/>
    <w:rPr>
      <w:i/>
      <w:color w:val="000000"/>
    </w:rPr>
  </w:style>
  <w:style w:type="paragraph" w:customStyle="1" w:styleId="a8">
    <w:name w:val="ФИО"/>
    <w:basedOn w:val="a"/>
    <w:link w:val="a9"/>
    <w:rsid w:val="0052753C"/>
    <w:rPr>
      <w:b/>
    </w:rPr>
  </w:style>
  <w:style w:type="paragraph" w:customStyle="1" w:styleId="aa">
    <w:name w:val="Телефон"/>
    <w:basedOn w:val="a"/>
    <w:rsid w:val="0052753C"/>
    <w:pPr>
      <w:jc w:val="center"/>
    </w:pPr>
    <w:rPr>
      <w:b/>
    </w:rPr>
  </w:style>
  <w:style w:type="character" w:styleId="ab">
    <w:name w:val="Hyperlink"/>
    <w:rsid w:val="0052753C"/>
    <w:rPr>
      <w:color w:val="0000FF"/>
      <w:u w:val="single"/>
    </w:rPr>
  </w:style>
  <w:style w:type="paragraph" w:styleId="ac">
    <w:name w:val="Body Text"/>
    <w:basedOn w:val="a"/>
    <w:next w:val="a"/>
    <w:rsid w:val="0052753C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52753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52753C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52753C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52753C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52753C"/>
    <w:pPr>
      <w:ind w:left="-108"/>
    </w:pPr>
    <w:rPr>
      <w:sz w:val="20"/>
    </w:rPr>
  </w:style>
  <w:style w:type="character" w:styleId="af2">
    <w:name w:val="page number"/>
    <w:basedOn w:val="a0"/>
    <w:rsid w:val="0052753C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link w:val="a3"/>
    <w:uiPriority w:val="99"/>
    <w:rsid w:val="00A2757F"/>
    <w:rPr>
      <w:sz w:val="24"/>
      <w:szCs w:val="24"/>
    </w:rPr>
  </w:style>
  <w:style w:type="paragraph" w:customStyle="1" w:styleId="p4">
    <w:name w:val="p4"/>
    <w:basedOn w:val="a"/>
    <w:rsid w:val="00A2757F"/>
    <w:pPr>
      <w:spacing w:before="100" w:beforeAutospacing="1" w:after="100" w:afterAutospacing="1"/>
    </w:pPr>
  </w:style>
  <w:style w:type="character" w:customStyle="1" w:styleId="afe">
    <w:name w:val="Основной текст_"/>
    <w:link w:val="11"/>
    <w:locked/>
    <w:rsid w:val="00A2757F"/>
    <w:rPr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e"/>
    <w:rsid w:val="00A2757F"/>
    <w:pPr>
      <w:shd w:val="clear" w:color="auto" w:fill="FFFFFF"/>
      <w:spacing w:before="240" w:line="298" w:lineRule="exact"/>
      <w:jc w:val="both"/>
    </w:pPr>
  </w:style>
  <w:style w:type="paragraph" w:styleId="aff">
    <w:name w:val="footnote text"/>
    <w:basedOn w:val="a"/>
    <w:link w:val="aff0"/>
    <w:uiPriority w:val="99"/>
    <w:unhideWhenUsed/>
    <w:rsid w:val="00A2757F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A2757F"/>
  </w:style>
  <w:style w:type="character" w:styleId="aff1">
    <w:name w:val="footnote reference"/>
    <w:uiPriority w:val="99"/>
    <w:unhideWhenUsed/>
    <w:rsid w:val="00A2757F"/>
    <w:rPr>
      <w:vertAlign w:val="superscript"/>
    </w:rPr>
  </w:style>
  <w:style w:type="paragraph" w:styleId="30">
    <w:name w:val="Body Text 3"/>
    <w:basedOn w:val="a"/>
    <w:link w:val="31"/>
    <w:rsid w:val="00A2757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A2757F"/>
    <w:rPr>
      <w:sz w:val="16"/>
      <w:szCs w:val="16"/>
    </w:rPr>
  </w:style>
  <w:style w:type="paragraph" w:customStyle="1" w:styleId="p16">
    <w:name w:val="p16"/>
    <w:basedOn w:val="a"/>
    <w:rsid w:val="00A2757F"/>
    <w:pPr>
      <w:spacing w:before="100" w:beforeAutospacing="1" w:after="100" w:afterAutospacing="1"/>
    </w:pPr>
  </w:style>
  <w:style w:type="paragraph" w:customStyle="1" w:styleId="aff2">
    <w:name w:val="Знак"/>
    <w:basedOn w:val="a"/>
    <w:rsid w:val="00E955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925BA4"/>
  </w:style>
  <w:style w:type="paragraph" w:customStyle="1" w:styleId="aff3">
    <w:name w:val="Знак"/>
    <w:basedOn w:val="a"/>
    <w:rsid w:val="00D13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AD38D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link w:val="ConsPlusNormal0"/>
    <w:rsid w:val="00AD38D6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ConsPlusNormal0">
    <w:name w:val="ConsPlusNormal Знак"/>
    <w:link w:val="ConsPlusNormal"/>
    <w:rsid w:val="00AD38D6"/>
    <w:rPr>
      <w:sz w:val="26"/>
      <w:szCs w:val="26"/>
    </w:rPr>
  </w:style>
  <w:style w:type="paragraph" w:customStyle="1" w:styleId="aff5">
    <w:name w:val="Знак"/>
    <w:basedOn w:val="a"/>
    <w:rsid w:val="007F1A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6">
    <w:name w:val="List Paragraph"/>
    <w:basedOn w:val="a"/>
    <w:uiPriority w:val="34"/>
    <w:qFormat/>
    <w:rsid w:val="009917D1"/>
    <w:pPr>
      <w:ind w:left="720"/>
      <w:contextualSpacing/>
    </w:pPr>
  </w:style>
  <w:style w:type="paragraph" w:customStyle="1" w:styleId="aff7">
    <w:name w:val="Знак"/>
    <w:basedOn w:val="a"/>
    <w:rsid w:val="0088720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C020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9">
    <w:name w:val="Знак"/>
    <w:basedOn w:val="a"/>
    <w:rsid w:val="00DE379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a">
    <w:name w:val="Знак"/>
    <w:basedOn w:val="a"/>
    <w:rsid w:val="00A6247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b">
    <w:name w:val="Знак"/>
    <w:basedOn w:val="a"/>
    <w:rsid w:val="00F3330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9">
    <w:name w:val="Основной текст9"/>
    <w:basedOn w:val="afe"/>
    <w:rsid w:val="007370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paragraph" w:customStyle="1" w:styleId="ConsPlusNonformat">
    <w:name w:val="ConsPlusNonformat"/>
    <w:rsid w:val="009A119C"/>
    <w:pPr>
      <w:keepNext/>
      <w:widowControl w:val="0"/>
      <w:suppressAutoHyphens/>
      <w:spacing w:line="100" w:lineRule="atLeast"/>
    </w:pPr>
    <w:rPr>
      <w:rFonts w:ascii="Courier New" w:hAnsi="Courier New" w:cs="Courier New"/>
    </w:rPr>
  </w:style>
  <w:style w:type="paragraph" w:customStyle="1" w:styleId="affc">
    <w:name w:val="Знак"/>
    <w:basedOn w:val="a"/>
    <w:rsid w:val="002835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40">
    <w:name w:val="Заголовок 4 Знак"/>
    <w:basedOn w:val="a0"/>
    <w:link w:val="4"/>
    <w:rsid w:val="000661D0"/>
    <w:rPr>
      <w:rFonts w:ascii="Calibri" w:hAnsi="Calibri"/>
      <w:b/>
      <w:bCs/>
      <w:sz w:val="28"/>
      <w:szCs w:val="28"/>
    </w:rPr>
  </w:style>
  <w:style w:type="paragraph" w:customStyle="1" w:styleId="s1">
    <w:name w:val="s_1"/>
    <w:basedOn w:val="a"/>
    <w:rsid w:val="00D70958"/>
    <w:pPr>
      <w:spacing w:before="100" w:beforeAutospacing="1" w:after="100" w:afterAutospacing="1"/>
    </w:pPr>
  </w:style>
  <w:style w:type="character" w:styleId="affd">
    <w:name w:val="Emphasis"/>
    <w:basedOn w:val="a0"/>
    <w:uiPriority w:val="20"/>
    <w:qFormat/>
    <w:rsid w:val="00FB0E39"/>
    <w:rPr>
      <w:i/>
      <w:iCs/>
    </w:rPr>
  </w:style>
  <w:style w:type="paragraph" w:styleId="affe">
    <w:name w:val="No Spacing"/>
    <w:uiPriority w:val="1"/>
    <w:qFormat/>
    <w:rsid w:val="000D6F9A"/>
    <w:rPr>
      <w:rFonts w:ascii="Calibri" w:eastAsia="Calibri" w:hAnsi="Calibri"/>
      <w:sz w:val="22"/>
      <w:szCs w:val="22"/>
      <w:lang w:eastAsia="en-US"/>
    </w:rPr>
  </w:style>
  <w:style w:type="character" w:customStyle="1" w:styleId="pull-right">
    <w:name w:val="pull-right"/>
    <w:basedOn w:val="a0"/>
    <w:rsid w:val="00A41FA4"/>
  </w:style>
  <w:style w:type="paragraph" w:customStyle="1" w:styleId="text-justif">
    <w:name w:val="text-justif"/>
    <w:basedOn w:val="a"/>
    <w:rsid w:val="00A41FA4"/>
    <w:pPr>
      <w:spacing w:before="100" w:beforeAutospacing="1" w:after="100" w:afterAutospacing="1"/>
    </w:pPr>
  </w:style>
  <w:style w:type="character" w:customStyle="1" w:styleId="oznaimen">
    <w:name w:val="oz_naimen"/>
    <w:basedOn w:val="a0"/>
    <w:rsid w:val="00A41FA4"/>
  </w:style>
  <w:style w:type="paragraph" w:customStyle="1" w:styleId="12">
    <w:name w:val="Основной текст12"/>
    <w:basedOn w:val="a"/>
    <w:rsid w:val="00992FAA"/>
    <w:pPr>
      <w:shd w:val="clear" w:color="auto" w:fill="FFFFFF"/>
      <w:spacing w:before="300" w:line="274" w:lineRule="exact"/>
    </w:pPr>
    <w:rPr>
      <w:color w:val="000000"/>
      <w:sz w:val="23"/>
      <w:szCs w:val="23"/>
      <w:lang w:val="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066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link w:val="a3"/>
    <w:uiPriority w:val="99"/>
    <w:rsid w:val="00A2757F"/>
    <w:rPr>
      <w:sz w:val="24"/>
      <w:szCs w:val="24"/>
    </w:rPr>
  </w:style>
  <w:style w:type="paragraph" w:customStyle="1" w:styleId="p4">
    <w:name w:val="p4"/>
    <w:basedOn w:val="a"/>
    <w:rsid w:val="00A2757F"/>
    <w:pPr>
      <w:spacing w:before="100" w:beforeAutospacing="1" w:after="100" w:afterAutospacing="1"/>
    </w:pPr>
  </w:style>
  <w:style w:type="character" w:customStyle="1" w:styleId="afe">
    <w:name w:val="Основной текст_"/>
    <w:link w:val="11"/>
    <w:locked/>
    <w:rsid w:val="00A2757F"/>
    <w:rPr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e"/>
    <w:rsid w:val="00A2757F"/>
    <w:pPr>
      <w:shd w:val="clear" w:color="auto" w:fill="FFFFFF"/>
      <w:spacing w:before="240" w:line="298" w:lineRule="exact"/>
      <w:jc w:val="both"/>
    </w:pPr>
  </w:style>
  <w:style w:type="paragraph" w:styleId="aff">
    <w:name w:val="footnote text"/>
    <w:basedOn w:val="a"/>
    <w:link w:val="aff0"/>
    <w:uiPriority w:val="99"/>
    <w:unhideWhenUsed/>
    <w:rsid w:val="00A2757F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A2757F"/>
  </w:style>
  <w:style w:type="character" w:styleId="aff1">
    <w:name w:val="footnote reference"/>
    <w:uiPriority w:val="99"/>
    <w:unhideWhenUsed/>
    <w:rsid w:val="00A2757F"/>
    <w:rPr>
      <w:vertAlign w:val="superscript"/>
    </w:rPr>
  </w:style>
  <w:style w:type="paragraph" w:styleId="30">
    <w:name w:val="Body Text 3"/>
    <w:basedOn w:val="a"/>
    <w:link w:val="31"/>
    <w:rsid w:val="00A2757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A2757F"/>
    <w:rPr>
      <w:sz w:val="16"/>
      <w:szCs w:val="16"/>
    </w:rPr>
  </w:style>
  <w:style w:type="paragraph" w:customStyle="1" w:styleId="p16">
    <w:name w:val="p16"/>
    <w:basedOn w:val="a"/>
    <w:rsid w:val="00A2757F"/>
    <w:pPr>
      <w:spacing w:before="100" w:beforeAutospacing="1" w:after="100" w:afterAutospacing="1"/>
    </w:pPr>
  </w:style>
  <w:style w:type="paragraph" w:customStyle="1" w:styleId="aff2">
    <w:name w:val="Знак"/>
    <w:basedOn w:val="a"/>
    <w:rsid w:val="00E955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925BA4"/>
  </w:style>
  <w:style w:type="paragraph" w:customStyle="1" w:styleId="aff3">
    <w:name w:val="Знак"/>
    <w:basedOn w:val="a"/>
    <w:rsid w:val="00D13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AD38D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link w:val="ConsPlusNormal0"/>
    <w:rsid w:val="00AD38D6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ConsPlusNormal0">
    <w:name w:val="ConsPlusNormal Знак"/>
    <w:link w:val="ConsPlusNormal"/>
    <w:rsid w:val="00AD38D6"/>
    <w:rPr>
      <w:sz w:val="26"/>
      <w:szCs w:val="26"/>
    </w:rPr>
  </w:style>
  <w:style w:type="paragraph" w:customStyle="1" w:styleId="aff5">
    <w:name w:val="Знак"/>
    <w:basedOn w:val="a"/>
    <w:rsid w:val="007F1A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6">
    <w:name w:val="List Paragraph"/>
    <w:basedOn w:val="a"/>
    <w:uiPriority w:val="34"/>
    <w:qFormat/>
    <w:rsid w:val="009917D1"/>
    <w:pPr>
      <w:ind w:left="720"/>
      <w:contextualSpacing/>
    </w:pPr>
  </w:style>
  <w:style w:type="paragraph" w:customStyle="1" w:styleId="aff7">
    <w:name w:val="Знак"/>
    <w:basedOn w:val="a"/>
    <w:rsid w:val="0088720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C020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9">
    <w:name w:val="Знак"/>
    <w:basedOn w:val="a"/>
    <w:rsid w:val="00DE379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a">
    <w:name w:val="Знак"/>
    <w:basedOn w:val="a"/>
    <w:rsid w:val="00A6247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b">
    <w:name w:val="Знак"/>
    <w:basedOn w:val="a"/>
    <w:rsid w:val="00F3330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9">
    <w:name w:val="Основной текст9"/>
    <w:basedOn w:val="afe"/>
    <w:rsid w:val="007370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paragraph" w:customStyle="1" w:styleId="ConsPlusNonformat">
    <w:name w:val="ConsPlusNonformat"/>
    <w:rsid w:val="009A119C"/>
    <w:pPr>
      <w:keepNext/>
      <w:widowControl w:val="0"/>
      <w:suppressAutoHyphens/>
      <w:spacing w:line="100" w:lineRule="atLeast"/>
    </w:pPr>
    <w:rPr>
      <w:rFonts w:ascii="Courier New" w:hAnsi="Courier New" w:cs="Courier New"/>
    </w:rPr>
  </w:style>
  <w:style w:type="paragraph" w:customStyle="1" w:styleId="affc">
    <w:name w:val="Знак"/>
    <w:basedOn w:val="a"/>
    <w:rsid w:val="002835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40">
    <w:name w:val="Заголовок 4 Знак"/>
    <w:basedOn w:val="a0"/>
    <w:link w:val="4"/>
    <w:rsid w:val="000661D0"/>
    <w:rPr>
      <w:rFonts w:ascii="Calibri" w:hAnsi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1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8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8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0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0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6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14A2734EF5BBA71D0519E39FAF9784C2C888066016AE000D81DE7fAO5O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3741A84B72544F81B308F5B2F41CE3898BF5BCAC9E187A0F0B17DEfFGAO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741A84B72544F81B308F5B2F41CE3898BF5BCAC9E187A0F0B17DEFA57ED18611CFF64A86D13f3GBO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8711B-32BC-4973-991B-3DCC6A3DF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6399</TotalTime>
  <Pages>20</Pages>
  <Words>9081</Words>
  <Characters>51765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60725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68</cp:revision>
  <cp:lastPrinted>2017-08-31T10:43:00Z</cp:lastPrinted>
  <dcterms:created xsi:type="dcterms:W3CDTF">2017-05-16T09:55:00Z</dcterms:created>
  <dcterms:modified xsi:type="dcterms:W3CDTF">2017-08-31T10:44:00Z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