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CE7967" w:rsidRPr="00F86DD1" w:rsidTr="00673543">
        <w:trPr>
          <w:trHeight w:val="301"/>
        </w:trPr>
        <w:tc>
          <w:tcPr>
            <w:tcW w:w="2905" w:type="dxa"/>
          </w:tcPr>
          <w:p w:rsidR="00CE7967" w:rsidRPr="00381A4B" w:rsidRDefault="00CE7967" w:rsidP="00D7707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20.12.2017</w:t>
            </w:r>
          </w:p>
        </w:tc>
        <w:tc>
          <w:tcPr>
            <w:tcW w:w="6661" w:type="dxa"/>
          </w:tcPr>
          <w:p w:rsidR="00CE7967" w:rsidRPr="004B6064" w:rsidRDefault="00CE7967" w:rsidP="00C0106E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E24E21">
              <w:rPr>
                <w:noProof/>
                <w:sz w:val="24"/>
                <w:szCs w:val="24"/>
                <w:lang w:val="en-US"/>
              </w:rPr>
              <w:t>9-407</w:t>
            </w:r>
            <w:r w:rsidR="004B6064">
              <w:rPr>
                <w:noProof/>
                <w:sz w:val="24"/>
                <w:szCs w:val="24"/>
              </w:rPr>
              <w:t>/9(627)</w:t>
            </w:r>
          </w:p>
        </w:tc>
      </w:tr>
    </w:tbl>
    <w:p w:rsidR="00CE7967" w:rsidRPr="009D2864" w:rsidRDefault="00CE7967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CE7967" w:rsidRPr="002E7A58" w:rsidRDefault="00CE7967" w:rsidP="00771B1B">
      <w:pPr>
        <w:pStyle w:val="a9"/>
        <w:tabs>
          <w:tab w:val="left" w:pos="2835"/>
        </w:tabs>
        <w:spacing w:before="0" w:after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CE7967" w:rsidRPr="00771B1B" w:rsidRDefault="00CE7967" w:rsidP="00771B1B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Pr="00FB7B9F">
        <w:rPr>
          <w:color w:val="000000"/>
          <w:sz w:val="24"/>
          <w:szCs w:val="24"/>
        </w:rPr>
        <w:t>теплоснабжающей</w:t>
      </w:r>
      <w:r>
        <w:rPr>
          <w:sz w:val="24"/>
          <w:szCs w:val="24"/>
        </w:rPr>
        <w:t xml:space="preserve"> организации </w:t>
      </w:r>
      <w:r w:rsidR="00771B1B">
        <w:rPr>
          <w:noProof/>
          <w:color w:val="000000"/>
          <w:sz w:val="24"/>
          <w:szCs w:val="24"/>
        </w:rPr>
        <w:t>а</w:t>
      </w:r>
      <w:r w:rsidRPr="00E24E21">
        <w:rPr>
          <w:noProof/>
          <w:color w:val="000000"/>
          <w:sz w:val="24"/>
          <w:szCs w:val="24"/>
        </w:rPr>
        <w:t>кционерное общество «ТомскРТС»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E24E21">
        <w:rPr>
          <w:noProof/>
          <w:sz w:val="24"/>
          <w:szCs w:val="24"/>
        </w:rPr>
        <w:t>7017351521</w:t>
      </w:r>
      <w:r w:rsidRPr="00FB7B9F">
        <w:rPr>
          <w:color w:val="000000"/>
          <w:sz w:val="24"/>
          <w:szCs w:val="24"/>
        </w:rPr>
        <w:t>)</w:t>
      </w:r>
      <w:r w:rsidR="00771B1B">
        <w:rPr>
          <w:color w:val="000000"/>
          <w:sz w:val="24"/>
          <w:szCs w:val="24"/>
        </w:rPr>
        <w:t xml:space="preserve"> </w:t>
      </w:r>
      <w:r>
        <w:rPr>
          <w:bCs/>
          <w:sz w:val="24"/>
          <w:szCs w:val="24"/>
        </w:rPr>
        <w:t>на</w:t>
      </w:r>
      <w:r>
        <w:rPr>
          <w:color w:val="000000"/>
          <w:sz w:val="24"/>
          <w:szCs w:val="24"/>
        </w:rPr>
        <w:t xml:space="preserve"> теплоноситель</w:t>
      </w:r>
    </w:p>
    <w:p w:rsidR="00CE7967" w:rsidRPr="001F07C3" w:rsidRDefault="00CE7967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CE7967" w:rsidRPr="001F07C3" w:rsidRDefault="00CE7967" w:rsidP="00E12A3B">
      <w:pPr>
        <w:rPr>
          <w:sz w:val="24"/>
          <w:szCs w:val="24"/>
        </w:rPr>
      </w:pPr>
    </w:p>
    <w:p w:rsidR="00CE7967" w:rsidRPr="001F07C3" w:rsidRDefault="00CE7967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</w:t>
      </w:r>
      <w:r w:rsidRPr="00E179A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июля </w:t>
      </w:r>
      <w:r w:rsidRPr="00A546CF">
        <w:rPr>
          <w:sz w:val="24"/>
          <w:szCs w:val="24"/>
        </w:rPr>
        <w:t>2010</w:t>
      </w:r>
      <w:r w:rsidRPr="006E5C8D">
        <w:rPr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 w:rsidRPr="00A546CF">
        <w:rPr>
          <w:sz w:val="24"/>
          <w:szCs w:val="24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>
        <w:rPr>
          <w:sz w:val="24"/>
          <w:szCs w:val="24"/>
        </w:rPr>
        <w:t xml:space="preserve"> №</w:t>
      </w:r>
      <w:r w:rsidR="004B6064">
        <w:rPr>
          <w:sz w:val="24"/>
          <w:szCs w:val="24"/>
        </w:rPr>
        <w:t xml:space="preserve"> 36/2</w:t>
      </w:r>
      <w:bookmarkStart w:id="0" w:name="_GoBack"/>
      <w:bookmarkEnd w:id="0"/>
      <w:proofErr w:type="gramEnd"/>
    </w:p>
    <w:p w:rsidR="00CE7967" w:rsidRPr="001F07C3" w:rsidRDefault="00CE7967" w:rsidP="009D2864">
      <w:pPr>
        <w:ind w:firstLine="567"/>
        <w:jc w:val="both"/>
        <w:rPr>
          <w:sz w:val="24"/>
          <w:szCs w:val="24"/>
        </w:rPr>
      </w:pPr>
    </w:p>
    <w:p w:rsidR="00CE7967" w:rsidRPr="001F07C3" w:rsidRDefault="00CE7967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CE7967" w:rsidRPr="000C6612" w:rsidRDefault="00CE7967" w:rsidP="006E5C8D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771B1B">
        <w:rPr>
          <w:noProof/>
          <w:sz w:val="24"/>
          <w:szCs w:val="24"/>
        </w:rPr>
        <w:t>а</w:t>
      </w:r>
      <w:r w:rsidRPr="00E24E21">
        <w:rPr>
          <w:noProof/>
          <w:sz w:val="24"/>
          <w:szCs w:val="24"/>
        </w:rPr>
        <w:t>кционерное общество «ТомскРТС»</w:t>
      </w:r>
      <w:r w:rsidRPr="000578E2">
        <w:rPr>
          <w:noProof/>
          <w:sz w:val="24"/>
          <w:szCs w:val="24"/>
        </w:rPr>
        <w:t xml:space="preserve"> (ИНН</w:t>
      </w:r>
      <w:r w:rsidRPr="000578E2">
        <w:rPr>
          <w:noProof/>
          <w:sz w:val="24"/>
          <w:szCs w:val="24"/>
          <w:lang w:val="en-US"/>
        </w:rPr>
        <w:t> </w:t>
      </w:r>
      <w:r w:rsidRPr="00E24E21">
        <w:rPr>
          <w:noProof/>
          <w:sz w:val="24"/>
          <w:szCs w:val="24"/>
        </w:rPr>
        <w:t>7017351521</w:t>
      </w:r>
      <w:r w:rsidRPr="000C6612">
        <w:rPr>
          <w:sz w:val="24"/>
          <w:szCs w:val="24"/>
        </w:rPr>
        <w:t xml:space="preserve">) </w:t>
      </w:r>
      <w:r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Pr="000C6612">
        <w:rPr>
          <w:sz w:val="24"/>
          <w:szCs w:val="24"/>
        </w:rPr>
        <w:t>потребителям</w:t>
      </w:r>
      <w:r w:rsidRPr="000C6612">
        <w:rPr>
          <w:color w:val="000000"/>
          <w:sz w:val="24"/>
          <w:szCs w:val="24"/>
        </w:rPr>
        <w:t xml:space="preserve"> </w:t>
      </w:r>
      <w:r w:rsidRPr="00E24E21">
        <w:rPr>
          <w:noProof/>
          <w:color w:val="000000"/>
          <w:sz w:val="24"/>
          <w:szCs w:val="24"/>
        </w:rPr>
        <w:t>угольных котельных, расположенных по адресам: улица Большая Подгорная, 153/1, улица Севастопольская, 108, улица Басандайская, 47/3, улица Басандайская, 11/3, улица Геологов, 11, стр. 1, поселок Спутник, 44 городского округа «Город Томск»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CE7967" w:rsidRPr="00901AB5" w:rsidRDefault="00CE7967" w:rsidP="00CE7967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01.01.2018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31.12.2018.</w:t>
      </w:r>
    </w:p>
    <w:p w:rsidR="00CE7967" w:rsidRPr="000A21F6" w:rsidRDefault="00CE7967" w:rsidP="00595083">
      <w:pPr>
        <w:ind w:left="786" w:firstLine="0"/>
        <w:jc w:val="both"/>
        <w:rPr>
          <w:sz w:val="24"/>
          <w:szCs w:val="24"/>
        </w:rPr>
      </w:pPr>
    </w:p>
    <w:p w:rsidR="00CE7967" w:rsidRPr="00783E0D" w:rsidRDefault="00CE7967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CE7967" w:rsidRPr="002E7A58" w:rsidTr="002D7B13">
        <w:tc>
          <w:tcPr>
            <w:tcW w:w="3898" w:type="dxa"/>
          </w:tcPr>
          <w:p w:rsidR="00CE7967" w:rsidRPr="002E7A58" w:rsidRDefault="00CE7967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CE7967" w:rsidRPr="002E7A58" w:rsidRDefault="00CE7967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E7967" w:rsidRDefault="00CE7967" w:rsidP="00CE7967">
      <w:pPr>
        <w:tabs>
          <w:tab w:val="left" w:pos="2835"/>
        </w:tabs>
        <w:ind w:firstLine="0"/>
        <w:rPr>
          <w:color w:val="000000"/>
          <w:sz w:val="22"/>
          <w:szCs w:val="22"/>
        </w:rPr>
        <w:sectPr w:rsidR="00CE7967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CE7967" w:rsidRDefault="00CE7967" w:rsidP="00CE7967">
      <w:pPr>
        <w:tabs>
          <w:tab w:val="left" w:pos="2835"/>
          <w:tab w:val="left" w:pos="5103"/>
        </w:tabs>
        <w:ind w:firstLine="5103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lastRenderedPageBreak/>
        <w:t>Приложение к приказу</w:t>
      </w:r>
    </w:p>
    <w:p w:rsidR="00CE7967" w:rsidRDefault="00CE7967" w:rsidP="00CE7967">
      <w:pPr>
        <w:tabs>
          <w:tab w:val="left" w:pos="2835"/>
          <w:tab w:val="left" w:pos="5103"/>
        </w:tabs>
        <w:ind w:firstLine="5103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</w:p>
    <w:p w:rsidR="004B6064" w:rsidRDefault="00CE7967" w:rsidP="00CE7967">
      <w:pPr>
        <w:tabs>
          <w:tab w:val="left" w:pos="2835"/>
          <w:tab w:val="left" w:pos="5103"/>
        </w:tabs>
        <w:ind w:firstLine="5103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Томской области</w:t>
      </w:r>
    </w:p>
    <w:p w:rsidR="00CE7967" w:rsidRPr="008C17D8" w:rsidRDefault="00CE7967" w:rsidP="00CE7967">
      <w:pPr>
        <w:tabs>
          <w:tab w:val="left" w:pos="2835"/>
          <w:tab w:val="left" w:pos="5103"/>
        </w:tabs>
        <w:ind w:firstLine="5103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20.12.2017</w:t>
      </w:r>
      <w:r w:rsidRPr="008C17D8">
        <w:rPr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 xml:space="preserve">№ </w:t>
      </w:r>
      <w:r w:rsidR="004B6064" w:rsidRPr="00E24E21">
        <w:rPr>
          <w:noProof/>
          <w:sz w:val="24"/>
          <w:szCs w:val="24"/>
          <w:lang w:val="en-US"/>
        </w:rPr>
        <w:t>9-407</w:t>
      </w:r>
      <w:r w:rsidR="004B6064">
        <w:rPr>
          <w:noProof/>
          <w:sz w:val="24"/>
          <w:szCs w:val="24"/>
        </w:rPr>
        <w:t>/9(627)</w:t>
      </w:r>
    </w:p>
    <w:p w:rsidR="00CE7967" w:rsidRDefault="00CE7967" w:rsidP="00F950CF">
      <w:pPr>
        <w:rPr>
          <w:sz w:val="24"/>
          <w:szCs w:val="24"/>
        </w:rPr>
      </w:pPr>
    </w:p>
    <w:p w:rsidR="00CE7967" w:rsidRPr="008C17D8" w:rsidRDefault="00CE7967" w:rsidP="00F950CF">
      <w:pPr>
        <w:rPr>
          <w:sz w:val="24"/>
          <w:szCs w:val="24"/>
        </w:rPr>
      </w:pPr>
    </w:p>
    <w:p w:rsidR="00CE7967" w:rsidRPr="008C17D8" w:rsidRDefault="00CE7967" w:rsidP="00EE56E9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Тарифы</w:t>
      </w:r>
    </w:p>
    <w:p w:rsidR="00CE7967" w:rsidRPr="00771B1B" w:rsidRDefault="00CE7967" w:rsidP="00771B1B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8C17D8">
        <w:rPr>
          <w:sz w:val="24"/>
          <w:szCs w:val="24"/>
        </w:rPr>
        <w:t xml:space="preserve">организации </w:t>
      </w:r>
      <w:r w:rsidR="00771B1B">
        <w:rPr>
          <w:noProof/>
          <w:sz w:val="24"/>
          <w:szCs w:val="24"/>
        </w:rPr>
        <w:t>а</w:t>
      </w:r>
      <w:r w:rsidRPr="00E24E21">
        <w:rPr>
          <w:noProof/>
          <w:sz w:val="24"/>
          <w:szCs w:val="24"/>
        </w:rPr>
        <w:t>кционерное общество «ТомскРТС»</w:t>
      </w:r>
      <w:r w:rsidRPr="008C17D8">
        <w:rPr>
          <w:noProof/>
          <w:sz w:val="24"/>
          <w:szCs w:val="24"/>
        </w:rPr>
        <w:t xml:space="preserve"> (ИНН</w:t>
      </w:r>
      <w:r w:rsidRPr="008C17D8">
        <w:rPr>
          <w:noProof/>
          <w:sz w:val="24"/>
          <w:szCs w:val="24"/>
          <w:lang w:val="en-US"/>
        </w:rPr>
        <w:t> </w:t>
      </w:r>
      <w:r w:rsidRPr="00E24E21">
        <w:rPr>
          <w:noProof/>
          <w:sz w:val="24"/>
          <w:szCs w:val="24"/>
        </w:rPr>
        <w:t>7017351521</w:t>
      </w:r>
      <w:r w:rsidRPr="008C17D8">
        <w:rPr>
          <w:noProof/>
          <w:sz w:val="24"/>
          <w:szCs w:val="24"/>
        </w:rPr>
        <w:t xml:space="preserve">) </w:t>
      </w:r>
      <w:r w:rsidRPr="008C17D8">
        <w:rPr>
          <w:color w:val="000000"/>
          <w:sz w:val="24"/>
          <w:szCs w:val="24"/>
        </w:rPr>
        <w:t xml:space="preserve">на теплоноситель, отпускаемый </w:t>
      </w:r>
      <w:r w:rsidRPr="008C17D8">
        <w:rPr>
          <w:sz w:val="24"/>
          <w:szCs w:val="24"/>
        </w:rPr>
        <w:t>потребителям</w:t>
      </w:r>
      <w:r w:rsidRPr="008C17D8">
        <w:rPr>
          <w:color w:val="000000"/>
          <w:sz w:val="24"/>
          <w:szCs w:val="24"/>
        </w:rPr>
        <w:t xml:space="preserve"> </w:t>
      </w:r>
      <w:r w:rsidRPr="00E24E21">
        <w:rPr>
          <w:noProof/>
          <w:color w:val="000000"/>
          <w:sz w:val="24"/>
          <w:szCs w:val="24"/>
        </w:rPr>
        <w:t>угольных котельных, расположенных по адресам: улица Большая Подгорная, 153/1, улица Севастопольская, 108, улица Басандайская, 47/3, улица Басандайская, 11/3, улица Геологов, 11, стр. 1, поселок Спутник, 44 городского округа «Город Томск»</w:t>
      </w:r>
      <w:r w:rsidRPr="008C17D8">
        <w:rPr>
          <w:color w:val="000000"/>
          <w:sz w:val="24"/>
          <w:szCs w:val="24"/>
        </w:rPr>
        <w:t xml:space="preserve">, </w:t>
      </w:r>
      <w:r w:rsidRPr="008C17D8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01.01.2018</w:t>
      </w:r>
      <w:r w:rsidRPr="008C17D8">
        <w:rPr>
          <w:noProof/>
          <w:color w:val="000000"/>
          <w:sz w:val="24"/>
          <w:szCs w:val="24"/>
        </w:rPr>
        <w:t xml:space="preserve"> </w:t>
      </w:r>
      <w:r w:rsidRPr="008C17D8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8C17D8">
        <w:rPr>
          <w:noProof/>
          <w:color w:val="000000"/>
          <w:sz w:val="24"/>
          <w:szCs w:val="24"/>
        </w:rPr>
        <w:t xml:space="preserve"> </w:t>
      </w:r>
    </w:p>
    <w:p w:rsidR="00CE7967" w:rsidRPr="00BA199E" w:rsidRDefault="00CE7967" w:rsidP="00BA199E"/>
    <w:p w:rsidR="00CE7967" w:rsidRDefault="00CE7967" w:rsidP="00A929B6">
      <w:pPr>
        <w:tabs>
          <w:tab w:val="left" w:pos="2835"/>
        </w:tabs>
        <w:ind w:left="-1134" w:firstLine="567"/>
        <w:sectPr w:rsidR="00CE7967" w:rsidSect="00F950CF">
          <w:headerReference w:type="first" r:id="rId12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418"/>
      </w:tblGrid>
      <w:tr w:rsidR="00CE7967" w:rsidRPr="008C17D8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967" w:rsidRPr="008C17D8" w:rsidRDefault="00CE796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lastRenderedPageBreak/>
              <w:t>№</w:t>
            </w:r>
            <w:r w:rsidRPr="008C17D8">
              <w:rPr>
                <w:sz w:val="22"/>
                <w:szCs w:val="22"/>
              </w:rPr>
              <w:br/>
            </w:r>
            <w:proofErr w:type="gramStart"/>
            <w:r w:rsidRPr="008C17D8">
              <w:rPr>
                <w:sz w:val="22"/>
                <w:szCs w:val="22"/>
              </w:rPr>
              <w:t>п</w:t>
            </w:r>
            <w:proofErr w:type="gramEnd"/>
            <w:r w:rsidRPr="008C17D8">
              <w:rPr>
                <w:sz w:val="22"/>
                <w:szCs w:val="22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967" w:rsidRPr="008C17D8" w:rsidRDefault="00CE796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967" w:rsidRPr="008C17D8" w:rsidRDefault="00CE796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967" w:rsidRPr="008C17D8" w:rsidRDefault="00CE796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теплоносителя - вода</w:t>
            </w:r>
          </w:p>
        </w:tc>
      </w:tr>
      <w:tr w:rsidR="00CE7967" w:rsidRPr="008C17D8" w:rsidTr="003D7925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967" w:rsidRPr="008C17D8" w:rsidRDefault="00CE7967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967" w:rsidRPr="008C17D8" w:rsidRDefault="00CE7967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967" w:rsidRPr="008C17D8" w:rsidRDefault="00CE7967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967" w:rsidRPr="008C17D8" w:rsidRDefault="00CE7967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01.01.201</w:t>
            </w:r>
            <w:r>
              <w:rPr>
                <w:sz w:val="22"/>
                <w:szCs w:val="22"/>
              </w:rPr>
              <w:t>8</w:t>
            </w:r>
            <w:r w:rsidRPr="008C17D8">
              <w:rPr>
                <w:sz w:val="22"/>
                <w:szCs w:val="22"/>
              </w:rPr>
              <w:t>-30.06.201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967" w:rsidRPr="008C17D8" w:rsidRDefault="00CE7967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01.07.201</w:t>
            </w:r>
            <w:r>
              <w:rPr>
                <w:sz w:val="22"/>
                <w:szCs w:val="22"/>
              </w:rPr>
              <w:t>8</w:t>
            </w:r>
            <w:r w:rsidRPr="008C17D8">
              <w:rPr>
                <w:sz w:val="22"/>
                <w:szCs w:val="22"/>
              </w:rPr>
              <w:t>-31.12.201</w:t>
            </w:r>
            <w:r>
              <w:rPr>
                <w:sz w:val="22"/>
                <w:szCs w:val="22"/>
              </w:rPr>
              <w:t>8</w:t>
            </w:r>
          </w:p>
        </w:tc>
      </w:tr>
      <w:tr w:rsidR="00CE7967" w:rsidRPr="008C17D8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967" w:rsidRPr="003D7925" w:rsidRDefault="00CE7967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Pr="008C17D8">
              <w:rPr>
                <w:sz w:val="22"/>
                <w:szCs w:val="22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Pr="003D7925">
              <w:rPr>
                <w:sz w:val="22"/>
                <w:szCs w:val="22"/>
              </w:rPr>
              <w:t xml:space="preserve"> </w:t>
            </w:r>
            <w:r w:rsidRPr="00E24E21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CE7967" w:rsidRPr="008C17D8" w:rsidTr="003D7925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967" w:rsidRPr="008C17D8" w:rsidRDefault="00CE796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967" w:rsidRPr="008C17D8" w:rsidRDefault="00CE7967" w:rsidP="00CE7967">
            <w:pPr>
              <w:ind w:firstLine="0"/>
              <w:jc w:val="center"/>
              <w:rPr>
                <w:sz w:val="22"/>
                <w:szCs w:val="22"/>
              </w:rPr>
            </w:pPr>
            <w:r w:rsidRPr="00E24E21">
              <w:rPr>
                <w:noProof/>
                <w:sz w:val="22"/>
                <w:szCs w:val="22"/>
              </w:rPr>
              <w:t>Aкционерное общество «ТомскРТС»</w:t>
            </w:r>
            <w:r w:rsidRPr="008C17D8">
              <w:rPr>
                <w:sz w:val="22"/>
                <w:szCs w:val="22"/>
              </w:rPr>
              <w:t xml:space="preserve"> (ИНН</w:t>
            </w:r>
            <w:r w:rsidRPr="008C17D8">
              <w:rPr>
                <w:sz w:val="22"/>
                <w:szCs w:val="22"/>
                <w:lang w:val="en-US"/>
              </w:rPr>
              <w:t> </w:t>
            </w:r>
            <w:r w:rsidRPr="00E24E21">
              <w:rPr>
                <w:noProof/>
                <w:sz w:val="22"/>
                <w:szCs w:val="22"/>
              </w:rPr>
              <w:t>7017351521</w:t>
            </w:r>
            <w:r w:rsidRPr="008C17D8">
              <w:rPr>
                <w:sz w:val="22"/>
                <w:szCs w:val="22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967" w:rsidRPr="003D7925" w:rsidRDefault="00CE7967" w:rsidP="003D792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C17D8">
              <w:rPr>
                <w:sz w:val="22"/>
                <w:szCs w:val="22"/>
              </w:rPr>
              <w:t>Одноставочный</w:t>
            </w:r>
            <w:proofErr w:type="spellEnd"/>
            <w:r w:rsidRPr="008C17D8">
              <w:rPr>
                <w:sz w:val="22"/>
                <w:szCs w:val="22"/>
              </w:rPr>
              <w:t>, руб./</w:t>
            </w:r>
            <w:proofErr w:type="spellStart"/>
            <w:r w:rsidRPr="008C17D8">
              <w:rPr>
                <w:sz w:val="22"/>
                <w:szCs w:val="22"/>
              </w:rPr>
              <w:t>куб</w:t>
            </w:r>
            <w:proofErr w:type="gramStart"/>
            <w:r w:rsidRPr="008C17D8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8C17D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7967" w:rsidRPr="00CE7967" w:rsidRDefault="00CE7967" w:rsidP="008E75B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59</w:t>
            </w:r>
            <w:r>
              <w:rPr>
                <w:sz w:val="22"/>
                <w:szCs w:val="22"/>
              </w:rPr>
              <w:t>,8</w:t>
            </w: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967" w:rsidRPr="008C17D8" w:rsidRDefault="00CE7967" w:rsidP="008E75B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59,89</w:t>
            </w:r>
          </w:p>
        </w:tc>
      </w:tr>
      <w:tr w:rsidR="00CE7967" w:rsidRPr="00F25ECA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7967" w:rsidRPr="00E43D41" w:rsidRDefault="00CE7967" w:rsidP="00C175F4">
            <w:pPr>
              <w:tabs>
                <w:tab w:val="left" w:pos="2835"/>
              </w:tabs>
              <w:ind w:firstLine="0"/>
              <w:jc w:val="both"/>
              <w:rPr>
                <w:noProof/>
                <w:sz w:val="20"/>
              </w:rPr>
            </w:pPr>
            <w:r w:rsidRPr="00E24E21">
              <w:rPr>
                <w:noProof/>
                <w:sz w:val="20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CE7967" w:rsidRDefault="00CE7967" w:rsidP="003D7925">
      <w:pPr>
        <w:tabs>
          <w:tab w:val="left" w:pos="2835"/>
        </w:tabs>
        <w:ind w:left="-1134" w:firstLine="567"/>
        <w:sectPr w:rsidR="00CE7967" w:rsidSect="004C6C8E">
          <w:headerReference w:type="even" r:id="rId13"/>
          <w:footerReference w:type="default" r:id="rId14"/>
          <w:headerReference w:type="first" r:id="rId15"/>
          <w:type w:val="continuous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p w:rsidR="00CE7967" w:rsidRPr="00082B0D" w:rsidRDefault="00CE7967" w:rsidP="003D7925">
      <w:pPr>
        <w:tabs>
          <w:tab w:val="left" w:pos="2835"/>
        </w:tabs>
        <w:ind w:left="-1134" w:firstLine="567"/>
      </w:pPr>
    </w:p>
    <w:sectPr w:rsidR="00CE7967" w:rsidRPr="00082B0D" w:rsidSect="00CE7967">
      <w:headerReference w:type="even" r:id="rId16"/>
      <w:footerReference w:type="default" r:id="rId17"/>
      <w:headerReference w:type="first" r:id="rId18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967" w:rsidRDefault="00CE7967" w:rsidP="004E1599">
      <w:pPr>
        <w:pStyle w:val="ac"/>
      </w:pPr>
      <w:r>
        <w:separator/>
      </w:r>
    </w:p>
  </w:endnote>
  <w:endnote w:type="continuationSeparator" w:id="0">
    <w:p w:rsidR="00CE7967" w:rsidRDefault="00CE796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967" w:rsidRDefault="00CE7967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967" w:rsidRDefault="00CE7967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967" w:rsidRDefault="00CE7967" w:rsidP="004E1599">
      <w:pPr>
        <w:pStyle w:val="ac"/>
      </w:pPr>
      <w:r>
        <w:separator/>
      </w:r>
    </w:p>
  </w:footnote>
  <w:footnote w:type="continuationSeparator" w:id="0">
    <w:p w:rsidR="00CE7967" w:rsidRDefault="00CE796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967" w:rsidRDefault="00CE796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E7967" w:rsidRDefault="00CE796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CE7967">
      <w:trPr>
        <w:cantSplit/>
      </w:trPr>
      <w:tc>
        <w:tcPr>
          <w:tcW w:w="9570" w:type="dxa"/>
        </w:tcPr>
        <w:p w:rsidR="00CE7967" w:rsidRPr="00551D99" w:rsidRDefault="00CE7967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pt;height:70.5pt" o:ole="" fillcolor="window">
                <v:imagedata r:id="rId1" o:title=""/>
              </v:shape>
              <o:OLEObject Type="Embed" ProgID="Word.Picture.8" ShapeID="_x0000_i1025" DrawAspect="Content" ObjectID="_1575300994" r:id="rId2"/>
            </w:object>
          </w:r>
        </w:p>
        <w:p w:rsidR="00CE7967" w:rsidRDefault="00CE7967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E7967" w:rsidRPr="00331576" w:rsidRDefault="00CE796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CE7967" w:rsidRPr="00331576" w:rsidRDefault="00CE796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E7967" w:rsidRDefault="00CE7967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E7967" w:rsidRDefault="00CE7967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E7967" w:rsidRDefault="00CE796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967" w:rsidRDefault="00CE7967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967" w:rsidRDefault="00CE796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E7967" w:rsidRDefault="00CE7967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CE7967">
      <w:trPr>
        <w:cantSplit/>
      </w:trPr>
      <w:tc>
        <w:tcPr>
          <w:tcW w:w="9570" w:type="dxa"/>
        </w:tcPr>
        <w:p w:rsidR="00CE7967" w:rsidRPr="00A546CF" w:rsidRDefault="00CE7967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pt;height:70.5pt" o:ole="" fillcolor="window">
                <v:imagedata r:id="rId1" o:title=""/>
              </v:shape>
              <o:OLEObject Type="Embed" ProgID="Word.Picture.8" ShapeID="_x0000_i1026" DrawAspect="Content" ObjectID="_1575300995" r:id="rId2"/>
            </w:object>
          </w:r>
          <w:r>
            <w:t xml:space="preserve">                                           </w:t>
          </w:r>
        </w:p>
        <w:p w:rsidR="00CE7967" w:rsidRDefault="00CE7967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CE7967" w:rsidRDefault="00CE7967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E7967" w:rsidRPr="00331576" w:rsidRDefault="00CE796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CE7967" w:rsidRPr="00331576" w:rsidRDefault="00CE796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E7967" w:rsidRDefault="00CE7967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E7967" w:rsidRDefault="00CE7967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E7967" w:rsidRDefault="00CE7967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A546CF" w:rsidRDefault="00EC50C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5pt;height:70.5pt" o:ole="" fillcolor="window">
                <v:imagedata r:id="rId1" o:title=""/>
              </v:shape>
              <o:OLEObject Type="Embed" ProgID="Word.Picture.8" ShapeID="_x0000_i1027" DrawAspect="Content" ObjectID="_1575300996" r:id="rId2"/>
            </w:object>
          </w:r>
          <w:r>
            <w:t xml:space="preserve">                                           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B6064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1B1B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0E21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CE7967"/>
    <w:rsid w:val="00D015A5"/>
    <w:rsid w:val="00D03AE0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00CAD-E26A-42D3-B69B-025FCEB19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7</TotalTime>
  <Pages>2</Pages>
  <Words>250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3</cp:revision>
  <cp:lastPrinted>2015-10-29T12:46:00Z</cp:lastPrinted>
  <dcterms:created xsi:type="dcterms:W3CDTF">2017-12-19T02:57:00Z</dcterms:created>
  <dcterms:modified xsi:type="dcterms:W3CDTF">2017-12-20T11:47:00Z</dcterms:modified>
</cp:coreProperties>
</file>