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973A2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09.02.2018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FD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1</w:t>
            </w:r>
            <w:r w:rsidR="00FD65CA">
              <w:rPr>
                <w:rFonts w:ascii="Times New Roman" w:hAnsi="Times New Roman"/>
                <w:sz w:val="26"/>
                <w:szCs w:val="26"/>
                <w:u w:val="single"/>
              </w:rPr>
              <w:t>6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/01-02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FD65CA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FD65CA">
              <w:rPr>
                <w:sz w:val="26"/>
                <w:szCs w:val="26"/>
              </w:rPr>
              <w:t xml:space="preserve">Поселение Могильный Мыс </w:t>
            </w:r>
            <w:r w:rsidR="00FD65C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FD65CA" w:rsidRPr="00FD65CA">
        <w:rPr>
          <w:rFonts w:ascii="Times New Roman" w:hAnsi="Times New Roman"/>
          <w:b w:val="0"/>
          <w:sz w:val="26"/>
          <w:szCs w:val="26"/>
        </w:rPr>
        <w:t xml:space="preserve">Поселение Могильный Мыс </w:t>
      </w:r>
      <w:r w:rsidR="00FD65CA" w:rsidRPr="00FD65C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FD65CA" w:rsidRPr="00FD65CA">
        <w:rPr>
          <w:rFonts w:ascii="Times New Roman" w:hAnsi="Times New Roman"/>
          <w:b w:val="0"/>
          <w:sz w:val="26"/>
          <w:szCs w:val="26"/>
        </w:rPr>
        <w:t xml:space="preserve">Поселение Могильный Мыс </w:t>
      </w:r>
      <w:r w:rsidR="00FD65CA" w:rsidRPr="00FD65C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6B526A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09.02.2018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17/01-07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FD65CA" w:rsidRPr="00FD65CA">
        <w:rPr>
          <w:sz w:val="26"/>
          <w:szCs w:val="26"/>
        </w:rPr>
        <w:t xml:space="preserve">Поселение Могильный Мыс </w:t>
      </w:r>
      <w:r w:rsidR="00FD65CA" w:rsidRPr="00FD65CA">
        <w:rPr>
          <w:sz w:val="26"/>
          <w:szCs w:val="26"/>
          <w:lang w:val="en-US"/>
        </w:rPr>
        <w:t>I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80"/>
      </w:tblGrid>
      <w:tr w:rsidR="00B7248C" w:rsidTr="00B7248C">
        <w:trPr>
          <w:trHeight w:val="12444"/>
        </w:trPr>
        <w:tc>
          <w:tcPr>
            <w:tcW w:w="9180" w:type="dxa"/>
            <w:vAlign w:val="center"/>
          </w:tcPr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7248C" w:rsidRDefault="00B7248C" w:rsidP="00B7248C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r w:rsidR="00FD65CA" w:rsidRPr="00FD65CA">
        <w:rPr>
          <w:sz w:val="26"/>
          <w:szCs w:val="26"/>
        </w:rPr>
        <w:t xml:space="preserve">Поселение Могильный Мыс </w:t>
      </w:r>
      <w:r w:rsidR="00FD65CA" w:rsidRPr="00FD65CA">
        <w:rPr>
          <w:sz w:val="26"/>
          <w:szCs w:val="26"/>
          <w:lang w:val="en-US"/>
        </w:rPr>
        <w:t>I</w:t>
      </w:r>
      <w:r w:rsidR="00C93FA7">
        <w:rPr>
          <w:sz w:val="26"/>
          <w:szCs w:val="26"/>
        </w:rPr>
        <w:t>» (памятник археологии)</w:t>
      </w:r>
    </w:p>
    <w:tbl>
      <w:tblPr>
        <w:tblW w:w="9705" w:type="dxa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5"/>
      </w:tblGrid>
      <w:tr w:rsidR="00B7248C" w:rsidTr="00B7248C">
        <w:trPr>
          <w:trHeight w:val="5685"/>
        </w:trPr>
        <w:tc>
          <w:tcPr>
            <w:tcW w:w="9705" w:type="dxa"/>
            <w:vAlign w:val="center"/>
          </w:tcPr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4F7B83">
      <w:headerReference w:type="default" r:id="rId13"/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26A" w:rsidRDefault="006B526A">
      <w:r>
        <w:separator/>
      </w:r>
    </w:p>
  </w:endnote>
  <w:endnote w:type="continuationSeparator" w:id="0">
    <w:p w:rsidR="006B526A" w:rsidRDefault="006B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8C5EE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26A" w:rsidRDefault="006B526A">
      <w:r>
        <w:separator/>
      </w:r>
    </w:p>
  </w:footnote>
  <w:footnote w:type="continuationSeparator" w:id="0">
    <w:p w:rsidR="006B526A" w:rsidRDefault="006B5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8C5EE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79F8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36C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37D6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413"/>
    <w:rsid w:val="003F2C73"/>
    <w:rsid w:val="00400369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57CF5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4F7B83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960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26A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0720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55CE"/>
    <w:rsid w:val="007B7FB2"/>
    <w:rsid w:val="007C273B"/>
    <w:rsid w:val="007C2882"/>
    <w:rsid w:val="007C55A8"/>
    <w:rsid w:val="007C64F9"/>
    <w:rsid w:val="007C6E18"/>
    <w:rsid w:val="007E0A2E"/>
    <w:rsid w:val="007E41BB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5EE4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8F7AE4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3A26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75A02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1D14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175"/>
    <w:rsid w:val="00B548BE"/>
    <w:rsid w:val="00B55A96"/>
    <w:rsid w:val="00B6540F"/>
    <w:rsid w:val="00B6643B"/>
    <w:rsid w:val="00B673B7"/>
    <w:rsid w:val="00B676A4"/>
    <w:rsid w:val="00B71F06"/>
    <w:rsid w:val="00B7248C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5F14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B71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D65CA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45E4D-32B9-45EA-92F8-E96CD64C6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2829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2018-02-05T10:38:00Z</cp:lastPrinted>
  <dcterms:created xsi:type="dcterms:W3CDTF">2018-02-12T04:43:00Z</dcterms:created>
  <dcterms:modified xsi:type="dcterms:W3CDTF">2018-02-12T04:43:00Z</dcterms:modified>
</cp:coreProperties>
</file>