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5C09C5" w:rsidRPr="005C09C5" w:rsidRDefault="002D0384" w:rsidP="005C09C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5C09C5">
              <w:rPr>
                <w:sz w:val="26"/>
                <w:szCs w:val="26"/>
              </w:rPr>
              <w:t>о</w:t>
            </w:r>
            <w:r w:rsidR="005C09C5" w:rsidRPr="005C09C5">
              <w:rPr>
                <w:sz w:val="26"/>
                <w:szCs w:val="26"/>
              </w:rPr>
              <w:t>хотничьего и рыбного хозяйства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C09C5" w:rsidP="005C09C5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В.В.Сиротину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C09C5" w:rsidP="00FE619F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75-01</w:t>
            </w:r>
            <w:r w:rsidR="00FE619F">
              <w:rPr>
                <w:sz w:val="22"/>
              </w:rPr>
              <w:t>96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0D16DA" w:rsidP="00FE619F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FE619F">
              <w:rPr>
                <w:sz w:val="22"/>
              </w:rPr>
              <w:t>5</w:t>
            </w:r>
            <w:r w:rsidR="00267B25">
              <w:rPr>
                <w:sz w:val="22"/>
              </w:rPr>
              <w:t>.0</w:t>
            </w:r>
            <w:r w:rsidR="00FE619F">
              <w:rPr>
                <w:sz w:val="22"/>
              </w:rPr>
              <w:t>3</w:t>
            </w:r>
            <w:r w:rsidR="00267B25">
              <w:rPr>
                <w:sz w:val="22"/>
              </w:rPr>
              <w:t>.201</w:t>
            </w:r>
            <w:r w:rsidR="005C09C5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E4A7D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постановления Администрации Томской области </w:t>
      </w:r>
      <w:r w:rsidR="006E4A7D" w:rsidRPr="00924377">
        <w:rPr>
          <w:sz w:val="26"/>
          <w:szCs w:val="26"/>
        </w:rPr>
        <w:t xml:space="preserve">«Об </w:t>
      </w:r>
      <w:r w:rsidR="006E4A7D" w:rsidRPr="006E4A7D">
        <w:rPr>
          <w:sz w:val="26"/>
          <w:szCs w:val="26"/>
        </w:rPr>
        <w:t xml:space="preserve">утверждении Порядка предоставления за счет средств областного бюджета субсидий на финансовое обеспечение затрат, связанных </w:t>
      </w:r>
      <w:r w:rsidR="0068330D">
        <w:rPr>
          <w:sz w:val="26"/>
          <w:szCs w:val="26"/>
        </w:rPr>
        <w:br/>
      </w:r>
      <w:r w:rsidR="006E4A7D" w:rsidRPr="006E4A7D">
        <w:rPr>
          <w:sz w:val="26"/>
          <w:szCs w:val="26"/>
        </w:rPr>
        <w:t xml:space="preserve">с созданием новых </w:t>
      </w:r>
      <w:proofErr w:type="spellStart"/>
      <w:r w:rsidR="006E4A7D" w:rsidRPr="006E4A7D">
        <w:rPr>
          <w:sz w:val="26"/>
          <w:szCs w:val="26"/>
        </w:rPr>
        <w:t>ры</w:t>
      </w:r>
      <w:r w:rsidR="006E4A7D">
        <w:rPr>
          <w:sz w:val="26"/>
          <w:szCs w:val="26"/>
        </w:rPr>
        <w:t>боперерабатывающих</w:t>
      </w:r>
      <w:proofErr w:type="spellEnd"/>
      <w:r w:rsidR="006E4A7D">
        <w:rPr>
          <w:sz w:val="26"/>
          <w:szCs w:val="26"/>
        </w:rPr>
        <w:t xml:space="preserve"> производств»</w:t>
      </w:r>
      <w:r w:rsidR="00FE619F">
        <w:rPr>
          <w:sz w:val="26"/>
          <w:szCs w:val="26"/>
        </w:rPr>
        <w:t xml:space="preserve"> (повторно)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B55B8A" w:rsidRDefault="00267B25" w:rsidP="00AF2C02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924377" w:rsidRPr="00924377">
        <w:rPr>
          <w:sz w:val="26"/>
          <w:szCs w:val="26"/>
        </w:rPr>
        <w:t xml:space="preserve">«Об </w:t>
      </w:r>
      <w:r w:rsidR="00924377" w:rsidRPr="006E4A7D">
        <w:rPr>
          <w:sz w:val="26"/>
          <w:szCs w:val="26"/>
        </w:rPr>
        <w:t xml:space="preserve">утверждении Порядка предоставления за счет средств областного бюджета субсидий на финансовое обеспечение затрат, связанных с созданием новых </w:t>
      </w:r>
      <w:proofErr w:type="spellStart"/>
      <w:r w:rsidR="00924377" w:rsidRPr="006E4A7D">
        <w:rPr>
          <w:sz w:val="26"/>
          <w:szCs w:val="26"/>
        </w:rPr>
        <w:t>ры</w:t>
      </w:r>
      <w:r w:rsidR="00924377">
        <w:rPr>
          <w:sz w:val="26"/>
          <w:szCs w:val="26"/>
        </w:rPr>
        <w:t>боперерабатывающих</w:t>
      </w:r>
      <w:proofErr w:type="spellEnd"/>
      <w:r w:rsidR="00924377">
        <w:rPr>
          <w:sz w:val="26"/>
          <w:szCs w:val="26"/>
        </w:rPr>
        <w:t xml:space="preserve"> производств»</w:t>
      </w:r>
      <w:r w:rsidRPr="00B55B8A">
        <w:rPr>
          <w:sz w:val="26"/>
          <w:szCs w:val="26"/>
        </w:rPr>
        <w:t xml:space="preserve"> (далее – проект акта), </w:t>
      </w:r>
      <w:r w:rsidR="00FE619F">
        <w:rPr>
          <w:sz w:val="26"/>
          <w:szCs w:val="26"/>
        </w:rPr>
        <w:t xml:space="preserve">доработанный </w:t>
      </w:r>
      <w:r w:rsidRPr="00B55B8A">
        <w:rPr>
          <w:sz w:val="26"/>
          <w:szCs w:val="26"/>
        </w:rPr>
        <w:t>и направленный для подготовки</w:t>
      </w:r>
      <w:proofErr w:type="gramEnd"/>
      <w:r w:rsidRPr="00B55B8A">
        <w:rPr>
          <w:sz w:val="26"/>
          <w:szCs w:val="26"/>
        </w:rPr>
        <w:t xml:space="preserve"> настоящего заключения Департаментом </w:t>
      </w:r>
      <w:r w:rsidR="00AF2C02">
        <w:rPr>
          <w:sz w:val="26"/>
          <w:szCs w:val="26"/>
        </w:rPr>
        <w:t>о</w:t>
      </w:r>
      <w:r w:rsidR="00AF2C02" w:rsidRPr="005C09C5">
        <w:rPr>
          <w:sz w:val="26"/>
          <w:szCs w:val="26"/>
        </w:rPr>
        <w:t>хотничьего и рыбного хозяйства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FE619F" w:rsidRDefault="00FE619F" w:rsidP="00FE61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FE619F" w:rsidRPr="00B55B8A" w:rsidRDefault="00FE619F" w:rsidP="00FE619F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B55B8A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ограничения для субъектов предпринимательской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FE619F" w:rsidRPr="00BA3620" w:rsidRDefault="00FE619F" w:rsidP="00FE619F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15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03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6-327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ями</w:t>
      </w:r>
      <w:r w:rsidR="001F693D">
        <w:rPr>
          <w:sz w:val="26"/>
          <w:szCs w:val="26"/>
        </w:rPr>
        <w:t xml:space="preserve"> и предложениями. </w:t>
      </w:r>
      <w:proofErr w:type="gramStart"/>
      <w:r w:rsidR="001F693D"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 w:rsidR="001F693D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 w:rsidR="001F693D">
        <w:rPr>
          <w:sz w:val="26"/>
          <w:szCs w:val="26"/>
        </w:rPr>
        <w:br/>
      </w:r>
      <w:r w:rsidRPr="00BA3620">
        <w:rPr>
          <w:sz w:val="26"/>
          <w:szCs w:val="26"/>
        </w:rPr>
        <w:t>и экспертиза» в разделе «Заключения об ОРВ» https://tomsk.gov.ru/rating/front/view/id/5</w:t>
      </w:r>
      <w:r>
        <w:rPr>
          <w:sz w:val="26"/>
          <w:szCs w:val="26"/>
        </w:rPr>
        <w:t>62</w:t>
      </w:r>
      <w:r w:rsidRPr="00BA3620">
        <w:rPr>
          <w:sz w:val="26"/>
          <w:szCs w:val="26"/>
        </w:rPr>
        <w:t>).</w:t>
      </w:r>
      <w:proofErr w:type="gramEnd"/>
    </w:p>
    <w:p w:rsidR="001F693D" w:rsidRPr="00BA3620" w:rsidRDefault="001F693D" w:rsidP="001F693D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я и предложения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ые</w:t>
      </w:r>
      <w:r w:rsidRPr="00BA3620">
        <w:rPr>
          <w:sz w:val="26"/>
          <w:szCs w:val="26"/>
        </w:rPr>
        <w:t xml:space="preserve"> в первоначальном заключении об оценке </w:t>
      </w:r>
      <w:r w:rsidRPr="00BA3620">
        <w:rPr>
          <w:sz w:val="26"/>
          <w:szCs w:val="26"/>
        </w:rPr>
        <w:lastRenderedPageBreak/>
        <w:t>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и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 xml:space="preserve">я </w:t>
      </w:r>
      <w:proofErr w:type="gramStart"/>
      <w:r>
        <w:rPr>
          <w:sz w:val="26"/>
          <w:szCs w:val="26"/>
        </w:rPr>
        <w:t>внесены</w:t>
      </w:r>
      <w:proofErr w:type="gramEnd"/>
      <w:r w:rsidRPr="00BA3620">
        <w:rPr>
          <w:sz w:val="26"/>
          <w:szCs w:val="26"/>
        </w:rPr>
        <w:t xml:space="preserve"> в доработанный проект акта. </w:t>
      </w:r>
    </w:p>
    <w:p w:rsidR="001F693D" w:rsidRPr="00BA3620" w:rsidRDefault="001F693D" w:rsidP="001F693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34887">
      <w:headerReference w:type="even" r:id="rId9"/>
      <w:footerReference w:type="default" r:id="rId10"/>
      <w:pgSz w:w="11906" w:h="16838" w:code="9"/>
      <w:pgMar w:top="851" w:right="851" w:bottom="709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B0" w:rsidRDefault="004968B0">
      <w:r>
        <w:separator/>
      </w:r>
    </w:p>
  </w:endnote>
  <w:endnote w:type="continuationSeparator" w:id="0">
    <w:p w:rsidR="004968B0" w:rsidRDefault="0049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93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B0" w:rsidRDefault="004968B0">
      <w:r>
        <w:separator/>
      </w:r>
    </w:p>
  </w:footnote>
  <w:footnote w:type="continuationSeparator" w:id="0">
    <w:p w:rsidR="004968B0" w:rsidRDefault="00496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8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6"/>
  </w:num>
  <w:num w:numId="4">
    <w:abstractNumId w:val="7"/>
  </w:num>
  <w:num w:numId="5">
    <w:abstractNumId w:val="8"/>
  </w:num>
  <w:num w:numId="6">
    <w:abstractNumId w:val="27"/>
  </w:num>
  <w:num w:numId="7">
    <w:abstractNumId w:val="13"/>
  </w:num>
  <w:num w:numId="8">
    <w:abstractNumId w:val="20"/>
  </w:num>
  <w:num w:numId="9">
    <w:abstractNumId w:val="19"/>
  </w:num>
  <w:num w:numId="10">
    <w:abstractNumId w:val="23"/>
  </w:num>
  <w:num w:numId="11">
    <w:abstractNumId w:val="14"/>
  </w:num>
  <w:num w:numId="12">
    <w:abstractNumId w:val="6"/>
  </w:num>
  <w:num w:numId="13">
    <w:abstractNumId w:val="9"/>
  </w:num>
  <w:num w:numId="14">
    <w:abstractNumId w:val="18"/>
  </w:num>
  <w:num w:numId="15">
    <w:abstractNumId w:val="24"/>
  </w:num>
  <w:num w:numId="16">
    <w:abstractNumId w:val="29"/>
  </w:num>
  <w:num w:numId="17">
    <w:abstractNumId w:val="22"/>
  </w:num>
  <w:num w:numId="18">
    <w:abstractNumId w:val="30"/>
  </w:num>
  <w:num w:numId="19">
    <w:abstractNumId w:val="5"/>
  </w:num>
  <w:num w:numId="20">
    <w:abstractNumId w:val="15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1"/>
  </w:num>
  <w:num w:numId="26">
    <w:abstractNumId w:val="4"/>
  </w:num>
  <w:num w:numId="27">
    <w:abstractNumId w:val="17"/>
  </w:num>
  <w:num w:numId="28">
    <w:abstractNumId w:val="10"/>
  </w:num>
  <w:num w:numId="29">
    <w:abstractNumId w:val="2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6028"/>
    <w:rsid w:val="00077969"/>
    <w:rsid w:val="00081FF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32B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570E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5284"/>
    <w:rsid w:val="001F693D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498D"/>
    <w:rsid w:val="00375AE0"/>
    <w:rsid w:val="003767AF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227DF"/>
    <w:rsid w:val="00423434"/>
    <w:rsid w:val="0042386C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1E4B"/>
    <w:rsid w:val="00482E4D"/>
    <w:rsid w:val="004835DD"/>
    <w:rsid w:val="00484321"/>
    <w:rsid w:val="004859D7"/>
    <w:rsid w:val="00486321"/>
    <w:rsid w:val="004931B9"/>
    <w:rsid w:val="004968B0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67B6"/>
    <w:rsid w:val="00501A0B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2355"/>
    <w:rsid w:val="005326F7"/>
    <w:rsid w:val="005328D9"/>
    <w:rsid w:val="00533449"/>
    <w:rsid w:val="00534B4B"/>
    <w:rsid w:val="005400A0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D25E4"/>
    <w:rsid w:val="005E2BA6"/>
    <w:rsid w:val="005E4B67"/>
    <w:rsid w:val="005F0E4D"/>
    <w:rsid w:val="005F4E5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60DB"/>
    <w:rsid w:val="006977A6"/>
    <w:rsid w:val="00697EAF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457C"/>
    <w:rsid w:val="008B5319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34E"/>
    <w:rsid w:val="00961D0F"/>
    <w:rsid w:val="00964054"/>
    <w:rsid w:val="00964EC6"/>
    <w:rsid w:val="00972894"/>
    <w:rsid w:val="00972E4C"/>
    <w:rsid w:val="00974B34"/>
    <w:rsid w:val="00975617"/>
    <w:rsid w:val="00984630"/>
    <w:rsid w:val="00984E9B"/>
    <w:rsid w:val="009876CB"/>
    <w:rsid w:val="00990BD7"/>
    <w:rsid w:val="00992F62"/>
    <w:rsid w:val="00993790"/>
    <w:rsid w:val="00996C09"/>
    <w:rsid w:val="009A20A2"/>
    <w:rsid w:val="009A419D"/>
    <w:rsid w:val="009A5DB5"/>
    <w:rsid w:val="009B4479"/>
    <w:rsid w:val="009B4C61"/>
    <w:rsid w:val="009B6040"/>
    <w:rsid w:val="009B685A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42A1C"/>
    <w:rsid w:val="00A446C2"/>
    <w:rsid w:val="00A448C3"/>
    <w:rsid w:val="00A53294"/>
    <w:rsid w:val="00A553A8"/>
    <w:rsid w:val="00A57219"/>
    <w:rsid w:val="00A57511"/>
    <w:rsid w:val="00A62EA9"/>
    <w:rsid w:val="00A63F6B"/>
    <w:rsid w:val="00A704C5"/>
    <w:rsid w:val="00A70A9D"/>
    <w:rsid w:val="00A711E2"/>
    <w:rsid w:val="00A7301C"/>
    <w:rsid w:val="00A733AD"/>
    <w:rsid w:val="00A760C9"/>
    <w:rsid w:val="00A8314E"/>
    <w:rsid w:val="00A83AD5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268D"/>
    <w:rsid w:val="00D95340"/>
    <w:rsid w:val="00D9556F"/>
    <w:rsid w:val="00DA1EF8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2D24"/>
    <w:rsid w:val="00E4428B"/>
    <w:rsid w:val="00E44E6A"/>
    <w:rsid w:val="00E503F0"/>
    <w:rsid w:val="00E51009"/>
    <w:rsid w:val="00E53439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87CA5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074"/>
    <w:rsid w:val="00FD3549"/>
    <w:rsid w:val="00FD70E7"/>
    <w:rsid w:val="00FD7460"/>
    <w:rsid w:val="00FE1340"/>
    <w:rsid w:val="00FE189B"/>
    <w:rsid w:val="00FE52BA"/>
    <w:rsid w:val="00FE619F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173CB-11DB-408F-8FA8-E367EFF3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5302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113</cp:revision>
  <cp:lastPrinted>2019-03-15T09:00:00Z</cp:lastPrinted>
  <dcterms:created xsi:type="dcterms:W3CDTF">2018-02-19T12:12:00Z</dcterms:created>
  <dcterms:modified xsi:type="dcterms:W3CDTF">2019-03-27T09:14:00Z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