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476E5F" w:rsidRPr="008A6CAD" w:rsidTr="008B7086">
        <w:tc>
          <w:tcPr>
            <w:tcW w:w="2068" w:type="pct"/>
          </w:tcPr>
          <w:p w:rsidR="00476E5F" w:rsidRPr="00D86478" w:rsidRDefault="008F2B67" w:rsidP="00D86478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30.11</w:t>
            </w:r>
            <w:r w:rsidR="00476E5F" w:rsidRPr="008A6CAD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.20</w:t>
            </w:r>
            <w:r w:rsidR="005911A3" w:rsidRPr="008A6CAD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32" w:type="pct"/>
          </w:tcPr>
          <w:p w:rsidR="00476E5F" w:rsidRPr="008A6CAD" w:rsidRDefault="00476E5F" w:rsidP="0062611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A6CAD">
              <w:rPr>
                <w:rFonts w:ascii="PT Astra Serif" w:hAnsi="PT Astra Serif"/>
                <w:sz w:val="24"/>
                <w:szCs w:val="24"/>
              </w:rPr>
              <w:t>№</w:t>
            </w:r>
            <w:r w:rsidR="00BA49FF">
              <w:rPr>
                <w:rFonts w:ascii="PT Astra Serif" w:hAnsi="PT Astra Serif"/>
                <w:sz w:val="24"/>
                <w:szCs w:val="24"/>
              </w:rPr>
              <w:t xml:space="preserve"> 7-358</w:t>
            </w:r>
            <w:r w:rsidRPr="008A6CAD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476E5F" w:rsidRPr="008B7086" w:rsidRDefault="00476E5F" w:rsidP="00BA49FF">
      <w:pPr>
        <w:pStyle w:val="a9"/>
        <w:tabs>
          <w:tab w:val="left" w:pos="-3686"/>
          <w:tab w:val="left" w:pos="8080"/>
        </w:tabs>
        <w:spacing w:before="0" w:after="0"/>
        <w:jc w:val="left"/>
        <w:rPr>
          <w:rFonts w:ascii="PT Astra Serif" w:hAnsi="PT Astra Serif"/>
          <w:sz w:val="24"/>
          <w:szCs w:val="24"/>
          <w:u w:val="single"/>
        </w:rPr>
      </w:pPr>
    </w:p>
    <w:p w:rsidR="00476E5F" w:rsidRDefault="00476E5F" w:rsidP="00BA49FF">
      <w:pPr>
        <w:pStyle w:val="a9"/>
        <w:tabs>
          <w:tab w:val="left" w:pos="2835"/>
        </w:tabs>
        <w:spacing w:before="0" w:after="0"/>
        <w:rPr>
          <w:rFonts w:ascii="PT Astra Serif" w:hAnsi="PT Astra Serif"/>
          <w:sz w:val="24"/>
          <w:szCs w:val="24"/>
        </w:rPr>
      </w:pPr>
      <w:r w:rsidRPr="008B7086">
        <w:rPr>
          <w:rFonts w:ascii="PT Astra Serif" w:hAnsi="PT Astra Serif"/>
          <w:sz w:val="24"/>
          <w:szCs w:val="24"/>
        </w:rPr>
        <w:t>город Томск</w:t>
      </w:r>
    </w:p>
    <w:p w:rsidR="008B7086" w:rsidRPr="008B7086" w:rsidRDefault="008B7086" w:rsidP="00BA49FF">
      <w:pPr>
        <w:ind w:firstLine="0"/>
      </w:pPr>
    </w:p>
    <w:p w:rsidR="001740CF" w:rsidRPr="008B7086" w:rsidRDefault="00FC1E12" w:rsidP="00BA49FF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 w:val="24"/>
          <w:szCs w:val="24"/>
        </w:rPr>
      </w:pPr>
      <w:r w:rsidRPr="008B7086">
        <w:rPr>
          <w:rFonts w:ascii="PT Astra Serif" w:hAnsi="PT Astra Serif"/>
          <w:sz w:val="24"/>
          <w:szCs w:val="24"/>
        </w:rPr>
        <w:t xml:space="preserve">О </w:t>
      </w:r>
      <w:r w:rsidR="00A954ED" w:rsidRPr="008B7086">
        <w:rPr>
          <w:rFonts w:ascii="PT Astra Serif" w:hAnsi="PT Astra Serif"/>
          <w:sz w:val="24"/>
          <w:szCs w:val="24"/>
        </w:rPr>
        <w:t>внесении изменени</w:t>
      </w:r>
      <w:r w:rsidR="003C5490">
        <w:rPr>
          <w:rFonts w:ascii="PT Astra Serif" w:hAnsi="PT Astra Serif"/>
          <w:sz w:val="24"/>
          <w:szCs w:val="24"/>
        </w:rPr>
        <w:t>я</w:t>
      </w:r>
      <w:r w:rsidR="00954A56" w:rsidRPr="008B7086">
        <w:rPr>
          <w:rFonts w:ascii="PT Astra Serif" w:hAnsi="PT Astra Serif"/>
          <w:sz w:val="24"/>
          <w:szCs w:val="24"/>
        </w:rPr>
        <w:t xml:space="preserve"> </w:t>
      </w:r>
      <w:r w:rsidR="00A954ED" w:rsidRPr="008B7086">
        <w:rPr>
          <w:rFonts w:ascii="PT Astra Serif" w:hAnsi="PT Astra Serif"/>
          <w:sz w:val="24"/>
          <w:szCs w:val="24"/>
        </w:rPr>
        <w:t>в приказ Департамента тарифного регулирования</w:t>
      </w:r>
    </w:p>
    <w:p w:rsidR="00BA49FF" w:rsidRDefault="00A954ED" w:rsidP="00BA49F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8B7086">
        <w:rPr>
          <w:rFonts w:ascii="PT Astra Serif" w:hAnsi="PT Astra Serif"/>
          <w:sz w:val="24"/>
          <w:szCs w:val="24"/>
        </w:rPr>
        <w:t xml:space="preserve">Томской области </w:t>
      </w:r>
      <w:r w:rsidR="00A056CC" w:rsidRPr="008B7086">
        <w:rPr>
          <w:rFonts w:ascii="PT Astra Serif" w:hAnsi="PT Astra Serif"/>
          <w:sz w:val="24"/>
          <w:szCs w:val="24"/>
        </w:rPr>
        <w:t xml:space="preserve">от </w:t>
      </w:r>
      <w:r w:rsidR="00D86478" w:rsidRPr="008B7086">
        <w:rPr>
          <w:rFonts w:ascii="PT Astra Serif" w:hAnsi="PT Astra Serif"/>
          <w:sz w:val="24"/>
          <w:szCs w:val="24"/>
        </w:rPr>
        <w:t>30</w:t>
      </w:r>
      <w:r w:rsidR="008A6CAD" w:rsidRPr="008B7086">
        <w:rPr>
          <w:rFonts w:ascii="PT Astra Serif" w:hAnsi="PT Astra Serif"/>
          <w:sz w:val="24"/>
          <w:szCs w:val="24"/>
        </w:rPr>
        <w:t>.1</w:t>
      </w:r>
      <w:r w:rsidR="00D86478" w:rsidRPr="008B7086">
        <w:rPr>
          <w:rFonts w:ascii="PT Astra Serif" w:hAnsi="PT Astra Serif"/>
          <w:sz w:val="24"/>
          <w:szCs w:val="24"/>
        </w:rPr>
        <w:t>1</w:t>
      </w:r>
      <w:r w:rsidR="008A6CAD" w:rsidRPr="008B7086">
        <w:rPr>
          <w:rFonts w:ascii="PT Astra Serif" w:hAnsi="PT Astra Serif"/>
          <w:sz w:val="24"/>
          <w:szCs w:val="24"/>
        </w:rPr>
        <w:t>.20</w:t>
      </w:r>
      <w:r w:rsidR="00D86478" w:rsidRPr="008B7086">
        <w:rPr>
          <w:rFonts w:ascii="PT Astra Serif" w:hAnsi="PT Astra Serif"/>
          <w:sz w:val="24"/>
          <w:szCs w:val="24"/>
        </w:rPr>
        <w:t>20</w:t>
      </w:r>
      <w:r w:rsidR="008A6CAD" w:rsidRPr="008B7086">
        <w:rPr>
          <w:rFonts w:ascii="PT Astra Serif" w:hAnsi="PT Astra Serif"/>
          <w:sz w:val="24"/>
          <w:szCs w:val="24"/>
        </w:rPr>
        <w:t xml:space="preserve"> № </w:t>
      </w:r>
      <w:r w:rsidR="00ED4908" w:rsidRPr="008B7086">
        <w:rPr>
          <w:rFonts w:ascii="PT Astra Serif" w:hAnsi="PT Astra Serif"/>
          <w:sz w:val="24"/>
          <w:szCs w:val="24"/>
        </w:rPr>
        <w:t xml:space="preserve">7-643/9(357) </w:t>
      </w:r>
      <w:r w:rsidR="008F0346" w:rsidRPr="008B7086">
        <w:rPr>
          <w:rFonts w:ascii="PT Astra Serif" w:hAnsi="PT Astra Serif"/>
          <w:sz w:val="24"/>
          <w:szCs w:val="24"/>
        </w:rPr>
        <w:t>«</w:t>
      </w:r>
      <w:r w:rsidR="00D86478" w:rsidRPr="008B7086">
        <w:rPr>
          <w:rFonts w:ascii="PT Astra Serif" w:hAnsi="PT Astra Serif"/>
          <w:sz w:val="24"/>
          <w:szCs w:val="24"/>
        </w:rPr>
        <w:t xml:space="preserve">Об установлении предельного единого тарифа на услугу регионального оператора по обращению с твердыми коммунальными отходами - организации общество с ограниченной ответственностью </w:t>
      </w:r>
    </w:p>
    <w:p w:rsidR="00BA49FF" w:rsidRDefault="00D86478" w:rsidP="00BA49F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8B7086">
        <w:rPr>
          <w:rFonts w:ascii="PT Astra Serif" w:hAnsi="PT Astra Serif"/>
          <w:sz w:val="24"/>
          <w:szCs w:val="24"/>
        </w:rPr>
        <w:t xml:space="preserve">«Экология-Новосибирск» (ИНН 5410772955) </w:t>
      </w:r>
    </w:p>
    <w:p w:rsidR="00476E5F" w:rsidRPr="008B7086" w:rsidRDefault="00D86478" w:rsidP="00BA49F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8B7086">
        <w:rPr>
          <w:rFonts w:ascii="PT Astra Serif" w:hAnsi="PT Astra Serif"/>
          <w:sz w:val="24"/>
          <w:szCs w:val="24"/>
        </w:rPr>
        <w:t>на период с 1 декабря 2020 года по 31 декабря 2020 года</w:t>
      </w:r>
      <w:r w:rsidR="002F33EE" w:rsidRPr="008B7086">
        <w:rPr>
          <w:rFonts w:ascii="PT Astra Serif" w:hAnsi="PT Astra Serif"/>
          <w:sz w:val="24"/>
          <w:szCs w:val="24"/>
        </w:rPr>
        <w:t>»</w:t>
      </w:r>
    </w:p>
    <w:p w:rsidR="00340174" w:rsidRDefault="00340174" w:rsidP="00BA49FF">
      <w:pPr>
        <w:ind w:firstLine="0"/>
        <w:rPr>
          <w:rFonts w:ascii="PT Astra Serif" w:hAnsi="PT Astra Serif"/>
          <w:sz w:val="24"/>
          <w:szCs w:val="24"/>
        </w:rPr>
      </w:pPr>
    </w:p>
    <w:p w:rsidR="008B7086" w:rsidRPr="008B7086" w:rsidRDefault="008B7086" w:rsidP="00BA49FF">
      <w:pPr>
        <w:ind w:firstLine="0"/>
        <w:rPr>
          <w:rFonts w:ascii="PT Astra Serif" w:hAnsi="PT Astra Serif"/>
          <w:sz w:val="24"/>
          <w:szCs w:val="24"/>
        </w:rPr>
      </w:pPr>
    </w:p>
    <w:p w:rsidR="00340174" w:rsidRPr="008B7086" w:rsidRDefault="00FC1E12" w:rsidP="00BD1F1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8B7086">
        <w:rPr>
          <w:rFonts w:ascii="PT Astra Serif" w:hAnsi="PT Astra Serif"/>
          <w:sz w:val="24"/>
          <w:szCs w:val="24"/>
        </w:rPr>
        <w:t>В связи с технической ошибкой</w:t>
      </w:r>
    </w:p>
    <w:p w:rsidR="008A6CAD" w:rsidRPr="008B7086" w:rsidRDefault="00A954ED" w:rsidP="00BD1F1F">
      <w:pPr>
        <w:pStyle w:val="ac"/>
        <w:rPr>
          <w:rFonts w:ascii="PT Astra Serif" w:hAnsi="PT Astra Serif"/>
          <w:sz w:val="24"/>
          <w:szCs w:val="24"/>
        </w:rPr>
      </w:pPr>
      <w:r w:rsidRPr="008B7086">
        <w:rPr>
          <w:rFonts w:ascii="PT Astra Serif" w:hAnsi="PT Astra Serif"/>
          <w:sz w:val="24"/>
          <w:szCs w:val="24"/>
        </w:rPr>
        <w:t>ПРИКАЗЫВАЮ:</w:t>
      </w:r>
    </w:p>
    <w:p w:rsidR="001742F5" w:rsidRPr="008B7086" w:rsidRDefault="00FC1E12" w:rsidP="00BD1F1F">
      <w:pPr>
        <w:pStyle w:val="ac"/>
        <w:tabs>
          <w:tab w:val="left" w:pos="851"/>
        </w:tabs>
        <w:rPr>
          <w:rFonts w:ascii="PT Astra Serif" w:hAnsi="PT Astra Serif"/>
          <w:sz w:val="24"/>
          <w:szCs w:val="24"/>
        </w:rPr>
      </w:pPr>
      <w:r w:rsidRPr="008B7086">
        <w:rPr>
          <w:rFonts w:ascii="PT Astra Serif" w:hAnsi="PT Astra Serif"/>
          <w:sz w:val="24"/>
          <w:szCs w:val="24"/>
        </w:rPr>
        <w:t xml:space="preserve">Внести в </w:t>
      </w:r>
      <w:r w:rsidR="00A954ED" w:rsidRPr="008B7086">
        <w:rPr>
          <w:rFonts w:ascii="PT Astra Serif" w:hAnsi="PT Astra Serif"/>
          <w:sz w:val="24"/>
          <w:szCs w:val="24"/>
        </w:rPr>
        <w:t>приказ</w:t>
      </w:r>
      <w:r w:rsidR="006F7245" w:rsidRPr="008B7086">
        <w:rPr>
          <w:rFonts w:ascii="PT Astra Serif" w:hAnsi="PT Astra Serif"/>
          <w:sz w:val="24"/>
          <w:szCs w:val="24"/>
        </w:rPr>
        <w:t xml:space="preserve"> </w:t>
      </w:r>
      <w:r w:rsidR="00A954ED" w:rsidRPr="008B7086">
        <w:rPr>
          <w:rFonts w:ascii="PT Astra Serif" w:hAnsi="PT Astra Serif"/>
          <w:sz w:val="24"/>
          <w:szCs w:val="24"/>
        </w:rPr>
        <w:t>Департамента тарифного</w:t>
      </w:r>
      <w:r w:rsidR="000335E6" w:rsidRPr="008B7086">
        <w:rPr>
          <w:rFonts w:ascii="PT Astra Serif" w:hAnsi="PT Astra Serif"/>
          <w:sz w:val="24"/>
          <w:szCs w:val="24"/>
        </w:rPr>
        <w:t xml:space="preserve"> </w:t>
      </w:r>
      <w:r w:rsidR="005911A3" w:rsidRPr="008B7086">
        <w:rPr>
          <w:rFonts w:ascii="PT Astra Serif" w:hAnsi="PT Astra Serif"/>
          <w:sz w:val="24"/>
          <w:szCs w:val="24"/>
        </w:rPr>
        <w:t>регулирования Томской области</w:t>
      </w:r>
      <w:r w:rsidR="00244191" w:rsidRPr="008B7086">
        <w:rPr>
          <w:rFonts w:ascii="PT Astra Serif" w:hAnsi="PT Astra Serif"/>
          <w:sz w:val="24"/>
          <w:szCs w:val="24"/>
        </w:rPr>
        <w:t xml:space="preserve"> </w:t>
      </w:r>
      <w:r w:rsidR="00D86478" w:rsidRPr="008B7086">
        <w:rPr>
          <w:rFonts w:ascii="PT Astra Serif" w:hAnsi="PT Astra Serif"/>
          <w:sz w:val="24"/>
          <w:szCs w:val="24"/>
        </w:rPr>
        <w:t xml:space="preserve">от 30.11.2020 № </w:t>
      </w:r>
      <w:r w:rsidR="00ED4908" w:rsidRPr="008B7086">
        <w:rPr>
          <w:rFonts w:ascii="PT Astra Serif" w:hAnsi="PT Astra Serif"/>
          <w:sz w:val="24"/>
          <w:szCs w:val="24"/>
        </w:rPr>
        <w:t xml:space="preserve">7-643/9(357) </w:t>
      </w:r>
      <w:r w:rsidR="00D86478" w:rsidRPr="008B7086">
        <w:rPr>
          <w:rFonts w:ascii="PT Astra Serif" w:hAnsi="PT Astra Serif"/>
          <w:sz w:val="24"/>
          <w:szCs w:val="24"/>
        </w:rPr>
        <w:t>«Об установлении предельного единого тарифа на услугу регионального оператора по обращению с твердыми коммунальными отходами - организации общество с ограниченной ответственностью «Экология-Новосибирск» (ИНН 5410772955) на период с 1 декабря 2020 года по 31 декабря 2020 года»</w:t>
      </w:r>
      <w:r w:rsidR="008A6CAD" w:rsidRPr="008B7086">
        <w:rPr>
          <w:rFonts w:ascii="PT Astra Serif" w:hAnsi="PT Astra Serif"/>
          <w:sz w:val="24"/>
          <w:szCs w:val="24"/>
        </w:rPr>
        <w:t xml:space="preserve"> </w:t>
      </w:r>
      <w:r w:rsidR="008A6CAD" w:rsidRPr="00BA49FF">
        <w:rPr>
          <w:rFonts w:ascii="PT Astra Serif" w:hAnsi="PT Astra Serif"/>
          <w:sz w:val="24"/>
          <w:szCs w:val="24"/>
        </w:rPr>
        <w:t>(</w:t>
      </w:r>
      <w:r w:rsidR="00BA49FF" w:rsidRPr="00BA49FF">
        <w:rPr>
          <w:rFonts w:ascii="PT Astra Serif" w:hAnsi="PT Astra Serif"/>
          <w:color w:val="000000"/>
          <w:sz w:val="24"/>
          <w:szCs w:val="24"/>
        </w:rPr>
        <w:t xml:space="preserve">Официальный интернет-портал правовой информации (www.pravo.gov.ru), </w:t>
      </w:r>
      <w:r w:rsidR="00BA49FF">
        <w:rPr>
          <w:rFonts w:ascii="PT Astra Serif" w:hAnsi="PT Astra Serif"/>
          <w:color w:val="000000"/>
          <w:sz w:val="24"/>
          <w:szCs w:val="24"/>
        </w:rPr>
        <w:t>30.11.2020</w:t>
      </w:r>
      <w:r w:rsidR="00BA49FF" w:rsidRPr="00BA49FF">
        <w:rPr>
          <w:rFonts w:ascii="PT Astra Serif" w:hAnsi="PT Astra Serif"/>
          <w:color w:val="000000"/>
          <w:sz w:val="24"/>
          <w:szCs w:val="24"/>
        </w:rPr>
        <w:t>)</w:t>
      </w:r>
      <w:r w:rsidR="00CF6ED1" w:rsidRPr="008B7086">
        <w:rPr>
          <w:rFonts w:ascii="PT Astra Serif" w:hAnsi="PT Astra Serif"/>
          <w:sz w:val="24"/>
          <w:szCs w:val="24"/>
        </w:rPr>
        <w:t xml:space="preserve"> </w:t>
      </w:r>
      <w:r w:rsidR="001742F5" w:rsidRPr="008B7086">
        <w:rPr>
          <w:rFonts w:ascii="PT Astra Serif" w:hAnsi="PT Astra Serif"/>
          <w:sz w:val="24"/>
          <w:szCs w:val="24"/>
        </w:rPr>
        <w:t xml:space="preserve">изменение, изложив </w:t>
      </w:r>
      <w:r w:rsidR="00001CA5" w:rsidRPr="008B7086">
        <w:rPr>
          <w:rFonts w:ascii="PT Astra Serif" w:hAnsi="PT Astra Serif"/>
          <w:sz w:val="24"/>
          <w:szCs w:val="24"/>
        </w:rPr>
        <w:t>таблиц</w:t>
      </w:r>
      <w:r w:rsidR="00D86478" w:rsidRPr="008B7086">
        <w:rPr>
          <w:rFonts w:ascii="PT Astra Serif" w:hAnsi="PT Astra Serif"/>
          <w:sz w:val="24"/>
          <w:szCs w:val="24"/>
        </w:rPr>
        <w:t xml:space="preserve">у </w:t>
      </w:r>
      <w:r w:rsidR="00581E3D" w:rsidRPr="008B7086">
        <w:rPr>
          <w:rFonts w:ascii="PT Astra Serif" w:hAnsi="PT Astra Serif"/>
          <w:sz w:val="24"/>
          <w:szCs w:val="24"/>
        </w:rPr>
        <w:t>П</w:t>
      </w:r>
      <w:r w:rsidR="00D86478" w:rsidRPr="008B7086">
        <w:rPr>
          <w:rFonts w:ascii="PT Astra Serif" w:hAnsi="PT Astra Serif"/>
          <w:sz w:val="24"/>
          <w:szCs w:val="24"/>
        </w:rPr>
        <w:t xml:space="preserve">риложения </w:t>
      </w:r>
      <w:r w:rsidR="001742F5" w:rsidRPr="008B7086">
        <w:rPr>
          <w:rFonts w:ascii="PT Astra Serif" w:hAnsi="PT Astra Serif"/>
          <w:sz w:val="24"/>
          <w:szCs w:val="24"/>
        </w:rPr>
        <w:t>в следующей редакции:</w:t>
      </w:r>
    </w:p>
    <w:p w:rsidR="001742F5" w:rsidRPr="008B7086" w:rsidRDefault="001742F5" w:rsidP="00BD1F1F">
      <w:pPr>
        <w:pStyle w:val="ac"/>
        <w:tabs>
          <w:tab w:val="left" w:pos="851"/>
        </w:tabs>
        <w:rPr>
          <w:rFonts w:ascii="PT Astra Serif" w:hAnsi="PT Astra Serif"/>
          <w:sz w:val="24"/>
          <w:szCs w:val="24"/>
        </w:rPr>
      </w:pPr>
      <w:r w:rsidRPr="008B7086">
        <w:rPr>
          <w:rFonts w:ascii="PT Astra Serif" w:hAnsi="PT Astra Serif"/>
          <w:sz w:val="24"/>
          <w:szCs w:val="24"/>
        </w:rPr>
        <w:t>«</w:t>
      </w: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410"/>
        <w:gridCol w:w="2552"/>
      </w:tblGrid>
      <w:tr w:rsidR="00D86478" w:rsidRPr="008B7086" w:rsidTr="00B629E4">
        <w:trPr>
          <w:trHeight w:val="360"/>
        </w:trPr>
        <w:tc>
          <w:tcPr>
            <w:tcW w:w="4644" w:type="dxa"/>
            <w:vMerge w:val="restart"/>
            <w:shd w:val="clear" w:color="auto" w:fill="auto"/>
            <w:noWrap/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>куб.м</w:t>
            </w:r>
            <w:proofErr w:type="spellEnd"/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D86478" w:rsidRPr="008B7086" w:rsidTr="00B629E4">
        <w:trPr>
          <w:trHeight w:val="327"/>
        </w:trPr>
        <w:tc>
          <w:tcPr>
            <w:tcW w:w="4644" w:type="dxa"/>
            <w:vMerge/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D86478" w:rsidRPr="008B7086" w:rsidTr="00B629E4">
        <w:trPr>
          <w:trHeight w:val="65"/>
        </w:trPr>
        <w:tc>
          <w:tcPr>
            <w:tcW w:w="4644" w:type="dxa"/>
            <w:vMerge/>
            <w:tcBorders>
              <w:bottom w:val="single" w:sz="6" w:space="0" w:color="auto"/>
            </w:tcBorders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6" w:space="0" w:color="auto"/>
            </w:tcBorders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01.12 - </w:t>
            </w:r>
            <w:r w:rsidRPr="008B708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D86478" w:rsidRPr="008B7086" w:rsidTr="00B629E4">
        <w:trPr>
          <w:trHeight w:val="80"/>
        </w:trPr>
        <w:tc>
          <w:tcPr>
            <w:tcW w:w="4644" w:type="dxa"/>
            <w:vMerge w:val="restart"/>
            <w:shd w:val="clear" w:color="auto" w:fill="auto"/>
            <w:noWrap/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B7086">
              <w:rPr>
                <w:rFonts w:ascii="PT Astra Serif" w:hAnsi="PT Astra Serif"/>
                <w:sz w:val="24"/>
                <w:szCs w:val="24"/>
              </w:rPr>
              <w:t xml:space="preserve">Услуга регионального оператора по обращению с твердыми коммунальными отходами в четвертой зоне деятельности регионального оператора, </w:t>
            </w:r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включающей территории </w:t>
            </w:r>
            <w:r w:rsidRPr="008B7086">
              <w:rPr>
                <w:rFonts w:ascii="PT Astra Serif" w:hAnsi="PT Astra Serif"/>
                <w:sz w:val="24"/>
                <w:szCs w:val="24"/>
              </w:rPr>
              <w:t xml:space="preserve">муниципального образования «город Кедровый», </w:t>
            </w:r>
            <w:proofErr w:type="spellStart"/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>Бакчарского</w:t>
            </w:r>
            <w:proofErr w:type="spellEnd"/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>Кожевниковского</w:t>
            </w:r>
            <w:proofErr w:type="spellEnd"/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>Шегарского</w:t>
            </w:r>
            <w:proofErr w:type="spellEnd"/>
            <w:r w:rsidRPr="008B708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районов Томской области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D86478" w:rsidRPr="008B7086" w:rsidRDefault="00D86478" w:rsidP="00BD1F1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7086">
              <w:rPr>
                <w:rFonts w:ascii="PT Astra Serif" w:hAnsi="PT Astra Serif"/>
                <w:sz w:val="24"/>
                <w:szCs w:val="24"/>
              </w:rPr>
              <w:t>Население (НДС не облагается)*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7627E2" w:rsidRPr="008B7086" w:rsidRDefault="007627E2" w:rsidP="007627E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296,96</w:t>
            </w:r>
          </w:p>
        </w:tc>
      </w:tr>
      <w:tr w:rsidR="00D86478" w:rsidRPr="008B7086" w:rsidTr="00B629E4">
        <w:trPr>
          <w:trHeight w:val="1535"/>
        </w:trPr>
        <w:tc>
          <w:tcPr>
            <w:tcW w:w="4644" w:type="dxa"/>
            <w:vMerge/>
            <w:tcBorders>
              <w:bottom w:val="single" w:sz="6" w:space="0" w:color="auto"/>
            </w:tcBorders>
            <w:vAlign w:val="center"/>
          </w:tcPr>
          <w:p w:rsidR="00D86478" w:rsidRPr="008B7086" w:rsidRDefault="00D86478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86478" w:rsidRPr="008B7086" w:rsidRDefault="00D86478" w:rsidP="00BD1F1F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B7086">
              <w:rPr>
                <w:rFonts w:ascii="PT Astra Serif" w:hAnsi="PT Astra Serif"/>
                <w:sz w:val="24"/>
                <w:szCs w:val="24"/>
              </w:rPr>
              <w:t>Прочие потребители (НДС не облагается)*</w:t>
            </w: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86478" w:rsidRPr="008B7086" w:rsidRDefault="007627E2" w:rsidP="00BD1F1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296,96</w:t>
            </w:r>
            <w:bookmarkStart w:id="0" w:name="_GoBack"/>
            <w:bookmarkEnd w:id="0"/>
          </w:p>
        </w:tc>
      </w:tr>
    </w:tbl>
    <w:p w:rsidR="00954A56" w:rsidRPr="008B7086" w:rsidRDefault="001742F5" w:rsidP="00BD1F1F">
      <w:pPr>
        <w:pStyle w:val="af1"/>
        <w:tabs>
          <w:tab w:val="left" w:pos="8931"/>
        </w:tabs>
        <w:ind w:left="567" w:firstLine="0"/>
        <w:jc w:val="right"/>
        <w:rPr>
          <w:rFonts w:ascii="PT Astra Serif" w:hAnsi="PT Astra Serif"/>
          <w:sz w:val="24"/>
          <w:szCs w:val="24"/>
        </w:rPr>
      </w:pPr>
      <w:r w:rsidRPr="008B7086">
        <w:rPr>
          <w:rFonts w:ascii="PT Astra Serif" w:hAnsi="PT Astra Serif"/>
          <w:sz w:val="24"/>
          <w:szCs w:val="24"/>
        </w:rPr>
        <w:t>».</w:t>
      </w:r>
    </w:p>
    <w:p w:rsidR="001742F5" w:rsidRPr="008B7086" w:rsidRDefault="001742F5" w:rsidP="00BD1F1F">
      <w:pPr>
        <w:pStyle w:val="af1"/>
        <w:tabs>
          <w:tab w:val="left" w:pos="8931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</w:p>
    <w:p w:rsidR="00954A56" w:rsidRPr="008B7086" w:rsidRDefault="00954A56" w:rsidP="00BD1F1F">
      <w:pPr>
        <w:pStyle w:val="af1"/>
        <w:tabs>
          <w:tab w:val="left" w:pos="8931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6"/>
      </w:tblGrid>
      <w:tr w:rsidR="00954A56" w:rsidRPr="008B7086" w:rsidTr="008B7086">
        <w:tc>
          <w:tcPr>
            <w:tcW w:w="2500" w:type="pct"/>
          </w:tcPr>
          <w:p w:rsidR="00954A56" w:rsidRPr="008B7086" w:rsidRDefault="00954A56" w:rsidP="00BD1F1F">
            <w:pPr>
              <w:pStyle w:val="af1"/>
              <w:tabs>
                <w:tab w:val="left" w:pos="8931"/>
              </w:tabs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B7086">
              <w:rPr>
                <w:rFonts w:ascii="PT Astra Serif" w:hAnsi="PT Astra Serif"/>
                <w:sz w:val="24"/>
                <w:szCs w:val="24"/>
              </w:rPr>
              <w:t>Начальник департамента</w:t>
            </w:r>
          </w:p>
        </w:tc>
        <w:tc>
          <w:tcPr>
            <w:tcW w:w="2500" w:type="pct"/>
          </w:tcPr>
          <w:p w:rsidR="00954A56" w:rsidRPr="008B7086" w:rsidRDefault="008B7086" w:rsidP="00BD1F1F">
            <w:pPr>
              <w:pStyle w:val="af1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М.Д.</w:t>
            </w:r>
            <w:r w:rsidR="00954A56" w:rsidRPr="008B7086">
              <w:rPr>
                <w:rFonts w:ascii="PT Astra Serif" w:hAnsi="PT Astra Serif"/>
                <w:sz w:val="24"/>
                <w:szCs w:val="24"/>
              </w:rPr>
              <w:t>Вагина</w:t>
            </w:r>
            <w:proofErr w:type="spellEnd"/>
          </w:p>
        </w:tc>
      </w:tr>
    </w:tbl>
    <w:p w:rsidR="00C047E2" w:rsidRPr="008B7086" w:rsidRDefault="00C047E2" w:rsidP="00BD1F1F">
      <w:pPr>
        <w:tabs>
          <w:tab w:val="left" w:pos="8931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C047E2" w:rsidRPr="008B7086" w:rsidSect="00306BDC">
      <w:headerReference w:type="even" r:id="rId8"/>
      <w:footerReference w:type="default" r:id="rId9"/>
      <w:headerReference w:type="first" r:id="rId10"/>
      <w:type w:val="continuous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97F" w:rsidRDefault="001C297F" w:rsidP="004E1599">
      <w:pPr>
        <w:pStyle w:val="ac"/>
      </w:pPr>
      <w:r>
        <w:separator/>
      </w:r>
    </w:p>
  </w:endnote>
  <w:endnote w:type="continuationSeparator" w:id="0">
    <w:p w:rsidR="001C297F" w:rsidRDefault="001C297F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1E7" w:rsidRDefault="007941E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97F" w:rsidRDefault="001C297F" w:rsidP="004E1599">
      <w:pPr>
        <w:pStyle w:val="ac"/>
      </w:pPr>
      <w:r>
        <w:separator/>
      </w:r>
    </w:p>
  </w:footnote>
  <w:footnote w:type="continuationSeparator" w:id="0">
    <w:p w:rsidR="001C297F" w:rsidRDefault="001C297F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1E7" w:rsidRDefault="007941E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941E7" w:rsidRDefault="007941E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086" w:rsidRPr="00551D99" w:rsidRDefault="008B7086" w:rsidP="008B708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70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70.5pt" fillcolor="window">
          <v:imagedata r:id="rId1" o:title=""/>
        </v:shape>
        <o:OLEObject Type="Embed" ProgID="Word.Picture.8" ShapeID="_x0000_i1025" DrawAspect="Content" ObjectID="_1668412734" r:id="rId2"/>
      </w:object>
    </w:r>
  </w:p>
  <w:p w:rsidR="008B7086" w:rsidRDefault="008B7086" w:rsidP="008B7086">
    <w:pPr>
      <w:pStyle w:val="a4"/>
      <w:spacing w:before="0" w:after="0"/>
      <w:ind w:firstLine="0"/>
      <w:rPr>
        <w:b w:val="0"/>
        <w:sz w:val="12"/>
      </w:rPr>
    </w:pPr>
  </w:p>
  <w:p w:rsidR="008B7086" w:rsidRPr="00453181" w:rsidRDefault="008B7086" w:rsidP="008B708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8B7086" w:rsidRPr="00453181" w:rsidRDefault="008B7086" w:rsidP="008B708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8B7086" w:rsidRDefault="008B7086" w:rsidP="008B708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7941E7" w:rsidRPr="008B7086" w:rsidRDefault="008B7086" w:rsidP="008B7086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B2A17A4"/>
    <w:multiLevelType w:val="hybridMultilevel"/>
    <w:tmpl w:val="4E464DC6"/>
    <w:lvl w:ilvl="0" w:tplc="DC76504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CB1D53"/>
    <w:multiLevelType w:val="hybridMultilevel"/>
    <w:tmpl w:val="0DEC8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58C671E7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64AF5071"/>
    <w:multiLevelType w:val="hybridMultilevel"/>
    <w:tmpl w:val="0F720BDA"/>
    <w:lvl w:ilvl="0" w:tplc="8BD6FC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B9C0A89"/>
    <w:multiLevelType w:val="hybridMultilevel"/>
    <w:tmpl w:val="3D821F42"/>
    <w:lvl w:ilvl="0" w:tplc="6630B3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D384CAB"/>
    <w:multiLevelType w:val="hybridMultilevel"/>
    <w:tmpl w:val="12D28964"/>
    <w:lvl w:ilvl="0" w:tplc="B1E66A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9"/>
  </w:num>
  <w:num w:numId="8">
    <w:abstractNumId w:val="1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1CA5"/>
    <w:rsid w:val="0000473B"/>
    <w:rsid w:val="000127EE"/>
    <w:rsid w:val="0002482F"/>
    <w:rsid w:val="000300BC"/>
    <w:rsid w:val="000335E6"/>
    <w:rsid w:val="00046798"/>
    <w:rsid w:val="00051D14"/>
    <w:rsid w:val="00082252"/>
    <w:rsid w:val="000968D3"/>
    <w:rsid w:val="000A18CD"/>
    <w:rsid w:val="000A1A83"/>
    <w:rsid w:val="000A4461"/>
    <w:rsid w:val="000B4F30"/>
    <w:rsid w:val="000C0E9E"/>
    <w:rsid w:val="000C27CF"/>
    <w:rsid w:val="000C74A6"/>
    <w:rsid w:val="000E1BE0"/>
    <w:rsid w:val="000E3FBA"/>
    <w:rsid w:val="000E445D"/>
    <w:rsid w:val="000F0C1B"/>
    <w:rsid w:val="000F14FE"/>
    <w:rsid w:val="001036C2"/>
    <w:rsid w:val="00105AE3"/>
    <w:rsid w:val="001068F0"/>
    <w:rsid w:val="00111422"/>
    <w:rsid w:val="00132399"/>
    <w:rsid w:val="0013770D"/>
    <w:rsid w:val="00140C12"/>
    <w:rsid w:val="0015687D"/>
    <w:rsid w:val="0015694A"/>
    <w:rsid w:val="00160C71"/>
    <w:rsid w:val="00171E1C"/>
    <w:rsid w:val="001740CF"/>
    <w:rsid w:val="001742F5"/>
    <w:rsid w:val="00174DC6"/>
    <w:rsid w:val="00191BA6"/>
    <w:rsid w:val="00194DDC"/>
    <w:rsid w:val="001A1B07"/>
    <w:rsid w:val="001A47E8"/>
    <w:rsid w:val="001B4708"/>
    <w:rsid w:val="001B4878"/>
    <w:rsid w:val="001B7A84"/>
    <w:rsid w:val="001C0BF2"/>
    <w:rsid w:val="001C0D9B"/>
    <w:rsid w:val="001C18CB"/>
    <w:rsid w:val="001C297F"/>
    <w:rsid w:val="001C49E7"/>
    <w:rsid w:val="001D237D"/>
    <w:rsid w:val="001D262B"/>
    <w:rsid w:val="001D31BB"/>
    <w:rsid w:val="001E03FF"/>
    <w:rsid w:val="001E2742"/>
    <w:rsid w:val="001E576A"/>
    <w:rsid w:val="001E6EF6"/>
    <w:rsid w:val="001F1775"/>
    <w:rsid w:val="002022DD"/>
    <w:rsid w:val="00202413"/>
    <w:rsid w:val="0020357C"/>
    <w:rsid w:val="002102FB"/>
    <w:rsid w:val="002159FA"/>
    <w:rsid w:val="00225F02"/>
    <w:rsid w:val="00231885"/>
    <w:rsid w:val="00235573"/>
    <w:rsid w:val="00244191"/>
    <w:rsid w:val="002465EC"/>
    <w:rsid w:val="0024740C"/>
    <w:rsid w:val="00271AE5"/>
    <w:rsid w:val="002748B4"/>
    <w:rsid w:val="002758CF"/>
    <w:rsid w:val="00276571"/>
    <w:rsid w:val="00282D5F"/>
    <w:rsid w:val="00287BC2"/>
    <w:rsid w:val="002909BF"/>
    <w:rsid w:val="00293667"/>
    <w:rsid w:val="002A04AA"/>
    <w:rsid w:val="002A6B8B"/>
    <w:rsid w:val="002A775A"/>
    <w:rsid w:val="002B1DEC"/>
    <w:rsid w:val="002B490E"/>
    <w:rsid w:val="002B7212"/>
    <w:rsid w:val="002C69D6"/>
    <w:rsid w:val="002D1EB9"/>
    <w:rsid w:val="002E05D4"/>
    <w:rsid w:val="002E17E3"/>
    <w:rsid w:val="002E76BC"/>
    <w:rsid w:val="002F33EE"/>
    <w:rsid w:val="002F42D6"/>
    <w:rsid w:val="003058E8"/>
    <w:rsid w:val="00306BDC"/>
    <w:rsid w:val="00310082"/>
    <w:rsid w:val="003227B4"/>
    <w:rsid w:val="00327ACD"/>
    <w:rsid w:val="00330081"/>
    <w:rsid w:val="00331576"/>
    <w:rsid w:val="00340174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16C0"/>
    <w:rsid w:val="003B383D"/>
    <w:rsid w:val="003C5490"/>
    <w:rsid w:val="003C6F36"/>
    <w:rsid w:val="003C7B7D"/>
    <w:rsid w:val="003D11E1"/>
    <w:rsid w:val="003E4893"/>
    <w:rsid w:val="003E74D4"/>
    <w:rsid w:val="003F2326"/>
    <w:rsid w:val="003F66BA"/>
    <w:rsid w:val="003F7DD0"/>
    <w:rsid w:val="004032B8"/>
    <w:rsid w:val="00403F7C"/>
    <w:rsid w:val="00405468"/>
    <w:rsid w:val="00405C27"/>
    <w:rsid w:val="0041183B"/>
    <w:rsid w:val="00415A4C"/>
    <w:rsid w:val="00416D14"/>
    <w:rsid w:val="004264DF"/>
    <w:rsid w:val="00427D0F"/>
    <w:rsid w:val="00430AD6"/>
    <w:rsid w:val="0043223E"/>
    <w:rsid w:val="0043455B"/>
    <w:rsid w:val="004372BC"/>
    <w:rsid w:val="00441480"/>
    <w:rsid w:val="00474027"/>
    <w:rsid w:val="00476E5F"/>
    <w:rsid w:val="00485389"/>
    <w:rsid w:val="00490C83"/>
    <w:rsid w:val="00490E96"/>
    <w:rsid w:val="004962E9"/>
    <w:rsid w:val="004A3E46"/>
    <w:rsid w:val="004A3F82"/>
    <w:rsid w:val="004B1E40"/>
    <w:rsid w:val="004B4137"/>
    <w:rsid w:val="004B4CC9"/>
    <w:rsid w:val="004C0B99"/>
    <w:rsid w:val="004C321B"/>
    <w:rsid w:val="004C62D4"/>
    <w:rsid w:val="004C6442"/>
    <w:rsid w:val="004D1F45"/>
    <w:rsid w:val="004E1599"/>
    <w:rsid w:val="004E5F70"/>
    <w:rsid w:val="004E60FF"/>
    <w:rsid w:val="00500F40"/>
    <w:rsid w:val="005051EA"/>
    <w:rsid w:val="00511E2B"/>
    <w:rsid w:val="00515673"/>
    <w:rsid w:val="00516361"/>
    <w:rsid w:val="005166B4"/>
    <w:rsid w:val="0052014C"/>
    <w:rsid w:val="00524AC1"/>
    <w:rsid w:val="00524B4C"/>
    <w:rsid w:val="005422A6"/>
    <w:rsid w:val="0054350F"/>
    <w:rsid w:val="005512B3"/>
    <w:rsid w:val="005513F2"/>
    <w:rsid w:val="005539F7"/>
    <w:rsid w:val="0056385A"/>
    <w:rsid w:val="00567394"/>
    <w:rsid w:val="00567619"/>
    <w:rsid w:val="00574C3F"/>
    <w:rsid w:val="00581E3D"/>
    <w:rsid w:val="005911A3"/>
    <w:rsid w:val="005947AF"/>
    <w:rsid w:val="005A2052"/>
    <w:rsid w:val="005A5E07"/>
    <w:rsid w:val="005A5FD9"/>
    <w:rsid w:val="005B189B"/>
    <w:rsid w:val="005C4290"/>
    <w:rsid w:val="005C5C4A"/>
    <w:rsid w:val="005D2BF7"/>
    <w:rsid w:val="005D4DE0"/>
    <w:rsid w:val="005E2070"/>
    <w:rsid w:val="005F7F6D"/>
    <w:rsid w:val="0060473C"/>
    <w:rsid w:val="00607088"/>
    <w:rsid w:val="006116F1"/>
    <w:rsid w:val="006130DC"/>
    <w:rsid w:val="00613EEF"/>
    <w:rsid w:val="00626116"/>
    <w:rsid w:val="006331D2"/>
    <w:rsid w:val="006364C0"/>
    <w:rsid w:val="006410F2"/>
    <w:rsid w:val="00641EA1"/>
    <w:rsid w:val="00647A76"/>
    <w:rsid w:val="00647D19"/>
    <w:rsid w:val="00662455"/>
    <w:rsid w:val="00664955"/>
    <w:rsid w:val="006664E6"/>
    <w:rsid w:val="00670723"/>
    <w:rsid w:val="00670BDB"/>
    <w:rsid w:val="00676444"/>
    <w:rsid w:val="00685BF4"/>
    <w:rsid w:val="00685E42"/>
    <w:rsid w:val="006865C3"/>
    <w:rsid w:val="006960FF"/>
    <w:rsid w:val="0069636A"/>
    <w:rsid w:val="006A22F1"/>
    <w:rsid w:val="006A24EA"/>
    <w:rsid w:val="006A4855"/>
    <w:rsid w:val="006A545F"/>
    <w:rsid w:val="006B0BBC"/>
    <w:rsid w:val="006B2236"/>
    <w:rsid w:val="006B2343"/>
    <w:rsid w:val="006B38FD"/>
    <w:rsid w:val="006C39B1"/>
    <w:rsid w:val="006C516A"/>
    <w:rsid w:val="006E319F"/>
    <w:rsid w:val="006F39B1"/>
    <w:rsid w:val="006F3B42"/>
    <w:rsid w:val="006F7245"/>
    <w:rsid w:val="007011AC"/>
    <w:rsid w:val="00711C3D"/>
    <w:rsid w:val="007121E7"/>
    <w:rsid w:val="00714ECA"/>
    <w:rsid w:val="00722F02"/>
    <w:rsid w:val="007266C7"/>
    <w:rsid w:val="00736D17"/>
    <w:rsid w:val="00742D02"/>
    <w:rsid w:val="0075174E"/>
    <w:rsid w:val="00751BA7"/>
    <w:rsid w:val="007527DA"/>
    <w:rsid w:val="00753167"/>
    <w:rsid w:val="00753DB4"/>
    <w:rsid w:val="007627E2"/>
    <w:rsid w:val="00763C6D"/>
    <w:rsid w:val="007733F0"/>
    <w:rsid w:val="007855B4"/>
    <w:rsid w:val="00786504"/>
    <w:rsid w:val="007878A3"/>
    <w:rsid w:val="007941E7"/>
    <w:rsid w:val="007A3193"/>
    <w:rsid w:val="007A4A9C"/>
    <w:rsid w:val="007B1C0F"/>
    <w:rsid w:val="007C2C8C"/>
    <w:rsid w:val="007D5B71"/>
    <w:rsid w:val="007E48B2"/>
    <w:rsid w:val="007E694C"/>
    <w:rsid w:val="007E7D15"/>
    <w:rsid w:val="007F270E"/>
    <w:rsid w:val="00804143"/>
    <w:rsid w:val="008211BD"/>
    <w:rsid w:val="008227F7"/>
    <w:rsid w:val="00825D69"/>
    <w:rsid w:val="008271FB"/>
    <w:rsid w:val="00835A22"/>
    <w:rsid w:val="008571A8"/>
    <w:rsid w:val="00866688"/>
    <w:rsid w:val="00873088"/>
    <w:rsid w:val="00880C35"/>
    <w:rsid w:val="00886010"/>
    <w:rsid w:val="008919B7"/>
    <w:rsid w:val="008A0F2F"/>
    <w:rsid w:val="008A46D1"/>
    <w:rsid w:val="008A5ED3"/>
    <w:rsid w:val="008A6CAD"/>
    <w:rsid w:val="008B035D"/>
    <w:rsid w:val="008B0F7B"/>
    <w:rsid w:val="008B0FC9"/>
    <w:rsid w:val="008B7086"/>
    <w:rsid w:val="008C2729"/>
    <w:rsid w:val="008C452D"/>
    <w:rsid w:val="008E1F25"/>
    <w:rsid w:val="008F0346"/>
    <w:rsid w:val="008F2B67"/>
    <w:rsid w:val="008F39F6"/>
    <w:rsid w:val="008F533A"/>
    <w:rsid w:val="0090283D"/>
    <w:rsid w:val="00903844"/>
    <w:rsid w:val="00912C52"/>
    <w:rsid w:val="00914E45"/>
    <w:rsid w:val="00925581"/>
    <w:rsid w:val="00927288"/>
    <w:rsid w:val="0093474D"/>
    <w:rsid w:val="00942F43"/>
    <w:rsid w:val="00943A19"/>
    <w:rsid w:val="0094600D"/>
    <w:rsid w:val="00954A56"/>
    <w:rsid w:val="00955A7E"/>
    <w:rsid w:val="00965103"/>
    <w:rsid w:val="00970E6E"/>
    <w:rsid w:val="00981CE2"/>
    <w:rsid w:val="00982E88"/>
    <w:rsid w:val="009847B7"/>
    <w:rsid w:val="00993E3A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9F5ABF"/>
    <w:rsid w:val="00A0357E"/>
    <w:rsid w:val="00A056CC"/>
    <w:rsid w:val="00A2116D"/>
    <w:rsid w:val="00A309AC"/>
    <w:rsid w:val="00A31B3D"/>
    <w:rsid w:val="00A60658"/>
    <w:rsid w:val="00A61471"/>
    <w:rsid w:val="00A625E8"/>
    <w:rsid w:val="00A73F64"/>
    <w:rsid w:val="00A8638D"/>
    <w:rsid w:val="00A954ED"/>
    <w:rsid w:val="00AA1293"/>
    <w:rsid w:val="00AA3045"/>
    <w:rsid w:val="00AB071A"/>
    <w:rsid w:val="00AB0DBF"/>
    <w:rsid w:val="00AB24FD"/>
    <w:rsid w:val="00AB4D75"/>
    <w:rsid w:val="00AB64F7"/>
    <w:rsid w:val="00AC1315"/>
    <w:rsid w:val="00AC3B65"/>
    <w:rsid w:val="00AC4D69"/>
    <w:rsid w:val="00AD221F"/>
    <w:rsid w:val="00AD398C"/>
    <w:rsid w:val="00AF5D07"/>
    <w:rsid w:val="00B01A7D"/>
    <w:rsid w:val="00B10421"/>
    <w:rsid w:val="00B17236"/>
    <w:rsid w:val="00B24762"/>
    <w:rsid w:val="00B373D8"/>
    <w:rsid w:val="00B629E4"/>
    <w:rsid w:val="00B646B4"/>
    <w:rsid w:val="00B64B1C"/>
    <w:rsid w:val="00B715A0"/>
    <w:rsid w:val="00B81A38"/>
    <w:rsid w:val="00B87539"/>
    <w:rsid w:val="00B92160"/>
    <w:rsid w:val="00B93495"/>
    <w:rsid w:val="00BA49FF"/>
    <w:rsid w:val="00BA7EC6"/>
    <w:rsid w:val="00BB0D85"/>
    <w:rsid w:val="00BB118D"/>
    <w:rsid w:val="00BB259E"/>
    <w:rsid w:val="00BB5176"/>
    <w:rsid w:val="00BD1F1F"/>
    <w:rsid w:val="00BD5F74"/>
    <w:rsid w:val="00BE4736"/>
    <w:rsid w:val="00BE6707"/>
    <w:rsid w:val="00BE6A8E"/>
    <w:rsid w:val="00BF5024"/>
    <w:rsid w:val="00BF7BBF"/>
    <w:rsid w:val="00C0403A"/>
    <w:rsid w:val="00C047E2"/>
    <w:rsid w:val="00C06224"/>
    <w:rsid w:val="00C07315"/>
    <w:rsid w:val="00C11E88"/>
    <w:rsid w:val="00C2259E"/>
    <w:rsid w:val="00C22672"/>
    <w:rsid w:val="00C23051"/>
    <w:rsid w:val="00C37A32"/>
    <w:rsid w:val="00C4136D"/>
    <w:rsid w:val="00C44C4D"/>
    <w:rsid w:val="00C45BAC"/>
    <w:rsid w:val="00C46CED"/>
    <w:rsid w:val="00C61602"/>
    <w:rsid w:val="00C656B8"/>
    <w:rsid w:val="00C73573"/>
    <w:rsid w:val="00C73CAC"/>
    <w:rsid w:val="00C85904"/>
    <w:rsid w:val="00C8666A"/>
    <w:rsid w:val="00C93CFB"/>
    <w:rsid w:val="00C968F9"/>
    <w:rsid w:val="00C96C0A"/>
    <w:rsid w:val="00C970EB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CF6ED1"/>
    <w:rsid w:val="00D0171D"/>
    <w:rsid w:val="00D13D13"/>
    <w:rsid w:val="00D15DED"/>
    <w:rsid w:val="00D24398"/>
    <w:rsid w:val="00D3065E"/>
    <w:rsid w:val="00D326B0"/>
    <w:rsid w:val="00D32962"/>
    <w:rsid w:val="00D35B6B"/>
    <w:rsid w:val="00D40A4E"/>
    <w:rsid w:val="00D46612"/>
    <w:rsid w:val="00D519A2"/>
    <w:rsid w:val="00D61D25"/>
    <w:rsid w:val="00D64594"/>
    <w:rsid w:val="00D669A6"/>
    <w:rsid w:val="00D72F99"/>
    <w:rsid w:val="00D76002"/>
    <w:rsid w:val="00D76419"/>
    <w:rsid w:val="00D81809"/>
    <w:rsid w:val="00D8644A"/>
    <w:rsid w:val="00D86478"/>
    <w:rsid w:val="00DA2B19"/>
    <w:rsid w:val="00DA68E9"/>
    <w:rsid w:val="00DA792A"/>
    <w:rsid w:val="00DC4505"/>
    <w:rsid w:val="00DC565D"/>
    <w:rsid w:val="00DD7864"/>
    <w:rsid w:val="00DE4E0F"/>
    <w:rsid w:val="00DE59CE"/>
    <w:rsid w:val="00DF21B7"/>
    <w:rsid w:val="00DF3889"/>
    <w:rsid w:val="00DF4247"/>
    <w:rsid w:val="00E10C2C"/>
    <w:rsid w:val="00E11FC8"/>
    <w:rsid w:val="00E21EA8"/>
    <w:rsid w:val="00E222ED"/>
    <w:rsid w:val="00E225CB"/>
    <w:rsid w:val="00E2452D"/>
    <w:rsid w:val="00E27D77"/>
    <w:rsid w:val="00E40EDB"/>
    <w:rsid w:val="00E41CFF"/>
    <w:rsid w:val="00E436B4"/>
    <w:rsid w:val="00E443AA"/>
    <w:rsid w:val="00E45A1E"/>
    <w:rsid w:val="00E52AAF"/>
    <w:rsid w:val="00E60268"/>
    <w:rsid w:val="00E623C0"/>
    <w:rsid w:val="00E812C5"/>
    <w:rsid w:val="00E84FCA"/>
    <w:rsid w:val="00E86261"/>
    <w:rsid w:val="00E87242"/>
    <w:rsid w:val="00E94376"/>
    <w:rsid w:val="00E953C8"/>
    <w:rsid w:val="00EA1313"/>
    <w:rsid w:val="00EA2626"/>
    <w:rsid w:val="00EB06F1"/>
    <w:rsid w:val="00EB3D2F"/>
    <w:rsid w:val="00EB4F02"/>
    <w:rsid w:val="00EB789C"/>
    <w:rsid w:val="00EC064D"/>
    <w:rsid w:val="00EC07C1"/>
    <w:rsid w:val="00EC09A8"/>
    <w:rsid w:val="00EC1C52"/>
    <w:rsid w:val="00ED1D8F"/>
    <w:rsid w:val="00ED4908"/>
    <w:rsid w:val="00ED5090"/>
    <w:rsid w:val="00ED5931"/>
    <w:rsid w:val="00ED7848"/>
    <w:rsid w:val="00EE18CD"/>
    <w:rsid w:val="00EE4186"/>
    <w:rsid w:val="00EE6202"/>
    <w:rsid w:val="00EF1009"/>
    <w:rsid w:val="00EF4A70"/>
    <w:rsid w:val="00EF4BEC"/>
    <w:rsid w:val="00EF63A4"/>
    <w:rsid w:val="00EF63C1"/>
    <w:rsid w:val="00F064F9"/>
    <w:rsid w:val="00F06C06"/>
    <w:rsid w:val="00F13565"/>
    <w:rsid w:val="00F143C1"/>
    <w:rsid w:val="00F16F88"/>
    <w:rsid w:val="00F25BDF"/>
    <w:rsid w:val="00F32ED6"/>
    <w:rsid w:val="00F363E1"/>
    <w:rsid w:val="00F40401"/>
    <w:rsid w:val="00F46943"/>
    <w:rsid w:val="00F47586"/>
    <w:rsid w:val="00F5569D"/>
    <w:rsid w:val="00F57285"/>
    <w:rsid w:val="00F61871"/>
    <w:rsid w:val="00F62123"/>
    <w:rsid w:val="00F81DDB"/>
    <w:rsid w:val="00F905E5"/>
    <w:rsid w:val="00F978CA"/>
    <w:rsid w:val="00FA4DB5"/>
    <w:rsid w:val="00FB46BA"/>
    <w:rsid w:val="00FB5E5E"/>
    <w:rsid w:val="00FB665E"/>
    <w:rsid w:val="00FB676F"/>
    <w:rsid w:val="00FB7B9F"/>
    <w:rsid w:val="00FC1E12"/>
    <w:rsid w:val="00FD0643"/>
    <w:rsid w:val="00FE41AE"/>
    <w:rsid w:val="00FE5CD5"/>
    <w:rsid w:val="00FE63EB"/>
    <w:rsid w:val="00FE784A"/>
    <w:rsid w:val="00FF028B"/>
    <w:rsid w:val="00FF18EB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  <w14:docId w14:val="4B323186"/>
  <w15:docId w15:val="{AD5C38C8-7769-4673-B747-186E7C97F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A954ED"/>
    <w:pPr>
      <w:ind w:left="720"/>
      <w:contextualSpacing/>
    </w:pPr>
  </w:style>
  <w:style w:type="character" w:styleId="af2">
    <w:name w:val="Hyperlink"/>
    <w:rsid w:val="00A954ED"/>
    <w:rPr>
      <w:color w:val="0000FF"/>
      <w:u w:val="single"/>
    </w:rPr>
  </w:style>
  <w:style w:type="paragraph" w:styleId="af3">
    <w:name w:val="No Spacing"/>
    <w:uiPriority w:val="1"/>
    <w:qFormat/>
    <w:rsid w:val="00E222ED"/>
    <w:pPr>
      <w:ind w:firstLine="709"/>
    </w:pPr>
    <w:rPr>
      <w:sz w:val="26"/>
    </w:rPr>
  </w:style>
  <w:style w:type="paragraph" w:customStyle="1" w:styleId="ConsPlusNormal">
    <w:name w:val="ConsPlusNormal"/>
    <w:rsid w:val="007941E7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8B708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F371B-4CCC-48A9-B5AB-CBFBEA648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15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1493</CharactersWithSpaces>
  <SharedDoc>false</SharedDoc>
  <HLinks>
    <vt:vector size="12" baseType="variant">
      <vt:variant>
        <vt:i4>131079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consultantplus://offline/ref=0EFBB810113B87090CF40A368B0F3A75E213CDD6AFF9B60765952AF4A9CCF302A50DF4A7B79F0A2E088B6566A7039AA866E1F343C4141DjEwBH</vt:lpwstr>
      </vt:variant>
      <vt:variant>
        <vt:lpwstr/>
      </vt:variant>
      <vt:variant>
        <vt:i4>1638478</vt:i4>
      </vt:variant>
      <vt:variant>
        <vt:i4>0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subject/>
  <dc:creator>Кауль О.В.</dc:creator>
  <cp:keywords/>
  <dc:description/>
  <cp:lastModifiedBy>Воропаева У.Д.</cp:lastModifiedBy>
  <cp:revision>2</cp:revision>
  <cp:lastPrinted>2020-12-01T02:07:00Z</cp:lastPrinted>
  <dcterms:created xsi:type="dcterms:W3CDTF">2020-11-30T12:06:00Z</dcterms:created>
  <dcterms:modified xsi:type="dcterms:W3CDTF">2020-12-02T04:12:00Z</dcterms:modified>
</cp:coreProperties>
</file>