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063634" w:rsidP="00DE593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DE5937">
              <w:rPr>
                <w:noProof/>
                <w:sz w:val="24"/>
                <w:szCs w:val="24"/>
              </w:rPr>
              <w:t>8</w:t>
            </w:r>
            <w:r w:rsidR="000D74E8">
              <w:rPr>
                <w:noProof/>
                <w:sz w:val="24"/>
                <w:szCs w:val="24"/>
              </w:rPr>
              <w:t>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D7210D" w:rsidRDefault="00766160" w:rsidP="0008553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085533">
              <w:rPr>
                <w:sz w:val="24"/>
                <w:szCs w:val="24"/>
                <w:lang w:val="en-US"/>
              </w:rPr>
              <w:t xml:space="preserve"> </w:t>
            </w:r>
            <w:r w:rsidR="00D7210D">
              <w:rPr>
                <w:sz w:val="24"/>
                <w:szCs w:val="24"/>
                <w:lang w:val="en-US"/>
              </w:rPr>
              <w:t>9-5</w:t>
            </w:r>
            <w:r w:rsidR="00DF0A9D">
              <w:rPr>
                <w:sz w:val="24"/>
                <w:szCs w:val="24"/>
                <w:lang w:val="en-US"/>
              </w:rPr>
              <w:t>36</w:t>
            </w:r>
            <w:r w:rsidR="00085533">
              <w:rPr>
                <w:sz w:val="24"/>
                <w:szCs w:val="24"/>
                <w:lang w:val="en-US"/>
              </w:rPr>
              <w:t>/</w:t>
            </w:r>
            <w:r w:rsidR="00297FDE">
              <w:rPr>
                <w:sz w:val="24"/>
                <w:szCs w:val="24"/>
                <w:lang w:val="en-US"/>
              </w:rPr>
              <w:t>9</w:t>
            </w:r>
            <w:r w:rsidR="00085533">
              <w:rPr>
                <w:sz w:val="24"/>
                <w:szCs w:val="24"/>
                <w:lang w:val="en-US"/>
              </w:rPr>
              <w:t>(683)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D4229A" w:rsidRDefault="00766160" w:rsidP="00D4229A">
      <w:pPr>
        <w:pStyle w:val="a9"/>
        <w:rPr>
          <w:noProof/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D7210D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D4229A" w:rsidRPr="00781A20">
        <w:rPr>
          <w:noProof/>
          <w:color w:val="000000"/>
          <w:sz w:val="24"/>
          <w:szCs w:val="24"/>
        </w:rPr>
        <w:t xml:space="preserve"> </w:t>
      </w:r>
      <w:r w:rsidR="00D4229A">
        <w:rPr>
          <w:noProof/>
          <w:color w:val="000000"/>
          <w:sz w:val="24"/>
          <w:szCs w:val="24"/>
        </w:rPr>
        <w:br/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  <w:r w:rsidR="00D4229A" w:rsidRPr="00D4229A">
        <w:rPr>
          <w:noProof/>
          <w:color w:val="000000"/>
          <w:sz w:val="24"/>
          <w:szCs w:val="24"/>
        </w:rPr>
        <w:t xml:space="preserve"> </w:t>
      </w: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08553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17276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E5937">
        <w:rPr>
          <w:sz w:val="24"/>
          <w:szCs w:val="24"/>
        </w:rPr>
        <w:t>18</w:t>
      </w:r>
      <w:r w:rsidR="00A83761">
        <w:rPr>
          <w:sz w:val="24"/>
          <w:szCs w:val="24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085533" w:rsidRPr="00085533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proofErr w:type="gramStart"/>
      <w:r w:rsidRPr="007F7681">
        <w:rPr>
          <w:sz w:val="24"/>
          <w:szCs w:val="24"/>
        </w:rPr>
        <w:t xml:space="preserve">Установить тарифы организации </w:t>
      </w:r>
      <w:r w:rsidR="00D7210D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="00683683">
        <w:rPr>
          <w:bCs/>
          <w:sz w:val="24"/>
          <w:szCs w:val="24"/>
        </w:rPr>
        <w:t xml:space="preserve">потребителям </w:t>
      </w:r>
      <w:r w:rsidR="009432BF">
        <w:rPr>
          <w:noProof/>
          <w:color w:val="000000"/>
          <w:sz w:val="24"/>
          <w:szCs w:val="24"/>
        </w:rPr>
        <w:t xml:space="preserve">угольных котельных, расположенных по адресам: </w:t>
      </w:r>
      <w:r w:rsidR="00C5784F">
        <w:rPr>
          <w:noProof/>
          <w:color w:val="000000"/>
          <w:sz w:val="24"/>
          <w:szCs w:val="24"/>
        </w:rPr>
        <w:t>улица Большая Подгорная, 153</w:t>
      </w:r>
      <w:r w:rsidR="00C5784F" w:rsidRPr="00BC660C">
        <w:rPr>
          <w:noProof/>
          <w:color w:val="000000"/>
          <w:sz w:val="24"/>
          <w:szCs w:val="24"/>
        </w:rPr>
        <w:t>/1</w:t>
      </w:r>
      <w:r w:rsidR="00C5784F">
        <w:rPr>
          <w:noProof/>
          <w:color w:val="000000"/>
          <w:sz w:val="24"/>
          <w:szCs w:val="24"/>
        </w:rPr>
        <w:t>, улица Севастопольская, 108, улица Басандайская, 47/3, улица Басандайская, 11/3, улица Геологов, 11, стр. 1, поселок Спутник, 44</w:t>
      </w:r>
      <w:r w:rsidR="009432BF">
        <w:rPr>
          <w:noProof/>
          <w:color w:val="000000"/>
          <w:sz w:val="24"/>
          <w:szCs w:val="24"/>
        </w:rPr>
        <w:t xml:space="preserve"> городского округа «Город Томск»,</w:t>
      </w:r>
      <w:r w:rsidR="00D46BEA" w:rsidRPr="007F7681">
        <w:rPr>
          <w:color w:val="000000"/>
          <w:sz w:val="24"/>
          <w:szCs w:val="24"/>
        </w:rPr>
        <w:t xml:space="preserve"> </w:t>
      </w:r>
      <w:r w:rsidR="00085533">
        <w:rPr>
          <w:sz w:val="24"/>
          <w:szCs w:val="24"/>
        </w:rPr>
        <w:t>согласно приложению</w:t>
      </w:r>
      <w:r w:rsidRPr="007F7681">
        <w:rPr>
          <w:sz w:val="24"/>
          <w:szCs w:val="24"/>
        </w:rPr>
        <w:t xml:space="preserve"> к настоящему приказу.</w:t>
      </w:r>
      <w:proofErr w:type="gramEnd"/>
    </w:p>
    <w:p w:rsidR="00766160" w:rsidRPr="00651C35" w:rsidRDefault="00651C35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</w:t>
      </w:r>
      <w:r w:rsidR="00D4229A">
        <w:rPr>
          <w:sz w:val="24"/>
          <w:szCs w:val="24"/>
        </w:rPr>
        <w:t>1</w:t>
      </w:r>
      <w:r w:rsidR="00707B38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085533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DE5937">
        <w:rPr>
          <w:color w:val="000000"/>
          <w:sz w:val="24"/>
          <w:szCs w:val="24"/>
        </w:rPr>
        <w:t>18</w:t>
      </w:r>
      <w:r w:rsidR="00502279" w:rsidRPr="00C04C28">
        <w:rPr>
          <w:color w:val="000000"/>
          <w:sz w:val="24"/>
          <w:szCs w:val="24"/>
        </w:rPr>
        <w:t>.12</w:t>
      </w:r>
      <w:r w:rsidRPr="00C04C28">
        <w:rPr>
          <w:noProof/>
          <w:sz w:val="24"/>
          <w:szCs w:val="24"/>
        </w:rPr>
        <w:t>.20</w:t>
      </w:r>
      <w:r w:rsidR="00AD465B" w:rsidRPr="00C04C28">
        <w:rPr>
          <w:noProof/>
          <w:sz w:val="24"/>
          <w:szCs w:val="24"/>
        </w:rPr>
        <w:t>15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085533">
        <w:rPr>
          <w:sz w:val="24"/>
          <w:szCs w:val="24"/>
          <w:lang w:val="en-US"/>
        </w:rPr>
        <w:t>9-536/</w:t>
      </w:r>
      <w:r w:rsidR="00297FDE">
        <w:rPr>
          <w:sz w:val="24"/>
          <w:szCs w:val="24"/>
          <w:lang w:val="en-US"/>
        </w:rPr>
        <w:t>9</w:t>
      </w:r>
      <w:bookmarkStart w:id="0" w:name="_GoBack"/>
      <w:bookmarkEnd w:id="0"/>
      <w:r w:rsidR="00085533">
        <w:rPr>
          <w:sz w:val="24"/>
          <w:szCs w:val="24"/>
          <w:lang w:val="en-US"/>
        </w:rPr>
        <w:t>(683)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9432BF" w:rsidRPr="009432BF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noProof/>
          <w:color w:val="000000"/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824C4B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824C4B" w:rsidRPr="00781A20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="009432BF">
        <w:rPr>
          <w:color w:val="000000"/>
          <w:sz w:val="24"/>
          <w:szCs w:val="24"/>
        </w:rPr>
        <w:t xml:space="preserve">потребителям </w:t>
      </w:r>
      <w:r w:rsidR="009432BF">
        <w:rPr>
          <w:noProof/>
          <w:color w:val="000000"/>
          <w:sz w:val="24"/>
          <w:szCs w:val="24"/>
        </w:rPr>
        <w:t xml:space="preserve">угольных котельных, расположенных по адресам: </w:t>
      </w:r>
      <w:r w:rsidR="00C5784F">
        <w:rPr>
          <w:noProof/>
          <w:color w:val="000000"/>
          <w:sz w:val="24"/>
          <w:szCs w:val="24"/>
        </w:rPr>
        <w:t>улица Большая Подгорная, 153</w:t>
      </w:r>
      <w:r w:rsidR="00C5784F" w:rsidRPr="00BC660C">
        <w:rPr>
          <w:noProof/>
          <w:color w:val="000000"/>
          <w:sz w:val="24"/>
          <w:szCs w:val="24"/>
        </w:rPr>
        <w:t>/1</w:t>
      </w:r>
      <w:r w:rsidR="00C5784F">
        <w:rPr>
          <w:noProof/>
          <w:color w:val="000000"/>
          <w:sz w:val="24"/>
          <w:szCs w:val="24"/>
        </w:rPr>
        <w:t>, улица Севастопольская, 108, улица Басандайская, 47/3, улица Басандайская, 11/3, улица Геологов, 11, стр. 1, поселок Спутник, 44</w:t>
      </w:r>
      <w:r w:rsidR="00C5784F" w:rsidRPr="00085533">
        <w:rPr>
          <w:noProof/>
          <w:color w:val="000000"/>
          <w:sz w:val="24"/>
          <w:szCs w:val="24"/>
        </w:rPr>
        <w:t xml:space="preserve"> </w:t>
      </w:r>
      <w:r w:rsidR="009432BF">
        <w:rPr>
          <w:noProof/>
          <w:color w:val="000000"/>
          <w:sz w:val="24"/>
          <w:szCs w:val="24"/>
        </w:rPr>
        <w:t>городского округа «Город Томск»,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353"/>
        <w:gridCol w:w="1276"/>
        <w:gridCol w:w="46"/>
        <w:gridCol w:w="1123"/>
        <w:gridCol w:w="1315"/>
        <w:gridCol w:w="1407"/>
        <w:gridCol w:w="1275"/>
        <w:gridCol w:w="1276"/>
        <w:gridCol w:w="1214"/>
      </w:tblGrid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6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487" w:type="dxa"/>
            <w:gridSpan w:val="5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290799" w:rsidTr="00290799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98" w:type="dxa"/>
            <w:gridSpan w:val="4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290799" w:rsidTr="00290799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05212C" w:rsidRPr="00824C4B" w:rsidRDefault="00824C4B" w:rsidP="00707B3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24C4B">
              <w:rPr>
                <w:noProof/>
                <w:color w:val="000000"/>
                <w:sz w:val="22"/>
                <w:szCs w:val="22"/>
              </w:rPr>
              <w:t xml:space="preserve">Акционерное общество «ТомскРТС» (ИНН 7017351521)  </w:t>
            </w:r>
          </w:p>
        </w:tc>
        <w:tc>
          <w:tcPr>
            <w:tcW w:w="12979" w:type="dxa"/>
            <w:gridSpan w:val="11"/>
            <w:shd w:val="clear" w:color="auto" w:fill="auto"/>
            <w:noWrap/>
            <w:vAlign w:val="bottom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FC37DA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335,23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80,16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4251,16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E75BB6" w:rsidRDefault="00CB4610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347,63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CD15E5" w:rsidRDefault="00CB4610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CB4610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4407,69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79" w:type="dxa"/>
            <w:gridSpan w:val="11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90799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284,09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67,93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F54A7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3602,68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E75BB6" w:rsidRDefault="00CB4610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294,60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E75BB6" w:rsidRDefault="00CB4610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70,48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CB4610" w:rsidP="00F040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3735,33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79" w:rsidRDefault="00271D79" w:rsidP="004E1599">
      <w:pPr>
        <w:pStyle w:val="ac"/>
      </w:pPr>
      <w:r>
        <w:separator/>
      </w:r>
    </w:p>
  </w:endnote>
  <w:endnote w:type="continuationSeparator" w:id="0">
    <w:p w:rsidR="00271D79" w:rsidRDefault="00271D7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79" w:rsidRDefault="00271D79" w:rsidP="004E1599">
      <w:pPr>
        <w:pStyle w:val="ac"/>
      </w:pPr>
      <w:r>
        <w:separator/>
      </w:r>
    </w:p>
  </w:footnote>
  <w:footnote w:type="continuationSeparator" w:id="0">
    <w:p w:rsidR="00271D79" w:rsidRDefault="00271D7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7pt;height:71.3pt" o:ole="" fillcolor="window">
                <v:imagedata r:id="rId1" o:title=""/>
              </v:shape>
              <o:OLEObject Type="Embed" ProgID="Word.Picture.8" ShapeID="_x0000_i1025" DrawAspect="Content" ObjectID="_1512139585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7pt;height:71.3pt" o:ole="" fillcolor="window">
                <v:imagedata r:id="rId1" o:title=""/>
              </v:shape>
              <o:OLEObject Type="Embed" ProgID="Word.Picture.8" ShapeID="_x0000_i1026" DrawAspect="Content" ObjectID="_1512139586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D8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85533"/>
    <w:rsid w:val="00093011"/>
    <w:rsid w:val="00093F30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3C58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1D79"/>
    <w:rsid w:val="002725F4"/>
    <w:rsid w:val="0028366A"/>
    <w:rsid w:val="002836A8"/>
    <w:rsid w:val="00290799"/>
    <w:rsid w:val="00297FDE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A0FC5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9777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A6D8B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683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24C4B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32BF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17276"/>
    <w:rsid w:val="00A2116D"/>
    <w:rsid w:val="00A25472"/>
    <w:rsid w:val="00A25B59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513B4"/>
    <w:rsid w:val="00C54CCF"/>
    <w:rsid w:val="00C5784F"/>
    <w:rsid w:val="00C65F66"/>
    <w:rsid w:val="00C67D4A"/>
    <w:rsid w:val="00C73573"/>
    <w:rsid w:val="00C8188D"/>
    <w:rsid w:val="00C8666A"/>
    <w:rsid w:val="00C9085D"/>
    <w:rsid w:val="00C91571"/>
    <w:rsid w:val="00CB4610"/>
    <w:rsid w:val="00CC4A8E"/>
    <w:rsid w:val="00CD15E5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10D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37"/>
    <w:rsid w:val="00DE59CE"/>
    <w:rsid w:val="00DF0A9D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75BB6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4A78"/>
    <w:rsid w:val="00F57285"/>
    <w:rsid w:val="00F86DD1"/>
    <w:rsid w:val="00F87D70"/>
    <w:rsid w:val="00F90156"/>
    <w:rsid w:val="00F950CF"/>
    <w:rsid w:val="00F95A5E"/>
    <w:rsid w:val="00FA2BE9"/>
    <w:rsid w:val="00FB2363"/>
    <w:rsid w:val="00FB47ED"/>
    <w:rsid w:val="00FB5E5E"/>
    <w:rsid w:val="00FC37DA"/>
    <w:rsid w:val="00FC6326"/>
    <w:rsid w:val="00FC6C9F"/>
    <w:rsid w:val="00FD6BF7"/>
    <w:rsid w:val="00FE3518"/>
    <w:rsid w:val="00FE784A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FFD04-4205-45E9-9DB9-AEA32FF02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10</TotalTime>
  <Pages>2</Pages>
  <Words>337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11</cp:revision>
  <cp:lastPrinted>2015-12-15T03:54:00Z</cp:lastPrinted>
  <dcterms:created xsi:type="dcterms:W3CDTF">2015-12-18T08:56:00Z</dcterms:created>
  <dcterms:modified xsi:type="dcterms:W3CDTF">2015-12-20T12:00:00Z</dcterms:modified>
</cp:coreProperties>
</file>