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2A796C" w:rsidRDefault="003C4E7E" w:rsidP="000F5BB6">
      <w:pPr>
        <w:pStyle w:val="21"/>
        <w:tabs>
          <w:tab w:val="left" w:pos="9355"/>
        </w:tabs>
        <w:spacing w:before="0"/>
        <w:ind w:right="-1"/>
        <w:jc w:val="left"/>
        <w:rPr>
          <w:sz w:val="25"/>
          <w:szCs w:val="25"/>
        </w:rPr>
      </w:pPr>
      <w:r>
        <w:rPr>
          <w:sz w:val="25"/>
          <w:szCs w:val="25"/>
        </w:rPr>
        <w:t>30.12.2015                                                                                                                      № 493а</w:t>
      </w:r>
    </w:p>
    <w:p w:rsidR="00DE6CBA" w:rsidRPr="002A796C" w:rsidRDefault="00DE6CBA" w:rsidP="00DE6CBA">
      <w:pPr>
        <w:pStyle w:val="21"/>
        <w:spacing w:before="0"/>
        <w:ind w:right="5670"/>
        <w:rPr>
          <w:sz w:val="25"/>
          <w:szCs w:val="25"/>
        </w:rPr>
      </w:pPr>
    </w:p>
    <w:p w:rsidR="004566AA" w:rsidRPr="002A796C" w:rsidRDefault="004566AA" w:rsidP="00DE6CBA">
      <w:pPr>
        <w:pStyle w:val="21"/>
        <w:spacing w:before="0"/>
        <w:ind w:right="5670"/>
        <w:rPr>
          <w:sz w:val="25"/>
          <w:szCs w:val="25"/>
        </w:rPr>
      </w:pPr>
    </w:p>
    <w:p w:rsidR="00836CE0" w:rsidRPr="002A796C" w:rsidRDefault="00836CE0" w:rsidP="00836CE0">
      <w:pPr>
        <w:widowControl w:val="0"/>
        <w:autoSpaceDE w:val="0"/>
        <w:autoSpaceDN w:val="0"/>
        <w:adjustRightInd w:val="0"/>
        <w:ind w:firstLine="0"/>
        <w:jc w:val="center"/>
        <w:rPr>
          <w:szCs w:val="26"/>
        </w:rPr>
      </w:pPr>
      <w:r w:rsidRPr="002A796C">
        <w:rPr>
          <w:bCs/>
          <w:szCs w:val="26"/>
        </w:rPr>
        <w:t xml:space="preserve">О внесении изменений в  постановление Администрации </w:t>
      </w:r>
      <w:r w:rsidRPr="002A796C">
        <w:rPr>
          <w:bCs/>
          <w:szCs w:val="26"/>
        </w:rPr>
        <w:br/>
        <w:t>Томской  области от 26.11.2014 № 437а</w:t>
      </w:r>
    </w:p>
    <w:p w:rsidR="00836CE0" w:rsidRPr="002A796C" w:rsidRDefault="00836CE0" w:rsidP="00836CE0">
      <w:pPr>
        <w:autoSpaceDE w:val="0"/>
        <w:autoSpaceDN w:val="0"/>
        <w:adjustRightInd w:val="0"/>
        <w:ind w:firstLine="0"/>
        <w:jc w:val="center"/>
        <w:rPr>
          <w:b/>
          <w:bCs/>
          <w:sz w:val="24"/>
          <w:szCs w:val="24"/>
        </w:rPr>
      </w:pPr>
    </w:p>
    <w:p w:rsidR="00836CE0" w:rsidRPr="002A796C" w:rsidRDefault="00836CE0" w:rsidP="003C4E7E">
      <w:pPr>
        <w:tabs>
          <w:tab w:val="left" w:pos="8222"/>
        </w:tabs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</w:p>
    <w:p w:rsidR="00836CE0" w:rsidRPr="002A796C" w:rsidRDefault="00836CE0" w:rsidP="00836CE0">
      <w:pPr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 xml:space="preserve">В целях приведения в соответствие с Законом Томской области </w:t>
      </w:r>
      <w:r w:rsidRPr="002A796C">
        <w:rPr>
          <w:szCs w:val="26"/>
        </w:rPr>
        <w:br/>
        <w:t xml:space="preserve">от 30 декабря 2014 года № 193-ОЗ «Об областном бюджете на 2015 год </w:t>
      </w:r>
      <w:r w:rsidRPr="002A796C">
        <w:rPr>
          <w:szCs w:val="26"/>
        </w:rPr>
        <w:br/>
        <w:t xml:space="preserve">и на плановый период 2016 и 2017 годов» </w:t>
      </w:r>
    </w:p>
    <w:p w:rsidR="00836CE0" w:rsidRPr="002A796C" w:rsidRDefault="00836CE0" w:rsidP="00836CE0">
      <w:pPr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ПОСТАНОВЛЯЮ:</w:t>
      </w:r>
    </w:p>
    <w:p w:rsidR="00836CE0" w:rsidRPr="002A796C" w:rsidRDefault="00836CE0" w:rsidP="00836CE0">
      <w:pPr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 xml:space="preserve">1. Внести в </w:t>
      </w:r>
      <w:hyperlink r:id="rId9" w:history="1">
        <w:r w:rsidRPr="002A796C">
          <w:rPr>
            <w:szCs w:val="26"/>
          </w:rPr>
          <w:t>постановление</w:t>
        </w:r>
      </w:hyperlink>
      <w:r w:rsidRPr="002A796C">
        <w:rPr>
          <w:szCs w:val="26"/>
        </w:rPr>
        <w:t xml:space="preserve"> Администрации Томской области от 26.11.2014 № 437а «Об утверждении государственной программы «Эффективное управление государственным имуществом и государственными закупками Томской области» («Собрание законодательства Томской области»</w:t>
      </w:r>
      <w:r w:rsidR="008236AB">
        <w:rPr>
          <w:szCs w:val="26"/>
        </w:rPr>
        <w:t>,</w:t>
      </w:r>
      <w:r w:rsidRPr="002A796C">
        <w:rPr>
          <w:szCs w:val="26"/>
        </w:rPr>
        <w:t xml:space="preserve"> № 12/1 (113) от 15.12.2014) следующие изменения:</w:t>
      </w:r>
    </w:p>
    <w:p w:rsidR="00836CE0" w:rsidRPr="002A796C" w:rsidRDefault="00836CE0" w:rsidP="00836CE0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1) в государственной программе «Эффективное управление государственным имуществом и государственными закупками Томской области», утвержденной указанным постановлением (дал</w:t>
      </w:r>
      <w:r w:rsidR="00FE1561">
        <w:rPr>
          <w:szCs w:val="26"/>
        </w:rPr>
        <w:t>ее – государственная программа),</w:t>
      </w:r>
      <w:r w:rsidRPr="002A796C">
        <w:rPr>
          <w:szCs w:val="26"/>
        </w:rPr>
        <w:br/>
        <w:t>в паспорте государственной программы раздел «Объем и источники финансирования государственной программы (с детализацией по годам реализации, тыс. рублей)» изложить в следующей редакции:</w:t>
      </w:r>
    </w:p>
    <w:p w:rsidR="00836CE0" w:rsidRPr="002A796C" w:rsidRDefault="00836CE0" w:rsidP="00836CE0">
      <w:pPr>
        <w:tabs>
          <w:tab w:val="left" w:pos="1134"/>
        </w:tabs>
        <w:autoSpaceDE w:val="0"/>
        <w:autoSpaceDN w:val="0"/>
        <w:adjustRightInd w:val="0"/>
        <w:ind w:left="709" w:firstLine="0"/>
        <w:jc w:val="both"/>
        <w:rPr>
          <w:sz w:val="16"/>
          <w:szCs w:val="16"/>
        </w:rPr>
      </w:pPr>
    </w:p>
    <w:tbl>
      <w:tblPr>
        <w:tblW w:w="5742" w:type="pct"/>
        <w:tblInd w:w="-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1420"/>
        <w:gridCol w:w="1562"/>
        <w:gridCol w:w="992"/>
        <w:gridCol w:w="1133"/>
        <w:gridCol w:w="1133"/>
        <w:gridCol w:w="1133"/>
        <w:gridCol w:w="1133"/>
        <w:gridCol w:w="1135"/>
        <w:gridCol w:w="1275"/>
      </w:tblGrid>
      <w:tr w:rsidR="002A796C" w:rsidRPr="002A796C" w:rsidTr="002A796C">
        <w:trPr>
          <w:trHeight w:val="400"/>
        </w:trPr>
        <w:tc>
          <w:tcPr>
            <w:tcW w:w="6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«Объем </w:t>
            </w:r>
            <w:r w:rsidRPr="002A796C">
              <w:rPr>
                <w:sz w:val="20"/>
              </w:rPr>
              <w:br/>
              <w:t xml:space="preserve">и источники </w:t>
            </w:r>
            <w:proofErr w:type="spellStart"/>
            <w:proofErr w:type="gramStart"/>
            <w:r w:rsidRPr="002A796C">
              <w:rPr>
                <w:sz w:val="20"/>
              </w:rPr>
              <w:t>финансиро-вания</w:t>
            </w:r>
            <w:proofErr w:type="spellEnd"/>
            <w:proofErr w:type="gramEnd"/>
            <w:r w:rsidRPr="002A796C">
              <w:rPr>
                <w:sz w:val="20"/>
              </w:rPr>
              <w:t xml:space="preserve"> </w:t>
            </w:r>
            <w:proofErr w:type="spellStart"/>
            <w:r w:rsidRPr="002A796C">
              <w:rPr>
                <w:sz w:val="20"/>
              </w:rPr>
              <w:t>государствен</w:t>
            </w:r>
            <w:proofErr w:type="spellEnd"/>
            <w:r w:rsidRPr="002A796C">
              <w:rPr>
                <w:sz w:val="20"/>
              </w:rPr>
              <w:t xml:space="preserve">-ной программы </w:t>
            </w:r>
            <w:r w:rsidRPr="002A796C">
              <w:rPr>
                <w:sz w:val="20"/>
              </w:rPr>
              <w:br/>
              <w:t>(с детали-</w:t>
            </w:r>
            <w:proofErr w:type="spellStart"/>
            <w:r w:rsidRPr="002A796C">
              <w:rPr>
                <w:sz w:val="20"/>
              </w:rPr>
              <w:t>зацией</w:t>
            </w:r>
            <w:proofErr w:type="spellEnd"/>
            <w:r w:rsidRPr="002A796C">
              <w:rPr>
                <w:sz w:val="20"/>
              </w:rPr>
              <w:t xml:space="preserve"> </w:t>
            </w:r>
            <w:r w:rsidRPr="002A796C">
              <w:rPr>
                <w:sz w:val="20"/>
              </w:rPr>
              <w:br/>
              <w:t xml:space="preserve">по годам реализации, </w:t>
            </w:r>
            <w:r w:rsidRPr="002A796C">
              <w:rPr>
                <w:sz w:val="20"/>
              </w:rPr>
              <w:br/>
              <w:t xml:space="preserve">тыс. рублей)  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Источники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Всего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2015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left="-75" w:right="-75"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2016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2017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2018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2019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2020</w:t>
            </w:r>
            <w:r w:rsidR="00FE1561">
              <w:rPr>
                <w:sz w:val="20"/>
              </w:rPr>
              <w:t xml:space="preserve"> год</w:t>
            </w:r>
          </w:p>
        </w:tc>
      </w:tr>
      <w:tr w:rsidR="002A796C" w:rsidRPr="002A796C" w:rsidTr="002A796C">
        <w:trPr>
          <w:trHeight w:val="400"/>
        </w:trPr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rPr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  <w:r w:rsidRPr="002A796C">
              <w:rPr>
                <w:sz w:val="20"/>
              </w:rPr>
              <w:t>федеральный бюджет</w:t>
            </w:r>
          </w:p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согласо-ванию</w:t>
            </w:r>
            <w:proofErr w:type="spellEnd"/>
            <w:proofErr w:type="gramEnd"/>
            <w:r w:rsidRPr="002A796C">
              <w:rPr>
                <w:sz w:val="20"/>
              </w:rPr>
              <w:t xml:space="preserve">)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</w:tr>
      <w:tr w:rsidR="002A796C" w:rsidRPr="002A796C" w:rsidTr="002A796C">
        <w:trPr>
          <w:trHeight w:val="101"/>
        </w:trPr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rPr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  <w:r w:rsidRPr="002A796C">
              <w:rPr>
                <w:sz w:val="20"/>
              </w:rPr>
              <w:t xml:space="preserve">областной бюджет 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236AB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839</w:t>
            </w:r>
            <w:r w:rsidR="00836CE0" w:rsidRPr="002A796C">
              <w:rPr>
                <w:sz w:val="20"/>
              </w:rPr>
              <w:t>141,3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207760,8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</w:tr>
      <w:tr w:rsidR="002A796C" w:rsidRPr="002A796C" w:rsidTr="002A796C">
        <w:trPr>
          <w:trHeight w:val="400"/>
        </w:trPr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rPr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  <w:r w:rsidRPr="002A796C">
              <w:rPr>
                <w:sz w:val="20"/>
              </w:rPr>
              <w:t xml:space="preserve">местные бюджеты   </w:t>
            </w:r>
          </w:p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согласо-ванию</w:t>
            </w:r>
            <w:proofErr w:type="spellEnd"/>
            <w:proofErr w:type="gramEnd"/>
            <w:r w:rsidRPr="002A796C">
              <w:rPr>
                <w:sz w:val="20"/>
              </w:rPr>
              <w:t xml:space="preserve">)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</w:tr>
      <w:tr w:rsidR="002A796C" w:rsidRPr="002A796C" w:rsidTr="002A796C">
        <w:trPr>
          <w:trHeight w:val="400"/>
        </w:trPr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rPr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  <w:r w:rsidRPr="002A796C">
              <w:rPr>
                <w:sz w:val="20"/>
              </w:rPr>
              <w:t xml:space="preserve">внебюджетные      </w:t>
            </w:r>
          </w:p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  <w:r w:rsidRPr="002A796C">
              <w:rPr>
                <w:sz w:val="20"/>
              </w:rPr>
              <w:t xml:space="preserve">источники </w:t>
            </w:r>
          </w:p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согласо-ванию</w:t>
            </w:r>
            <w:proofErr w:type="spellEnd"/>
            <w:proofErr w:type="gramEnd"/>
            <w:r w:rsidRPr="002A796C">
              <w:rPr>
                <w:sz w:val="20"/>
              </w:rPr>
              <w:t xml:space="preserve">)    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</w:p>
        </w:tc>
      </w:tr>
      <w:tr w:rsidR="002A796C" w:rsidRPr="002A796C" w:rsidTr="002A796C">
        <w:trPr>
          <w:trHeight w:val="191"/>
        </w:trPr>
        <w:tc>
          <w:tcPr>
            <w:tcW w:w="6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ind w:firstLine="0"/>
              <w:rPr>
                <w:sz w:val="20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всего </w:t>
            </w:r>
            <w:r w:rsidRPr="002A796C">
              <w:rPr>
                <w:sz w:val="20"/>
              </w:rPr>
              <w:br/>
              <w:t xml:space="preserve">по источникам       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83</w:t>
            </w:r>
            <w:r w:rsidR="008236AB">
              <w:rPr>
                <w:sz w:val="20"/>
              </w:rPr>
              <w:t>9</w:t>
            </w:r>
            <w:r w:rsidRPr="002A796C">
              <w:rPr>
                <w:sz w:val="20"/>
              </w:rPr>
              <w:t>141,3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236AB">
            <w:pPr>
              <w:autoSpaceDE w:val="0"/>
              <w:autoSpaceDN w:val="0"/>
              <w:adjustRightInd w:val="0"/>
              <w:ind w:hanging="72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207760,8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126276,1»;</w:t>
            </w:r>
          </w:p>
        </w:tc>
      </w:tr>
    </w:tbl>
    <w:p w:rsidR="00836CE0" w:rsidRPr="002A796C" w:rsidRDefault="002A796C" w:rsidP="002A796C">
      <w:pPr>
        <w:tabs>
          <w:tab w:val="left" w:pos="1134"/>
        </w:tabs>
        <w:autoSpaceDE w:val="0"/>
        <w:autoSpaceDN w:val="0"/>
        <w:adjustRightInd w:val="0"/>
        <w:spacing w:before="160"/>
        <w:jc w:val="both"/>
        <w:rPr>
          <w:szCs w:val="26"/>
        </w:rPr>
      </w:pPr>
      <w:r w:rsidRPr="002A796C">
        <w:rPr>
          <w:szCs w:val="26"/>
        </w:rPr>
        <w:t xml:space="preserve">2) главу </w:t>
      </w:r>
      <w:r w:rsidR="00836CE0" w:rsidRPr="002A796C">
        <w:rPr>
          <w:szCs w:val="26"/>
        </w:rPr>
        <w:t xml:space="preserve">3 «Ресурсное обеспечение государственной программы» изложить </w:t>
      </w:r>
      <w:r w:rsidRPr="002A796C">
        <w:rPr>
          <w:szCs w:val="26"/>
        </w:rPr>
        <w:br/>
      </w:r>
      <w:r w:rsidR="00836CE0" w:rsidRPr="002A796C">
        <w:rPr>
          <w:szCs w:val="26"/>
        </w:rPr>
        <w:t>в редакции согласно приложению</w:t>
      </w:r>
      <w:r w:rsidRPr="002A796C">
        <w:rPr>
          <w:szCs w:val="26"/>
        </w:rPr>
        <w:t xml:space="preserve"> № </w:t>
      </w:r>
      <w:r w:rsidR="00836CE0" w:rsidRPr="002A796C">
        <w:rPr>
          <w:szCs w:val="26"/>
        </w:rPr>
        <w:t xml:space="preserve">1 к настоящему постановлению; </w:t>
      </w:r>
    </w:p>
    <w:p w:rsidR="00836CE0" w:rsidRPr="002A796C" w:rsidRDefault="002A796C" w:rsidP="002A796C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3) </w:t>
      </w:r>
      <w:r w:rsidR="00836CE0" w:rsidRPr="002A796C">
        <w:rPr>
          <w:szCs w:val="26"/>
        </w:rPr>
        <w:t>в паспорте подпрограммы 1 «Управление государственным имуществом Томской области» государственной программы раздел «Объем и источники финансирования подпрограммы (с детализацией по годам реализации, тыс.</w:t>
      </w:r>
      <w:r w:rsidRPr="002A796C">
        <w:rPr>
          <w:szCs w:val="26"/>
        </w:rPr>
        <w:t xml:space="preserve"> рублей)» изложить в </w:t>
      </w:r>
      <w:r w:rsidR="00836CE0" w:rsidRPr="002A796C">
        <w:rPr>
          <w:szCs w:val="26"/>
        </w:rPr>
        <w:t>следующей редакции:</w:t>
      </w:r>
    </w:p>
    <w:p w:rsidR="00836CE0" w:rsidRPr="002A796C" w:rsidRDefault="00836CE0" w:rsidP="00836CE0">
      <w:pPr>
        <w:tabs>
          <w:tab w:val="left" w:pos="1134"/>
        </w:tabs>
        <w:autoSpaceDE w:val="0"/>
        <w:autoSpaceDN w:val="0"/>
        <w:adjustRightInd w:val="0"/>
        <w:ind w:left="709" w:firstLine="0"/>
        <w:jc w:val="both"/>
        <w:rPr>
          <w:szCs w:val="26"/>
        </w:rPr>
      </w:pPr>
    </w:p>
    <w:tbl>
      <w:tblPr>
        <w:tblW w:w="10916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9"/>
        <w:gridCol w:w="1559"/>
        <w:gridCol w:w="992"/>
        <w:gridCol w:w="1134"/>
        <w:gridCol w:w="1134"/>
        <w:gridCol w:w="1134"/>
        <w:gridCol w:w="1134"/>
        <w:gridCol w:w="1134"/>
        <w:gridCol w:w="1276"/>
      </w:tblGrid>
      <w:tr w:rsidR="002A796C" w:rsidRPr="002A796C" w:rsidTr="002A796C">
        <w:trPr>
          <w:tblCellSpacing w:w="5" w:type="nil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2A796C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>«</w:t>
            </w:r>
            <w:r w:rsidR="00836CE0" w:rsidRPr="002A796C">
              <w:rPr>
                <w:sz w:val="20"/>
              </w:rPr>
              <w:t xml:space="preserve">Объем </w:t>
            </w:r>
            <w:r w:rsidRPr="002A796C">
              <w:rPr>
                <w:sz w:val="20"/>
              </w:rPr>
              <w:br/>
            </w:r>
            <w:r w:rsidR="00836CE0" w:rsidRPr="002A796C">
              <w:rPr>
                <w:sz w:val="20"/>
              </w:rPr>
              <w:t xml:space="preserve">и источники </w:t>
            </w:r>
            <w:proofErr w:type="spellStart"/>
            <w:proofErr w:type="gramStart"/>
            <w:r w:rsidR="00836CE0" w:rsidRPr="002A796C">
              <w:rPr>
                <w:sz w:val="20"/>
              </w:rPr>
              <w:t>финансиро</w:t>
            </w:r>
            <w:r w:rsidRPr="002A796C">
              <w:rPr>
                <w:sz w:val="20"/>
              </w:rPr>
              <w:t>-</w:t>
            </w:r>
            <w:r w:rsidR="00836CE0" w:rsidRPr="002A796C">
              <w:rPr>
                <w:sz w:val="20"/>
              </w:rPr>
              <w:t>вания</w:t>
            </w:r>
            <w:proofErr w:type="spellEnd"/>
            <w:proofErr w:type="gramEnd"/>
            <w:r w:rsidR="00836CE0" w:rsidRPr="002A796C">
              <w:rPr>
                <w:sz w:val="20"/>
              </w:rPr>
              <w:t xml:space="preserve"> </w:t>
            </w:r>
            <w:proofErr w:type="spellStart"/>
            <w:r w:rsidR="00836CE0" w:rsidRPr="002A796C">
              <w:rPr>
                <w:sz w:val="20"/>
              </w:rPr>
              <w:t>подпрограм</w:t>
            </w:r>
            <w:proofErr w:type="spellEnd"/>
            <w:r w:rsidRPr="002A796C">
              <w:rPr>
                <w:sz w:val="20"/>
              </w:rPr>
              <w:t>-</w:t>
            </w:r>
            <w:r w:rsidR="00836CE0" w:rsidRPr="002A796C">
              <w:rPr>
                <w:sz w:val="20"/>
              </w:rPr>
              <w:t>мы (с детали</w:t>
            </w:r>
            <w:r w:rsidRPr="002A796C">
              <w:rPr>
                <w:sz w:val="20"/>
              </w:rPr>
              <w:t>-</w:t>
            </w:r>
            <w:proofErr w:type="spellStart"/>
            <w:r w:rsidR="00836CE0" w:rsidRPr="002A796C">
              <w:rPr>
                <w:sz w:val="20"/>
              </w:rPr>
              <w:t>зацией</w:t>
            </w:r>
            <w:proofErr w:type="spellEnd"/>
            <w:r w:rsidR="00836CE0" w:rsidRPr="002A796C">
              <w:rPr>
                <w:sz w:val="20"/>
              </w:rPr>
              <w:t xml:space="preserve"> </w:t>
            </w:r>
            <w:r w:rsidRPr="002A796C">
              <w:rPr>
                <w:sz w:val="20"/>
              </w:rPr>
              <w:br/>
            </w:r>
            <w:r w:rsidR="00836CE0" w:rsidRPr="002A796C">
              <w:rPr>
                <w:sz w:val="20"/>
              </w:rPr>
              <w:t>по годам реализации, тыс. рублей)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2015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2016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2017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2018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2019</w:t>
            </w:r>
            <w:r w:rsidR="00FE1561">
              <w:rPr>
                <w:sz w:val="20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2020</w:t>
            </w:r>
            <w:r w:rsidR="00FE1561">
              <w:rPr>
                <w:sz w:val="20"/>
              </w:rPr>
              <w:t xml:space="preserve"> год</w:t>
            </w:r>
          </w:p>
        </w:tc>
      </w:tr>
      <w:tr w:rsidR="002A796C" w:rsidRPr="002A796C" w:rsidTr="002A796C">
        <w:trPr>
          <w:tblCellSpacing w:w="5" w:type="nil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федеральный бюджет </w:t>
            </w:r>
            <w:r w:rsidR="002A796C" w:rsidRPr="002A796C">
              <w:rPr>
                <w:sz w:val="20"/>
              </w:rPr>
              <w:br/>
            </w: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</w:t>
            </w:r>
            <w:r w:rsidR="002A796C" w:rsidRPr="002A796C">
              <w:rPr>
                <w:sz w:val="20"/>
              </w:rPr>
              <w:t>-</w:t>
            </w:r>
            <w:r w:rsidRPr="002A796C">
              <w:rPr>
                <w:sz w:val="20"/>
              </w:rPr>
              <w:t>ванию</w:t>
            </w:r>
            <w:proofErr w:type="spellEnd"/>
            <w:proofErr w:type="gramEnd"/>
            <w:r w:rsidRPr="002A796C">
              <w:rPr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</w:tr>
      <w:tr w:rsidR="002A796C" w:rsidRPr="002A796C" w:rsidTr="002A796C">
        <w:trPr>
          <w:tblCellSpacing w:w="5" w:type="nil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236AB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363</w:t>
            </w:r>
            <w:r w:rsidR="00836CE0" w:rsidRPr="002A796C">
              <w:rPr>
                <w:sz w:val="20"/>
              </w:rPr>
              <w:t>412,7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236AB">
            <w:pPr>
              <w:widowControl w:val="0"/>
              <w:autoSpaceDE w:val="0"/>
              <w:autoSpaceDN w:val="0"/>
              <w:adjustRightInd w:val="0"/>
              <w:ind w:right="-105"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128062,7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</w:tr>
      <w:tr w:rsidR="002A796C" w:rsidRPr="002A796C" w:rsidTr="002A796C">
        <w:trPr>
          <w:tblCellSpacing w:w="5" w:type="nil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местные бюджеты </w:t>
            </w:r>
            <w:r w:rsidR="002A796C" w:rsidRPr="002A796C">
              <w:rPr>
                <w:sz w:val="20"/>
              </w:rPr>
              <w:br/>
            </w: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</w:t>
            </w:r>
            <w:r w:rsidR="002A796C" w:rsidRPr="002A796C">
              <w:rPr>
                <w:sz w:val="20"/>
              </w:rPr>
              <w:t>-</w:t>
            </w:r>
            <w:r w:rsidRPr="002A796C">
              <w:rPr>
                <w:sz w:val="20"/>
              </w:rPr>
              <w:t>ванию</w:t>
            </w:r>
            <w:proofErr w:type="spellEnd"/>
            <w:proofErr w:type="gramEnd"/>
            <w:r w:rsidRPr="002A796C">
              <w:rPr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</w:tr>
      <w:tr w:rsidR="002A796C" w:rsidRPr="002A796C" w:rsidTr="002A796C">
        <w:trPr>
          <w:tblCellSpacing w:w="5" w:type="nil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внебюджетные источники </w:t>
            </w:r>
            <w:r w:rsidR="002A796C" w:rsidRPr="002A796C">
              <w:rPr>
                <w:sz w:val="20"/>
              </w:rPr>
              <w:br/>
            </w:r>
            <w:r w:rsidRPr="002A796C">
              <w:rPr>
                <w:sz w:val="20"/>
              </w:rPr>
              <w:t xml:space="preserve">(по </w:t>
            </w:r>
            <w:proofErr w:type="spellStart"/>
            <w:proofErr w:type="gramStart"/>
            <w:r w:rsidRPr="002A796C">
              <w:rPr>
                <w:sz w:val="20"/>
              </w:rPr>
              <w:t>согласо</w:t>
            </w:r>
            <w:r w:rsidR="002A796C" w:rsidRPr="002A796C">
              <w:rPr>
                <w:sz w:val="20"/>
              </w:rPr>
              <w:t>-</w:t>
            </w:r>
            <w:r w:rsidRPr="002A796C">
              <w:rPr>
                <w:sz w:val="20"/>
              </w:rPr>
              <w:t>ванию</w:t>
            </w:r>
            <w:proofErr w:type="spellEnd"/>
            <w:proofErr w:type="gramEnd"/>
            <w:r w:rsidRPr="002A796C">
              <w:rPr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0</w:t>
            </w:r>
          </w:p>
        </w:tc>
      </w:tr>
      <w:tr w:rsidR="002A796C" w:rsidRPr="002A796C" w:rsidTr="002A796C">
        <w:trPr>
          <w:tblCellSpacing w:w="5" w:type="nil"/>
        </w:trPr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0"/>
              </w:rPr>
            </w:pPr>
            <w:r w:rsidRPr="002A796C">
              <w:rPr>
                <w:sz w:val="20"/>
              </w:rPr>
              <w:t xml:space="preserve">всего </w:t>
            </w:r>
            <w:r w:rsidR="002A796C" w:rsidRPr="002A796C">
              <w:rPr>
                <w:sz w:val="20"/>
              </w:rPr>
              <w:br/>
            </w:r>
            <w:r w:rsidRPr="002A796C">
              <w:rPr>
                <w:sz w:val="20"/>
              </w:rPr>
              <w:t>по источникам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236AB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363</w:t>
            </w:r>
            <w:r w:rsidR="00836CE0" w:rsidRPr="002A796C">
              <w:rPr>
                <w:sz w:val="20"/>
              </w:rPr>
              <w:t>412,7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236AB">
            <w:pPr>
              <w:widowControl w:val="0"/>
              <w:autoSpaceDE w:val="0"/>
              <w:autoSpaceDN w:val="0"/>
              <w:adjustRightInd w:val="0"/>
              <w:ind w:right="-105"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128062,7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E0" w:rsidRPr="002A796C" w:rsidRDefault="00836CE0" w:rsidP="00836C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0"/>
              </w:rPr>
            </w:pPr>
            <w:r w:rsidRPr="002A796C">
              <w:rPr>
                <w:sz w:val="20"/>
              </w:rPr>
              <w:t>47070</w:t>
            </w:r>
            <w:r w:rsidR="002A796C" w:rsidRPr="002A796C">
              <w:rPr>
                <w:sz w:val="20"/>
              </w:rPr>
              <w:t>»;</w:t>
            </w:r>
          </w:p>
        </w:tc>
      </w:tr>
    </w:tbl>
    <w:p w:rsidR="00836CE0" w:rsidRPr="002A796C" w:rsidRDefault="00836CE0" w:rsidP="00836CE0">
      <w:pPr>
        <w:tabs>
          <w:tab w:val="left" w:pos="1134"/>
        </w:tabs>
        <w:autoSpaceDE w:val="0"/>
        <w:autoSpaceDN w:val="0"/>
        <w:adjustRightInd w:val="0"/>
        <w:ind w:left="709" w:firstLine="0"/>
        <w:jc w:val="both"/>
        <w:rPr>
          <w:sz w:val="16"/>
          <w:szCs w:val="16"/>
        </w:rPr>
      </w:pPr>
    </w:p>
    <w:p w:rsidR="00836CE0" w:rsidRPr="002A796C" w:rsidRDefault="002A796C" w:rsidP="002A796C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4) </w:t>
      </w:r>
      <w:r w:rsidR="00836CE0" w:rsidRPr="002A796C">
        <w:rPr>
          <w:szCs w:val="26"/>
        </w:rPr>
        <w:t>Перечень ведомственных целевых программ, основных мероприятий</w:t>
      </w:r>
      <w:r w:rsidRPr="002A796C">
        <w:rPr>
          <w:szCs w:val="26"/>
        </w:rPr>
        <w:t xml:space="preserve"> </w:t>
      </w:r>
      <w:r w:rsidRPr="002A796C">
        <w:rPr>
          <w:szCs w:val="26"/>
        </w:rPr>
        <w:br/>
      </w:r>
      <w:r w:rsidR="00836CE0" w:rsidRPr="002A796C">
        <w:rPr>
          <w:szCs w:val="26"/>
        </w:rPr>
        <w:t>и ресурсное обеспеч</w:t>
      </w:r>
      <w:r w:rsidRPr="002A796C">
        <w:rPr>
          <w:szCs w:val="26"/>
        </w:rPr>
        <w:t xml:space="preserve">ение реализации Подпрограммы 1 </w:t>
      </w:r>
      <w:r w:rsidR="00836CE0" w:rsidRPr="002A796C">
        <w:rPr>
          <w:szCs w:val="26"/>
        </w:rPr>
        <w:t xml:space="preserve">«Управление государственным имуществом Томской области» </w:t>
      </w:r>
      <w:r w:rsidRPr="002A796C">
        <w:rPr>
          <w:szCs w:val="26"/>
        </w:rPr>
        <w:t xml:space="preserve">изложить в </w:t>
      </w:r>
      <w:r w:rsidR="00836CE0" w:rsidRPr="002A796C">
        <w:rPr>
          <w:szCs w:val="26"/>
        </w:rPr>
        <w:t>редакции согласно приложению</w:t>
      </w:r>
      <w:r w:rsidRPr="002A796C">
        <w:rPr>
          <w:szCs w:val="26"/>
        </w:rPr>
        <w:t xml:space="preserve"> № </w:t>
      </w:r>
      <w:r w:rsidR="00836CE0" w:rsidRPr="002A796C">
        <w:rPr>
          <w:szCs w:val="26"/>
        </w:rPr>
        <w:t>2 к настоящему постановлению;</w:t>
      </w:r>
    </w:p>
    <w:p w:rsidR="00836CE0" w:rsidRPr="002A796C" w:rsidRDefault="002A796C" w:rsidP="002A796C">
      <w:pPr>
        <w:tabs>
          <w:tab w:val="left" w:pos="1134"/>
        </w:tabs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5) </w:t>
      </w:r>
      <w:r w:rsidR="00836CE0" w:rsidRPr="002A796C">
        <w:rPr>
          <w:szCs w:val="26"/>
        </w:rPr>
        <w:t xml:space="preserve">Перечень мероприятий и ресурсное обеспечение реализации обеспечивающей подпрограммы государственной программы изложить </w:t>
      </w:r>
      <w:r w:rsidRPr="002A796C">
        <w:rPr>
          <w:szCs w:val="26"/>
        </w:rPr>
        <w:br/>
      </w:r>
      <w:r w:rsidR="00836CE0" w:rsidRPr="002A796C">
        <w:rPr>
          <w:szCs w:val="26"/>
        </w:rPr>
        <w:t xml:space="preserve">в редакции согласно приложению </w:t>
      </w:r>
      <w:r w:rsidRPr="002A796C">
        <w:rPr>
          <w:szCs w:val="26"/>
        </w:rPr>
        <w:t>№ </w:t>
      </w:r>
      <w:r w:rsidR="00836CE0" w:rsidRPr="002A796C">
        <w:rPr>
          <w:szCs w:val="26"/>
        </w:rPr>
        <w:t xml:space="preserve">3 к настоящему постановлению; </w:t>
      </w:r>
    </w:p>
    <w:p w:rsidR="00836CE0" w:rsidRPr="002A796C" w:rsidRDefault="002A796C" w:rsidP="002A796C">
      <w:pPr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6)</w:t>
      </w:r>
      <w:r w:rsidRPr="002A796C">
        <w:rPr>
          <w:b/>
          <w:szCs w:val="26"/>
        </w:rPr>
        <w:t> </w:t>
      </w:r>
      <w:r w:rsidR="00836CE0" w:rsidRPr="002A796C">
        <w:rPr>
          <w:szCs w:val="26"/>
        </w:rPr>
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</w:t>
      </w:r>
      <w:r w:rsidRPr="002A796C">
        <w:rPr>
          <w:szCs w:val="26"/>
        </w:rPr>
        <w:br/>
      </w:r>
      <w:r w:rsidR="00836CE0" w:rsidRPr="002A796C">
        <w:rPr>
          <w:szCs w:val="26"/>
        </w:rPr>
        <w:t>и приобретении объектов недвижимого имущества в государственную собственность Томс</w:t>
      </w:r>
      <w:r w:rsidRPr="002A796C">
        <w:rPr>
          <w:szCs w:val="26"/>
        </w:rPr>
        <w:t xml:space="preserve">кой области </w:t>
      </w:r>
      <w:r w:rsidR="00836CE0" w:rsidRPr="002A796C">
        <w:rPr>
          <w:szCs w:val="26"/>
        </w:rPr>
        <w:t xml:space="preserve">государственной программы изложить в </w:t>
      </w:r>
      <w:r w:rsidRPr="002A796C">
        <w:rPr>
          <w:szCs w:val="26"/>
        </w:rPr>
        <w:t>редакции согласно приложению</w:t>
      </w:r>
      <w:r w:rsidR="00A54EE4">
        <w:rPr>
          <w:szCs w:val="26"/>
        </w:rPr>
        <w:t xml:space="preserve"> </w:t>
      </w:r>
      <w:r w:rsidRPr="002A796C">
        <w:rPr>
          <w:szCs w:val="26"/>
        </w:rPr>
        <w:t>№ </w:t>
      </w:r>
      <w:r w:rsidR="00836CE0" w:rsidRPr="002A796C">
        <w:rPr>
          <w:szCs w:val="26"/>
        </w:rPr>
        <w:t xml:space="preserve">4 к настоящему постановлению. </w:t>
      </w:r>
    </w:p>
    <w:p w:rsidR="00836CE0" w:rsidRPr="002A796C" w:rsidRDefault="002A796C" w:rsidP="002A796C">
      <w:pPr>
        <w:autoSpaceDE w:val="0"/>
        <w:autoSpaceDN w:val="0"/>
        <w:adjustRightInd w:val="0"/>
        <w:jc w:val="both"/>
        <w:rPr>
          <w:szCs w:val="26"/>
        </w:rPr>
      </w:pPr>
      <w:r w:rsidRPr="002A796C">
        <w:rPr>
          <w:szCs w:val="26"/>
        </w:rPr>
        <w:t>2. </w:t>
      </w:r>
      <w:r w:rsidR="00836CE0" w:rsidRPr="002A796C">
        <w:rPr>
          <w:szCs w:val="26"/>
        </w:rPr>
        <w:t>Департаменту информационной политик</w:t>
      </w:r>
      <w:r w:rsidR="0074749F">
        <w:rPr>
          <w:szCs w:val="26"/>
        </w:rPr>
        <w:t>и</w:t>
      </w:r>
      <w:r w:rsidR="00836CE0" w:rsidRPr="002A796C">
        <w:rPr>
          <w:szCs w:val="26"/>
        </w:rPr>
        <w:t xml:space="preserve"> Администрации Томской области (Севостьянов) обеспечить опубликование настоящего постановления.</w:t>
      </w:r>
    </w:p>
    <w:p w:rsidR="00764ABC" w:rsidRPr="002A796C" w:rsidRDefault="00764ABC" w:rsidP="004566AA">
      <w:pPr>
        <w:tabs>
          <w:tab w:val="left" w:pos="7088"/>
        </w:tabs>
        <w:spacing w:before="60" w:line="360" w:lineRule="auto"/>
        <w:jc w:val="both"/>
        <w:rPr>
          <w:sz w:val="25"/>
          <w:szCs w:val="25"/>
        </w:rPr>
      </w:pPr>
    </w:p>
    <w:p w:rsidR="004566AA" w:rsidRPr="002A796C" w:rsidRDefault="004566AA" w:rsidP="004566AA">
      <w:pPr>
        <w:tabs>
          <w:tab w:val="left" w:pos="7088"/>
        </w:tabs>
        <w:spacing w:before="60" w:line="360" w:lineRule="auto"/>
        <w:jc w:val="both"/>
        <w:rPr>
          <w:sz w:val="25"/>
          <w:szCs w:val="25"/>
        </w:rPr>
      </w:pPr>
    </w:p>
    <w:p w:rsidR="00764ABC" w:rsidRPr="002A796C" w:rsidRDefault="00764ABC" w:rsidP="004566AA">
      <w:pPr>
        <w:tabs>
          <w:tab w:val="left" w:pos="7088"/>
        </w:tabs>
        <w:spacing w:before="60" w:line="360" w:lineRule="auto"/>
        <w:jc w:val="both"/>
        <w:rPr>
          <w:sz w:val="25"/>
          <w:szCs w:val="25"/>
        </w:rPr>
      </w:pPr>
    </w:p>
    <w:p w:rsidR="00A768D8" w:rsidRPr="002A796C" w:rsidRDefault="00A768D8" w:rsidP="008F2296">
      <w:pPr>
        <w:pStyle w:val="31"/>
        <w:spacing w:before="60"/>
        <w:jc w:val="right"/>
        <w:rPr>
          <w:sz w:val="25"/>
          <w:szCs w:val="25"/>
        </w:rPr>
      </w:pPr>
      <w:r w:rsidRPr="002A796C">
        <w:rPr>
          <w:sz w:val="26"/>
          <w:szCs w:val="26"/>
        </w:rPr>
        <w:t>Губерна</w:t>
      </w:r>
      <w:r w:rsidR="008506E4" w:rsidRPr="002A796C">
        <w:rPr>
          <w:sz w:val="26"/>
          <w:szCs w:val="26"/>
        </w:rPr>
        <w:t>тор</w:t>
      </w:r>
      <w:r w:rsidRPr="002A796C">
        <w:rPr>
          <w:sz w:val="26"/>
          <w:szCs w:val="26"/>
        </w:rPr>
        <w:t xml:space="preserve"> Томской области</w:t>
      </w:r>
      <w:r w:rsidRPr="002A796C">
        <w:rPr>
          <w:sz w:val="25"/>
          <w:szCs w:val="25"/>
        </w:rPr>
        <w:tab/>
      </w:r>
      <w:r w:rsidRPr="002A796C">
        <w:rPr>
          <w:sz w:val="25"/>
          <w:szCs w:val="25"/>
        </w:rPr>
        <w:tab/>
      </w:r>
      <w:r w:rsidR="004566AA" w:rsidRPr="002A796C">
        <w:rPr>
          <w:sz w:val="25"/>
          <w:szCs w:val="25"/>
        </w:rPr>
        <w:t xml:space="preserve"> </w:t>
      </w:r>
      <w:proofErr w:type="spellStart"/>
      <w:r w:rsidR="00836CE0" w:rsidRPr="002A796C">
        <w:rPr>
          <w:sz w:val="25"/>
          <w:szCs w:val="25"/>
        </w:rPr>
        <w:t>С</w:t>
      </w:r>
      <w:r w:rsidRPr="002A796C">
        <w:rPr>
          <w:sz w:val="26"/>
          <w:szCs w:val="26"/>
        </w:rPr>
        <w:t>.</w:t>
      </w:r>
      <w:r w:rsidR="00836CE0" w:rsidRPr="002A796C">
        <w:rPr>
          <w:sz w:val="26"/>
          <w:szCs w:val="26"/>
        </w:rPr>
        <w:t>А</w:t>
      </w:r>
      <w:r w:rsidRPr="002A796C">
        <w:rPr>
          <w:sz w:val="26"/>
          <w:szCs w:val="26"/>
        </w:rPr>
        <w:t>.</w:t>
      </w:r>
      <w:r w:rsidR="00836CE0" w:rsidRPr="002A796C">
        <w:rPr>
          <w:sz w:val="26"/>
          <w:szCs w:val="26"/>
        </w:rPr>
        <w:t>Жвачкин</w:t>
      </w:r>
      <w:proofErr w:type="spellEnd"/>
    </w:p>
    <w:p w:rsidR="008506E4" w:rsidRPr="002A796C" w:rsidRDefault="008506E4" w:rsidP="006115A7">
      <w:pPr>
        <w:ind w:firstLine="0"/>
        <w:rPr>
          <w:sz w:val="25"/>
          <w:szCs w:val="25"/>
        </w:rPr>
      </w:pPr>
    </w:p>
    <w:p w:rsidR="00766D95" w:rsidRPr="002A796C" w:rsidRDefault="00766D95" w:rsidP="006115A7">
      <w:pPr>
        <w:ind w:firstLine="0"/>
        <w:rPr>
          <w:sz w:val="25"/>
          <w:szCs w:val="25"/>
        </w:rPr>
      </w:pPr>
    </w:p>
    <w:p w:rsidR="002C0C37" w:rsidRPr="002A796C" w:rsidRDefault="002C0C37" w:rsidP="006115A7">
      <w:pPr>
        <w:ind w:firstLine="0"/>
        <w:rPr>
          <w:sz w:val="25"/>
          <w:szCs w:val="25"/>
        </w:rPr>
      </w:pPr>
    </w:p>
    <w:p w:rsidR="002C0C37" w:rsidRPr="002A796C" w:rsidRDefault="002C0C37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A90806" w:rsidRPr="002A796C" w:rsidRDefault="00A90806" w:rsidP="006115A7">
      <w:pPr>
        <w:ind w:firstLine="0"/>
        <w:rPr>
          <w:sz w:val="25"/>
          <w:szCs w:val="25"/>
        </w:rPr>
      </w:pPr>
    </w:p>
    <w:p w:rsidR="00764ABC" w:rsidRPr="002A796C" w:rsidRDefault="008236AB" w:rsidP="006115A7">
      <w:pPr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А.А.Трынченков</w:t>
      </w:r>
      <w:proofErr w:type="spellEnd"/>
    </w:p>
    <w:p w:rsidR="00764ABC" w:rsidRPr="002A796C" w:rsidRDefault="008236AB" w:rsidP="006115A7">
      <w:pPr>
        <w:ind w:firstLine="0"/>
        <w:rPr>
          <w:sz w:val="22"/>
          <w:szCs w:val="22"/>
        </w:rPr>
      </w:pPr>
      <w:r>
        <w:rPr>
          <w:sz w:val="22"/>
          <w:szCs w:val="22"/>
        </w:rPr>
        <w:t>0111</w:t>
      </w:r>
      <w:r w:rsidR="008506E4" w:rsidRPr="002A796C">
        <w:rPr>
          <w:sz w:val="22"/>
          <w:szCs w:val="22"/>
          <w:lang w:val="en-US"/>
        </w:rPr>
        <w:t>v</w:t>
      </w:r>
      <w:r w:rsidR="002C0C37" w:rsidRPr="002A796C">
        <w:rPr>
          <w:sz w:val="22"/>
          <w:szCs w:val="22"/>
        </w:rPr>
        <w:t>s0</w:t>
      </w:r>
      <w:r>
        <w:rPr>
          <w:sz w:val="22"/>
          <w:szCs w:val="22"/>
        </w:rPr>
        <w:t>2</w:t>
      </w:r>
      <w:r w:rsidR="008506E4" w:rsidRPr="002A796C">
        <w:rPr>
          <w:sz w:val="22"/>
          <w:szCs w:val="22"/>
        </w:rPr>
        <w:t>.pap201</w:t>
      </w:r>
      <w:r>
        <w:rPr>
          <w:sz w:val="22"/>
          <w:szCs w:val="22"/>
        </w:rPr>
        <w:t>6</w:t>
      </w:r>
    </w:p>
    <w:p w:rsidR="00764ABC" w:rsidRPr="002A796C" w:rsidRDefault="00764ABC">
      <w:pPr>
        <w:spacing w:before="120"/>
        <w:ind w:firstLine="0"/>
        <w:rPr>
          <w:sz w:val="25"/>
          <w:szCs w:val="25"/>
        </w:rPr>
        <w:sectPr w:rsidR="00764ABC" w:rsidRPr="002A796C" w:rsidSect="00D24F17">
          <w:headerReference w:type="even" r:id="rId10"/>
          <w:headerReference w:type="default" r:id="rId11"/>
          <w:footerReference w:type="default" r:id="rId12"/>
          <w:headerReference w:type="first" r:id="rId13"/>
          <w:type w:val="continuous"/>
          <w:pgSz w:w="11907" w:h="16840" w:code="9"/>
          <w:pgMar w:top="993" w:right="851" w:bottom="851" w:left="1701" w:header="425" w:footer="567" w:gutter="0"/>
          <w:pgNumType w:start="1"/>
          <w:cols w:space="720"/>
          <w:titlePg/>
          <w:docGrid w:linePitch="354"/>
        </w:sectPr>
      </w:pPr>
    </w:p>
    <w:p w:rsidR="002A796C" w:rsidRPr="002A796C" w:rsidRDefault="002A796C" w:rsidP="002A796C">
      <w:pPr>
        <w:ind w:left="11057" w:firstLine="0"/>
        <w:rPr>
          <w:sz w:val="24"/>
          <w:szCs w:val="24"/>
        </w:rPr>
      </w:pPr>
      <w:r w:rsidRPr="002A796C">
        <w:rPr>
          <w:sz w:val="24"/>
          <w:szCs w:val="24"/>
        </w:rPr>
        <w:lastRenderedPageBreak/>
        <w:t>Приложение № 1</w:t>
      </w:r>
    </w:p>
    <w:p w:rsidR="002A796C" w:rsidRPr="002A796C" w:rsidRDefault="002A796C" w:rsidP="002A796C">
      <w:pPr>
        <w:ind w:left="11057" w:firstLine="0"/>
        <w:rPr>
          <w:sz w:val="24"/>
          <w:szCs w:val="24"/>
        </w:rPr>
      </w:pPr>
      <w:r w:rsidRPr="002A796C">
        <w:rPr>
          <w:sz w:val="24"/>
          <w:szCs w:val="24"/>
        </w:rPr>
        <w:t>к постановлению Администрации Томской области</w:t>
      </w:r>
    </w:p>
    <w:p w:rsidR="002A796C" w:rsidRPr="002A796C" w:rsidRDefault="002A796C" w:rsidP="002A796C">
      <w:pPr>
        <w:ind w:left="11057" w:firstLine="0"/>
        <w:rPr>
          <w:sz w:val="24"/>
          <w:szCs w:val="24"/>
        </w:rPr>
      </w:pPr>
      <w:r w:rsidRPr="002A796C">
        <w:rPr>
          <w:sz w:val="24"/>
          <w:szCs w:val="24"/>
        </w:rPr>
        <w:t xml:space="preserve">от </w:t>
      </w:r>
      <w:r w:rsidR="003C4E7E">
        <w:rPr>
          <w:sz w:val="24"/>
          <w:szCs w:val="24"/>
        </w:rPr>
        <w:t>30.12.2015 № 493а</w:t>
      </w: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</w:p>
    <w:p w:rsidR="002A796C" w:rsidRPr="007863B5" w:rsidRDefault="007863B5" w:rsidP="007863B5">
      <w:pPr>
        <w:ind w:firstLine="0"/>
        <w:jc w:val="center"/>
        <w:rPr>
          <w:szCs w:val="26"/>
        </w:rPr>
      </w:pPr>
      <w:r w:rsidRPr="007863B5">
        <w:rPr>
          <w:szCs w:val="26"/>
        </w:rPr>
        <w:t>3. </w:t>
      </w:r>
      <w:r>
        <w:rPr>
          <w:szCs w:val="26"/>
        </w:rPr>
        <w:t>Ресурсное обеспечение</w:t>
      </w:r>
      <w:r w:rsidRPr="007863B5">
        <w:rPr>
          <w:szCs w:val="26"/>
        </w:rPr>
        <w:t xml:space="preserve"> программы</w:t>
      </w: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tbl>
      <w:tblPr>
        <w:tblW w:w="15593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611"/>
        <w:gridCol w:w="1612"/>
        <w:gridCol w:w="1195"/>
        <w:gridCol w:w="1394"/>
        <w:gridCol w:w="1276"/>
        <w:gridCol w:w="1417"/>
        <w:gridCol w:w="2552"/>
      </w:tblGrid>
      <w:tr w:rsidR="002A796C" w:rsidRPr="002A796C" w:rsidTr="007863B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3B5" w:rsidRDefault="007863B5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A796C">
              <w:rPr>
                <w:sz w:val="24"/>
                <w:szCs w:val="24"/>
              </w:rPr>
              <w:t>п</w:t>
            </w:r>
            <w:proofErr w:type="gramEnd"/>
            <w:r w:rsidR="007863B5">
              <w:rPr>
                <w:sz w:val="24"/>
                <w:szCs w:val="24"/>
              </w:rPr>
              <w:t>/</w:t>
            </w:r>
            <w:r w:rsidRPr="002A796C">
              <w:rPr>
                <w:sz w:val="24"/>
                <w:szCs w:val="24"/>
              </w:rPr>
              <w:t>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Наименование задачи государственной программы, подпрограммы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Объем финансирования (тыс. рублей)</w:t>
            </w:r>
          </w:p>
        </w:tc>
        <w:tc>
          <w:tcPr>
            <w:tcW w:w="5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 том числе за счет средств</w:t>
            </w:r>
            <w:r w:rsidR="007863B5">
              <w:rPr>
                <w:sz w:val="24"/>
                <w:szCs w:val="24"/>
              </w:rPr>
              <w:t>: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Соисполнитель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федераль</w:t>
            </w:r>
            <w:r w:rsidR="007863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бюджета (по </w:t>
            </w:r>
            <w:proofErr w:type="spellStart"/>
            <w:r w:rsidRPr="002A796C">
              <w:rPr>
                <w:sz w:val="24"/>
                <w:szCs w:val="24"/>
              </w:rPr>
              <w:t>согла</w:t>
            </w:r>
            <w:proofErr w:type="spellEnd"/>
            <w:r w:rsidR="007863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сованию)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областного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местных бюджетов (по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согла</w:t>
            </w:r>
            <w:proofErr w:type="spellEnd"/>
            <w:r w:rsidR="007863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сованию</w:t>
            </w:r>
            <w:proofErr w:type="gramEnd"/>
            <w:r w:rsidRPr="002A796C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7863B5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в</w:t>
            </w:r>
            <w:r w:rsidR="002A796C" w:rsidRPr="002A796C">
              <w:rPr>
                <w:sz w:val="24"/>
                <w:szCs w:val="24"/>
              </w:rPr>
              <w:t>небюдже</w:t>
            </w:r>
            <w:r>
              <w:rPr>
                <w:sz w:val="24"/>
                <w:szCs w:val="24"/>
              </w:rPr>
              <w:t>т</w:t>
            </w:r>
            <w:r w:rsidR="002A796C" w:rsidRPr="002A796C">
              <w:rPr>
                <w:sz w:val="24"/>
                <w:szCs w:val="24"/>
              </w:rPr>
              <w:t>-ных</w:t>
            </w:r>
            <w:proofErr w:type="spellEnd"/>
            <w:proofErr w:type="gramEnd"/>
            <w:r w:rsidR="002A796C" w:rsidRPr="002A796C">
              <w:rPr>
                <w:sz w:val="24"/>
                <w:szCs w:val="24"/>
              </w:rPr>
              <w:t xml:space="preserve"> источников (по </w:t>
            </w:r>
            <w:proofErr w:type="spellStart"/>
            <w:r w:rsidR="002A796C" w:rsidRPr="002A796C">
              <w:rPr>
                <w:sz w:val="24"/>
                <w:szCs w:val="24"/>
              </w:rPr>
              <w:t>согла</w:t>
            </w:r>
            <w:proofErr w:type="spellEnd"/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сованию)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9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0" w:name="Par633"/>
            <w:bookmarkEnd w:id="0"/>
          </w:p>
        </w:tc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1 Программы «Организация эффективного управления и распоряжения государственным имуществом Томской области»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C3585F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863B5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Подпрограмма </w:t>
            </w:r>
            <w:r w:rsidR="00C3585F">
              <w:rPr>
                <w:sz w:val="24"/>
                <w:szCs w:val="24"/>
              </w:rPr>
              <w:t xml:space="preserve">1 </w:t>
            </w:r>
            <w:r w:rsidRPr="002A796C">
              <w:rPr>
                <w:sz w:val="24"/>
                <w:szCs w:val="24"/>
              </w:rPr>
              <w:t>«Управление государственным имуществом Томской области»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12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</w:t>
            </w:r>
            <w:r w:rsidR="007863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1" w:name="Par671"/>
            <w:bookmarkEnd w:id="1"/>
          </w:p>
        </w:tc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2 Программы «Повышение эффективности системы государственных закупок в Томской области»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  <w:r w:rsidR="007863B5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Подпрограмма </w:t>
            </w:r>
            <w:r w:rsidR="00C3585F">
              <w:rPr>
                <w:sz w:val="24"/>
                <w:szCs w:val="24"/>
              </w:rPr>
              <w:t xml:space="preserve">2 </w:t>
            </w:r>
            <w:r w:rsidRPr="002A796C">
              <w:rPr>
                <w:sz w:val="24"/>
                <w:szCs w:val="24"/>
              </w:rPr>
              <w:t>«Управление государственными закупками Томской области»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  <w:r w:rsidR="00C3585F">
              <w:rPr>
                <w:sz w:val="24"/>
                <w:szCs w:val="24"/>
              </w:rPr>
              <w:t>.</w:t>
            </w:r>
          </w:p>
          <w:p w:rsidR="007863B5" w:rsidRDefault="007863B5" w:rsidP="002A796C">
            <w:pPr>
              <w:widowControl w:val="0"/>
              <w:autoSpaceDE w:val="0"/>
              <w:autoSpaceDN w:val="0"/>
              <w:adjustRightInd w:val="0"/>
              <w:ind w:right="-406" w:firstLine="0"/>
              <w:rPr>
                <w:sz w:val="24"/>
                <w:szCs w:val="24"/>
              </w:rPr>
            </w:pPr>
          </w:p>
          <w:p w:rsidR="007863B5" w:rsidRPr="002A796C" w:rsidRDefault="007863B5" w:rsidP="002A796C">
            <w:pPr>
              <w:widowControl w:val="0"/>
              <w:autoSpaceDE w:val="0"/>
              <w:autoSpaceDN w:val="0"/>
              <w:adjustRightInd w:val="0"/>
              <w:ind w:right="-406" w:firstLine="0"/>
              <w:rPr>
                <w:sz w:val="24"/>
                <w:szCs w:val="24"/>
              </w:rPr>
            </w:pPr>
          </w:p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Обеспечивающая подпрограмма</w:t>
            </w:r>
          </w:p>
          <w:p w:rsidR="007863B5" w:rsidRDefault="007863B5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863B5" w:rsidRDefault="007863B5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863B5" w:rsidRDefault="007863B5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F4D66" w:rsidRPr="002A796C" w:rsidRDefault="007F4D66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354 216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354 216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</w:t>
            </w:r>
            <w:r w:rsidR="007863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по управлению государственной собственностью </w:t>
            </w:r>
            <w:r w:rsidRPr="002A796C">
              <w:rPr>
                <w:sz w:val="24"/>
                <w:szCs w:val="24"/>
              </w:rPr>
              <w:lastRenderedPageBreak/>
              <w:t>Томской области; Департамент государственного заказа Томской области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59 446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59 446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rHeight w:val="157"/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839 141,3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839 141,3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207760,8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207760,8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126 276,1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126 276,1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863B5">
        <w:trPr>
          <w:tblCellSpacing w:w="5" w:type="nil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</w:tbl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7863B5" w:rsidRDefault="007863B5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7863B5" w:rsidRDefault="007863B5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7863B5" w:rsidRPr="002A796C" w:rsidRDefault="007863B5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7F4D66" w:rsidRPr="002A796C" w:rsidRDefault="007F4D66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lastRenderedPageBreak/>
        <w:t xml:space="preserve">Ресурсное обеспечение реализации Программы за счет средств областного бюджета </w:t>
      </w:r>
      <w:proofErr w:type="gramStart"/>
      <w:r w:rsidRPr="002A796C">
        <w:rPr>
          <w:sz w:val="24"/>
          <w:szCs w:val="24"/>
        </w:rPr>
        <w:t>по</w:t>
      </w:r>
      <w:proofErr w:type="gramEnd"/>
      <w:r w:rsidRPr="002A796C">
        <w:rPr>
          <w:sz w:val="24"/>
          <w:szCs w:val="24"/>
        </w:rPr>
        <w:t xml:space="preserve"> главным</w:t>
      </w:r>
    </w:p>
    <w:p w:rsidR="002A796C" w:rsidRPr="002A796C" w:rsidRDefault="002A796C" w:rsidP="002A796C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t>распорядителям средств областного бюджета</w:t>
      </w:r>
    </w:p>
    <w:p w:rsidR="002A796C" w:rsidRPr="002A796C" w:rsidRDefault="002A796C" w:rsidP="002A796C">
      <w:pPr>
        <w:widowControl w:val="0"/>
        <w:autoSpaceDE w:val="0"/>
        <w:autoSpaceDN w:val="0"/>
        <w:adjustRightInd w:val="0"/>
        <w:ind w:firstLine="0"/>
        <w:jc w:val="center"/>
        <w:rPr>
          <w:rFonts w:cs="Calibri"/>
          <w:sz w:val="24"/>
          <w:szCs w:val="24"/>
        </w:rPr>
      </w:pPr>
    </w:p>
    <w:tbl>
      <w:tblPr>
        <w:tblW w:w="13892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7"/>
        <w:gridCol w:w="4133"/>
        <w:gridCol w:w="1984"/>
        <w:gridCol w:w="2268"/>
        <w:gridCol w:w="2268"/>
        <w:gridCol w:w="2552"/>
      </w:tblGrid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63B5" w:rsidRDefault="007863B5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A796C">
              <w:rPr>
                <w:sz w:val="24"/>
                <w:szCs w:val="24"/>
              </w:rPr>
              <w:t>п</w:t>
            </w:r>
            <w:proofErr w:type="gramEnd"/>
            <w:r w:rsidR="007863B5">
              <w:rPr>
                <w:sz w:val="24"/>
                <w:szCs w:val="24"/>
              </w:rPr>
              <w:t>/</w:t>
            </w:r>
            <w:r w:rsidRPr="002A796C">
              <w:rPr>
                <w:sz w:val="24"/>
                <w:szCs w:val="24"/>
              </w:rPr>
              <w:t>п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Наименование задачи, мероприятия государственной программы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 </w:t>
            </w:r>
            <w:r w:rsidR="005A628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за счет средств областного бюджета (тыс. рублей)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Участники</w:t>
            </w:r>
            <w:r w:rsidR="000818EB">
              <w:rPr>
                <w:sz w:val="24"/>
                <w:szCs w:val="24"/>
              </w:rPr>
              <w:t xml:space="preserve"> –</w:t>
            </w:r>
            <w:r w:rsidR="005A628A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>главные распорядители средств областного бюджета (ГРБС)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</w:t>
            </w:r>
            <w:r w:rsidR="005A628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863B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Подпрограмма 1</w:t>
            </w:r>
            <w:r w:rsidR="000818EB">
              <w:rPr>
                <w:sz w:val="24"/>
                <w:szCs w:val="24"/>
              </w:rPr>
              <w:t>.</w:t>
            </w:r>
            <w:r w:rsidRPr="002A796C">
              <w:rPr>
                <w:sz w:val="24"/>
                <w:szCs w:val="24"/>
              </w:rPr>
              <w:t xml:space="preserve"> «Управление государственным имуществом Томской области»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2" w:name="Par780"/>
            <w:bookmarkEnd w:id="2"/>
            <w:r w:rsidRPr="002A796C">
              <w:rPr>
                <w:sz w:val="24"/>
                <w:szCs w:val="24"/>
              </w:rPr>
              <w:t>1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1 Подпрограммы «Рациональное использование государственного имущества Томской области»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ВЦП 1 «Рациональное использование государственного имущества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217 950,8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217 950,8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44 861,8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44 861,8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34 617,8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2 Подпрограммы «Приватизация областного государственного имущества»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ВЦП 2 «Приватизация областного государственного имущества»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34 527,6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34 527,6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0818E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3 Подпрограммы «Совершенствование системы учета и контроля государственного имущества Томской области»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  <w:p w:rsidR="000818EB" w:rsidRPr="002A796C" w:rsidRDefault="000818EB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ВЦП 3 «Совершенствование системы учета и контроля государственного имущества Томской области»</w:t>
            </w:r>
          </w:p>
          <w:p w:rsidR="000818EB" w:rsidRDefault="000818E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Pr="002A796C" w:rsidRDefault="000818E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40 185,6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40 185,6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3" w:name="Par811"/>
            <w:bookmarkEnd w:id="3"/>
            <w:r w:rsidRPr="002A796C">
              <w:rPr>
                <w:sz w:val="24"/>
                <w:szCs w:val="24"/>
              </w:rPr>
              <w:t>4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Задача 4 Подпрограммы «Приобретение жилых помещений в собственность Томской области в целях дальнейшего предоставления </w:t>
            </w:r>
            <w:proofErr w:type="gramStart"/>
            <w:r w:rsidRPr="002A796C">
              <w:rPr>
                <w:sz w:val="24"/>
                <w:szCs w:val="24"/>
              </w:rPr>
              <w:t>многодетным семьям, имеющим на момент предоставления жилого помещения пять</w:t>
            </w:r>
            <w:proofErr w:type="gramEnd"/>
            <w:r w:rsidRPr="002A796C">
              <w:rPr>
                <w:sz w:val="24"/>
                <w:szCs w:val="24"/>
              </w:rPr>
              <w:t xml:space="preserve"> и более несовершеннолетних детей»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Основное мероприятие «Приобретение жилых помещений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собственность Томской области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целях дальнейшего предоставления </w:t>
            </w:r>
            <w:proofErr w:type="gramStart"/>
            <w:r w:rsidRPr="002A796C">
              <w:rPr>
                <w:sz w:val="24"/>
                <w:szCs w:val="24"/>
              </w:rPr>
              <w:t xml:space="preserve">многодетным семьям, имеющим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на момент предоставления жилого помещения пять</w:t>
            </w:r>
            <w:proofErr w:type="gramEnd"/>
            <w:r w:rsidRPr="002A796C">
              <w:rPr>
                <w:sz w:val="24"/>
                <w:szCs w:val="24"/>
              </w:rPr>
              <w:t xml:space="preserve"> и более несовершеннолетних детей», 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70 748,7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70 748,7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9E4B92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9E4B92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4.3</w:t>
            </w:r>
            <w:r w:rsidR="005A628A">
              <w:rPr>
                <w:sz w:val="24"/>
                <w:szCs w:val="24"/>
              </w:rPr>
              <w:t>.</w:t>
            </w: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Pr="002A796C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мероприятие «Приобретение жилого помещения общей площадью не менее 72,0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79,2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  <w:p w:rsidR="000818EB" w:rsidRPr="002A796C" w:rsidRDefault="000818EB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4.4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4.5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Бакчарского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4.6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Каргасокского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4.7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818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4.8</w:t>
            </w:r>
            <w:r w:rsidR="005A628A">
              <w:rPr>
                <w:sz w:val="24"/>
                <w:szCs w:val="24"/>
              </w:rPr>
              <w:t>.</w:t>
            </w: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0818EB" w:rsidRPr="002A796C" w:rsidRDefault="000818EB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0818EB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4.9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4C3DD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4.10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4C3DD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Парабельского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4.11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</w:t>
            </w:r>
            <w:r w:rsidR="004C3DD1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>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Парабельского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4.12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4.13</w:t>
            </w:r>
            <w:r w:rsidR="005A628A">
              <w:rPr>
                <w:sz w:val="24"/>
                <w:szCs w:val="24"/>
              </w:rPr>
              <w:t>.</w:t>
            </w:r>
          </w:p>
          <w:p w:rsidR="004C3DD1" w:rsidRPr="002A796C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«Приобретение жилого </w:t>
            </w:r>
            <w:r w:rsidRPr="002A796C">
              <w:rPr>
                <w:sz w:val="24"/>
                <w:szCs w:val="24"/>
              </w:rPr>
              <w:lastRenderedPageBreak/>
              <w:t>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4.14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Шегарского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4.15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Шегарского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4.16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на территории г. Стрежевой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4.17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0818E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4.18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4.19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4.20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4.21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Ленинского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4.22</w:t>
            </w:r>
            <w:r w:rsidR="005A628A">
              <w:rPr>
                <w:sz w:val="24"/>
                <w:szCs w:val="24"/>
              </w:rPr>
              <w:t>.</w:t>
            </w:r>
          </w:p>
          <w:p w:rsidR="004C3DD1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3DD1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3DD1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3DD1" w:rsidRPr="002A796C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4C3DD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мероприятие «Приобретение жилого 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4.23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4.24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4.25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4.26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4.27</w:t>
            </w:r>
            <w:r w:rsidR="005A628A">
              <w:rPr>
                <w:sz w:val="24"/>
                <w:szCs w:val="24"/>
              </w:rPr>
              <w:t>.</w:t>
            </w:r>
          </w:p>
          <w:p w:rsidR="004C3DD1" w:rsidRDefault="004C3DD1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3DD1" w:rsidRPr="002A796C" w:rsidRDefault="004C3DD1" w:rsidP="004C3DD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«Приобретение жилого </w:t>
            </w:r>
            <w:r w:rsidRPr="002A796C">
              <w:rPr>
                <w:sz w:val="24"/>
                <w:szCs w:val="24"/>
              </w:rPr>
              <w:lastRenderedPageBreak/>
              <w:t>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4.28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63,0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69,3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4.29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4C3DD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4.30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мероприятие «Приобретение жилого помещения общей площадью не менее 54,0 кв.</w:t>
            </w:r>
            <w:r w:rsidR="004C3DD1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>м и не более 59,4 кв.</w:t>
            </w:r>
            <w:r w:rsidR="004C3DD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C3DD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по Подпрограмме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4C3DD1">
        <w:trPr>
          <w:tblCellSpacing w:w="5" w:type="nil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Подпрограмма 2 «Управление государственными закупками Томской области</w:t>
            </w:r>
            <w:r w:rsidR="00233129">
              <w:rPr>
                <w:sz w:val="24"/>
                <w:szCs w:val="24"/>
              </w:rPr>
              <w:t>»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4" w:name="Par897"/>
            <w:bookmarkEnd w:id="4"/>
            <w:r w:rsidRPr="002A796C">
              <w:rPr>
                <w:sz w:val="24"/>
                <w:szCs w:val="24"/>
              </w:rPr>
              <w:t>2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Подпрограммы «Оптимизация процесса определения поставщиков (подрядчиков, исполнителей) в рамках централизации закупок Томской области»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ВЦП «Оптимизация процесса определения поставщиков (подрядчиков, исполнителей) в рамках централизации закупок Томской области»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по Подпрограмме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121 512,6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20 252,1</w:t>
            </w:r>
          </w:p>
        </w:tc>
      </w:tr>
      <w:tr w:rsidR="002A796C" w:rsidRPr="002A796C" w:rsidTr="007863B5">
        <w:trPr>
          <w:tblCellSpacing w:w="5" w:type="nil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5A62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  <w:r w:rsidR="005A628A">
              <w:rPr>
                <w:sz w:val="24"/>
                <w:szCs w:val="24"/>
              </w:rPr>
              <w:t>.</w:t>
            </w:r>
          </w:p>
        </w:tc>
        <w:tc>
          <w:tcPr>
            <w:tcW w:w="132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Подпрограмма «Обеспечивающая подпрограмма»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  <w:bookmarkStart w:id="5" w:name="_GoBack"/>
            <w:bookmarkEnd w:id="5"/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по обеспечивающей подпрограмме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354 216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212 916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141 300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59 446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35 896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по государственной программе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839 141,3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576 328,7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262 812,6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207 760,8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163 958,7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82 474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82 474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82 474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82 474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  <w:tr w:rsidR="002A796C" w:rsidRPr="002A796C" w:rsidTr="005A628A">
        <w:trPr>
          <w:tblCellSpacing w:w="5" w:type="nil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28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126 276,1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82 474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43 802,1</w:t>
            </w:r>
          </w:p>
        </w:tc>
      </w:tr>
    </w:tbl>
    <w:p w:rsidR="007F4D66" w:rsidRDefault="007F4D66" w:rsidP="002A796C">
      <w:pPr>
        <w:tabs>
          <w:tab w:val="left" w:pos="11057"/>
        </w:tabs>
        <w:ind w:left="10915" w:firstLine="0"/>
        <w:rPr>
          <w:sz w:val="24"/>
          <w:szCs w:val="24"/>
        </w:rPr>
        <w:sectPr w:rsidR="007F4D66" w:rsidSect="007F4D66">
          <w:headerReference w:type="default" r:id="rId14"/>
          <w:headerReference w:type="first" r:id="rId15"/>
          <w:pgSz w:w="16838" w:h="11906" w:orient="landscape"/>
          <w:pgMar w:top="568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2A796C" w:rsidRPr="00A90806" w:rsidRDefault="002A796C" w:rsidP="002A796C">
      <w:pPr>
        <w:tabs>
          <w:tab w:val="left" w:pos="11057"/>
        </w:tabs>
        <w:ind w:left="10915" w:firstLine="0"/>
        <w:rPr>
          <w:sz w:val="24"/>
          <w:szCs w:val="24"/>
        </w:rPr>
      </w:pPr>
      <w:r w:rsidRPr="00A90806">
        <w:rPr>
          <w:sz w:val="24"/>
          <w:szCs w:val="24"/>
        </w:rPr>
        <w:lastRenderedPageBreak/>
        <w:t>Приложение № </w:t>
      </w:r>
      <w:r>
        <w:rPr>
          <w:sz w:val="24"/>
          <w:szCs w:val="24"/>
        </w:rPr>
        <w:t>2</w:t>
      </w:r>
    </w:p>
    <w:p w:rsidR="002A796C" w:rsidRPr="00A90806" w:rsidRDefault="002A796C" w:rsidP="002A796C">
      <w:pPr>
        <w:tabs>
          <w:tab w:val="left" w:pos="11057"/>
        </w:tabs>
        <w:ind w:left="10915" w:firstLine="0"/>
        <w:rPr>
          <w:sz w:val="24"/>
          <w:szCs w:val="24"/>
        </w:rPr>
      </w:pPr>
      <w:r w:rsidRPr="00A90806">
        <w:rPr>
          <w:sz w:val="24"/>
          <w:szCs w:val="24"/>
        </w:rPr>
        <w:t>к постановлению Администрации Томской области</w:t>
      </w:r>
    </w:p>
    <w:p w:rsidR="002A796C" w:rsidRDefault="002A796C" w:rsidP="002A796C">
      <w:pPr>
        <w:tabs>
          <w:tab w:val="left" w:pos="11057"/>
        </w:tabs>
        <w:ind w:left="10915" w:firstLine="0"/>
        <w:rPr>
          <w:sz w:val="24"/>
          <w:szCs w:val="24"/>
        </w:rPr>
      </w:pPr>
      <w:r w:rsidRPr="00A90806">
        <w:rPr>
          <w:sz w:val="24"/>
          <w:szCs w:val="24"/>
        </w:rPr>
        <w:t xml:space="preserve">от </w:t>
      </w:r>
      <w:r w:rsidR="003C4E7E">
        <w:rPr>
          <w:sz w:val="24"/>
          <w:szCs w:val="24"/>
        </w:rPr>
        <w:t>30.12.201</w:t>
      </w:r>
      <w:r w:rsidR="00EA61DD">
        <w:rPr>
          <w:sz w:val="24"/>
          <w:szCs w:val="24"/>
        </w:rPr>
        <w:t>5</w:t>
      </w:r>
      <w:r w:rsidR="003C4E7E">
        <w:rPr>
          <w:sz w:val="24"/>
          <w:szCs w:val="24"/>
        </w:rPr>
        <w:t xml:space="preserve"> № 493а</w:t>
      </w: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7F4D66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t>Перечень</w:t>
      </w:r>
    </w:p>
    <w:p w:rsidR="002A796C" w:rsidRPr="002A796C" w:rsidRDefault="002A796C" w:rsidP="007F4D66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t>ведомственных целевых программ, основных мероприятий</w:t>
      </w:r>
    </w:p>
    <w:p w:rsidR="002A796C" w:rsidRPr="002A796C" w:rsidRDefault="002A796C" w:rsidP="007F4D66">
      <w:pPr>
        <w:widowControl w:val="0"/>
        <w:autoSpaceDE w:val="0"/>
        <w:autoSpaceDN w:val="0"/>
        <w:adjustRightInd w:val="0"/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t>и ресурсное обеспечение реализации Подпрограммы 1 «Управление государственным имуществом Томской области»</w:t>
      </w:r>
    </w:p>
    <w:p w:rsidR="002A796C" w:rsidRPr="002A796C" w:rsidRDefault="002A796C" w:rsidP="007F4D66">
      <w:pPr>
        <w:widowControl w:val="0"/>
        <w:autoSpaceDE w:val="0"/>
        <w:autoSpaceDN w:val="0"/>
        <w:adjustRightInd w:val="0"/>
        <w:ind w:firstLine="0"/>
        <w:jc w:val="center"/>
        <w:rPr>
          <w:rFonts w:cs="Calibri"/>
          <w:sz w:val="24"/>
          <w:szCs w:val="24"/>
        </w:rPr>
      </w:pPr>
    </w:p>
    <w:tbl>
      <w:tblPr>
        <w:tblW w:w="16302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95"/>
        <w:gridCol w:w="1982"/>
        <w:gridCol w:w="1418"/>
        <w:gridCol w:w="1276"/>
        <w:gridCol w:w="1276"/>
        <w:gridCol w:w="142"/>
        <w:gridCol w:w="992"/>
        <w:gridCol w:w="1003"/>
        <w:gridCol w:w="131"/>
        <w:gridCol w:w="14"/>
        <w:gridCol w:w="1135"/>
        <w:gridCol w:w="1562"/>
        <w:gridCol w:w="3259"/>
        <w:gridCol w:w="1417"/>
      </w:tblGrid>
      <w:tr w:rsidR="004C403A" w:rsidRPr="002A796C" w:rsidTr="003A572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7F4D66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A796C" w:rsidRPr="002A796C">
              <w:rPr>
                <w:sz w:val="24"/>
                <w:szCs w:val="24"/>
              </w:rPr>
              <w:t xml:space="preserve"> </w:t>
            </w:r>
            <w:proofErr w:type="gramStart"/>
            <w:r w:rsidR="002A796C" w:rsidRPr="002A796C"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</w:t>
            </w:r>
            <w:r w:rsidR="002A796C" w:rsidRPr="002A796C">
              <w:rPr>
                <w:sz w:val="24"/>
                <w:szCs w:val="24"/>
              </w:rPr>
              <w:t>п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7F4D6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4C403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</w:t>
            </w:r>
            <w:r w:rsidR="004C403A">
              <w:rPr>
                <w:sz w:val="24"/>
                <w:szCs w:val="24"/>
              </w:rPr>
              <w:t xml:space="preserve">ъем </w:t>
            </w:r>
            <w:proofErr w:type="spellStart"/>
            <w:proofErr w:type="gramStart"/>
            <w:r w:rsidR="004C403A">
              <w:rPr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4C403A">
              <w:rPr>
                <w:sz w:val="24"/>
                <w:szCs w:val="24"/>
              </w:rPr>
              <w:t xml:space="preserve"> (тыс. руб.</w:t>
            </w:r>
            <w:r w:rsidRPr="002A796C">
              <w:rPr>
                <w:sz w:val="24"/>
                <w:szCs w:val="24"/>
              </w:rPr>
              <w:t>)</w:t>
            </w:r>
          </w:p>
        </w:tc>
        <w:tc>
          <w:tcPr>
            <w:tcW w:w="46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E33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Участник/</w:t>
            </w:r>
          </w:p>
          <w:p w:rsidR="002A796C" w:rsidRPr="002A796C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меропри</w:t>
            </w:r>
            <w:r w:rsidR="002A796C" w:rsidRPr="002A796C">
              <w:rPr>
                <w:sz w:val="24"/>
                <w:szCs w:val="24"/>
              </w:rPr>
              <w:t>ятия</w:t>
            </w:r>
          </w:p>
        </w:tc>
        <w:tc>
          <w:tcPr>
            <w:tcW w:w="4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D6997" w:rsidRPr="002A796C" w:rsidTr="003A572C">
        <w:trPr>
          <w:trHeight w:val="276"/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5D68AB" w:rsidP="005D68A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Ф</w:t>
            </w:r>
            <w:r w:rsidR="002A796C" w:rsidRPr="002A796C">
              <w:rPr>
                <w:sz w:val="24"/>
                <w:szCs w:val="24"/>
              </w:rPr>
              <w:t>едераль</w:t>
            </w:r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="002A796C" w:rsidRPr="002A796C">
              <w:rPr>
                <w:sz w:val="24"/>
                <w:szCs w:val="24"/>
              </w:rPr>
              <w:t xml:space="preserve"> бюджета (по </w:t>
            </w:r>
            <w:proofErr w:type="spellStart"/>
            <w:r w:rsidR="002A796C" w:rsidRPr="002A796C">
              <w:rPr>
                <w:sz w:val="24"/>
                <w:szCs w:val="24"/>
              </w:rPr>
              <w:t>согла</w:t>
            </w:r>
            <w:proofErr w:type="spellEnd"/>
            <w:r>
              <w:rPr>
                <w:sz w:val="24"/>
                <w:szCs w:val="24"/>
              </w:rPr>
              <w:t>-со</w:t>
            </w:r>
            <w:r w:rsidR="002A796C" w:rsidRPr="002A796C">
              <w:rPr>
                <w:sz w:val="24"/>
                <w:szCs w:val="24"/>
              </w:rPr>
              <w:t>ванию)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бюджета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5D68AB" w:rsidP="005D68A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2A796C">
              <w:rPr>
                <w:sz w:val="24"/>
                <w:szCs w:val="24"/>
              </w:rPr>
              <w:t>М</w:t>
            </w:r>
            <w:r w:rsidR="002A796C" w:rsidRPr="002A796C">
              <w:rPr>
                <w:sz w:val="24"/>
                <w:szCs w:val="24"/>
              </w:rPr>
              <w:t>ест</w:t>
            </w:r>
            <w:r>
              <w:rPr>
                <w:sz w:val="24"/>
                <w:szCs w:val="24"/>
              </w:rPr>
              <w:t>-</w:t>
            </w:r>
            <w:proofErr w:type="spellStart"/>
            <w:r w:rsidR="002A796C" w:rsidRPr="002A796C">
              <w:rPr>
                <w:sz w:val="24"/>
                <w:szCs w:val="24"/>
              </w:rPr>
              <w:t>ных</w:t>
            </w:r>
            <w:proofErr w:type="spellEnd"/>
            <w:proofErr w:type="gramEnd"/>
            <w:r w:rsidR="002A796C" w:rsidRPr="002A796C">
              <w:rPr>
                <w:sz w:val="24"/>
                <w:szCs w:val="24"/>
              </w:rPr>
              <w:t xml:space="preserve"> </w:t>
            </w:r>
            <w:proofErr w:type="spellStart"/>
            <w:r w:rsidR="002A796C" w:rsidRPr="002A796C">
              <w:rPr>
                <w:sz w:val="24"/>
                <w:szCs w:val="24"/>
              </w:rPr>
              <w:t>бюд</w:t>
            </w:r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жетов</w:t>
            </w:r>
            <w:proofErr w:type="spellEnd"/>
            <w:r w:rsidR="002A796C" w:rsidRPr="002A796C">
              <w:rPr>
                <w:sz w:val="24"/>
                <w:szCs w:val="24"/>
              </w:rPr>
              <w:t xml:space="preserve"> (по </w:t>
            </w:r>
            <w:proofErr w:type="spellStart"/>
            <w:r w:rsidR="002A796C" w:rsidRPr="002A796C">
              <w:rPr>
                <w:sz w:val="24"/>
                <w:szCs w:val="24"/>
              </w:rPr>
              <w:t>сог</w:t>
            </w:r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ласова</w:t>
            </w:r>
            <w:r w:rsidR="00ED6997"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нию</w:t>
            </w:r>
            <w:proofErr w:type="spellEnd"/>
            <w:r w:rsidR="002A796C" w:rsidRPr="002A796C">
              <w:rPr>
                <w:sz w:val="24"/>
                <w:szCs w:val="24"/>
              </w:rPr>
              <w:t>)</w:t>
            </w:r>
          </w:p>
        </w:tc>
        <w:tc>
          <w:tcPr>
            <w:tcW w:w="12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ED6997" w:rsidP="00AF2E33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В</w:t>
            </w:r>
            <w:r w:rsidR="002A796C" w:rsidRPr="002A796C">
              <w:rPr>
                <w:sz w:val="24"/>
                <w:szCs w:val="24"/>
              </w:rPr>
              <w:t>небю</w:t>
            </w:r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джетных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2A796C" w:rsidRPr="002A796C">
              <w:rPr>
                <w:sz w:val="24"/>
                <w:szCs w:val="24"/>
              </w:rPr>
              <w:t>источ-ников</w:t>
            </w:r>
            <w:proofErr w:type="spellEnd"/>
            <w:r w:rsidR="002A796C" w:rsidRPr="002A796C">
              <w:rPr>
                <w:sz w:val="24"/>
                <w:szCs w:val="24"/>
              </w:rPr>
              <w:t xml:space="preserve"> </w:t>
            </w:r>
            <w:r w:rsidR="00AF2E33">
              <w:rPr>
                <w:sz w:val="24"/>
                <w:szCs w:val="24"/>
              </w:rPr>
              <w:br/>
            </w:r>
            <w:r w:rsidR="002A796C" w:rsidRPr="002A796C">
              <w:rPr>
                <w:sz w:val="24"/>
                <w:szCs w:val="24"/>
              </w:rPr>
              <w:t xml:space="preserve">(по </w:t>
            </w:r>
            <w:proofErr w:type="spellStart"/>
            <w:r w:rsidR="002A796C" w:rsidRPr="002A796C">
              <w:rPr>
                <w:sz w:val="24"/>
                <w:szCs w:val="24"/>
              </w:rPr>
              <w:t>согла</w:t>
            </w:r>
            <w:proofErr w:type="spellEnd"/>
            <w:r>
              <w:rPr>
                <w:sz w:val="24"/>
                <w:szCs w:val="24"/>
              </w:rPr>
              <w:t>-</w:t>
            </w:r>
            <w:r w:rsidR="002A796C" w:rsidRPr="002A796C">
              <w:rPr>
                <w:sz w:val="24"/>
                <w:szCs w:val="24"/>
              </w:rPr>
              <w:t>сованию)</w:t>
            </w: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2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значения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годам реализации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Подпрограмма 1 «Управление государственным имуществом Томской области»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6" w:name="Par1220"/>
            <w:bookmarkEnd w:id="6"/>
            <w:r w:rsidRPr="002A796C">
              <w:rPr>
                <w:sz w:val="24"/>
                <w:szCs w:val="24"/>
              </w:rPr>
              <w:t>1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56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Задача 1 подпрограммы «Рациональное использование государственного имущества Томской области» 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AF2E33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AF2E33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C403A" w:rsidRPr="002A796C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ВЦП 1 «Рациональное использование государственного имущества Томской области»</w:t>
            </w: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AF2E33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C403A" w:rsidRPr="002A796C" w:rsidRDefault="004C403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217 950,8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217 950,8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по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управле</w:t>
            </w:r>
            <w:r w:rsidR="00AF2E3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нию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AF2E3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собственнос</w:t>
            </w:r>
            <w:r w:rsidR="00AF2E3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44 861,8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44 861,8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Доля областного государственного недвижимого имущества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(за исключением земельных участков), используемого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 для выполнения полномочий Томской области,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от недвижимого имущества, находящегося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собственности Томской области,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3A572C">
              <w:rPr>
                <w:sz w:val="24"/>
                <w:szCs w:val="24"/>
              </w:rPr>
              <w:t> –</w:t>
            </w:r>
            <w:r w:rsidR="003A572C">
              <w:t> </w:t>
            </w:r>
            <w:r w:rsidRPr="002A796C">
              <w:rPr>
                <w:sz w:val="24"/>
                <w:szCs w:val="24"/>
              </w:rPr>
              <w:t>90</w:t>
            </w:r>
          </w:p>
        </w:tc>
      </w:tr>
      <w:tr w:rsidR="005D68AB" w:rsidRPr="002A796C" w:rsidTr="00C77A81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AF2E33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AF2E33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AF2E33" w:rsidRPr="002A796C" w:rsidRDefault="00AF2E33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3A572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3A572C" w:rsidRPr="002A796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2017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3A572C">
              <w:rPr>
                <w:sz w:val="24"/>
                <w:szCs w:val="24"/>
              </w:rPr>
              <w:t> –</w:t>
            </w:r>
            <w:r w:rsidR="003A572C">
              <w:t> </w:t>
            </w:r>
            <w:r w:rsidRPr="002A796C">
              <w:rPr>
                <w:sz w:val="24"/>
                <w:szCs w:val="24"/>
              </w:rPr>
              <w:t>90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Доля земельных участков, права </w:t>
            </w:r>
            <w:proofErr w:type="gramStart"/>
            <w:r w:rsidRPr="002A796C">
              <w:rPr>
                <w:sz w:val="24"/>
                <w:szCs w:val="24"/>
              </w:rPr>
              <w:t>землепользователей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которые оформлены, </w:t>
            </w:r>
            <w:r w:rsidR="00AF2E3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от объема земельных участков, являющихся собственностью Томской области,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="003A572C">
              <w:rPr>
                <w:sz w:val="24"/>
                <w:szCs w:val="24"/>
              </w:rPr>
              <w:t> –</w:t>
            </w:r>
            <w:r w:rsidR="003A572C">
              <w:t> </w:t>
            </w:r>
            <w:r w:rsidR="002A796C" w:rsidRPr="002A796C">
              <w:rPr>
                <w:sz w:val="24"/>
                <w:szCs w:val="24"/>
              </w:rPr>
              <w:t>95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98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98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3A572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98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34 617,8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98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98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56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2 Подпрограммы «Приватизация областного государственного имущества</w:t>
            </w:r>
            <w:r w:rsidR="00ED0DA0">
              <w:rPr>
                <w:sz w:val="24"/>
                <w:szCs w:val="24"/>
              </w:rPr>
              <w:t>»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ВЦП 2 «Приватизация областного государственного имущества»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34 527,6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34 527,6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по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управле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нию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собственнос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Доля имущества Томской области, реализованного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порядке приватизации,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от общего объема имущества, включенного в прогнозный план (программу) приватизации государственного имущества на соответствующий год,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ED6997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ED6997" w:rsidRPr="002A796C" w:rsidTr="00C77A81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5 754,6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56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3 Подпрограммы «Совершенствование системы учета и контроля государственного имущества Томской области</w:t>
            </w:r>
            <w:r w:rsidR="00ED0DA0">
              <w:rPr>
                <w:sz w:val="24"/>
                <w:szCs w:val="24"/>
              </w:rPr>
              <w:t>»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ED6997" w:rsidRPr="002A796C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ВЦП 3 «</w:t>
            </w:r>
            <w:proofErr w:type="gramStart"/>
            <w:r w:rsidRPr="002A796C">
              <w:rPr>
                <w:sz w:val="24"/>
                <w:szCs w:val="24"/>
              </w:rPr>
              <w:t>Совершенство</w:t>
            </w:r>
            <w:r w:rsidR="001C072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вание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системы учета и контроля государственного имущества Томской области»</w:t>
            </w: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Pr="002A796C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40 185,6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40 185,6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по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управле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нию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собственнос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ED6997" w:rsidRPr="002A796C" w:rsidRDefault="00ED699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  <w:u w:val="single"/>
              </w:rPr>
            </w:pPr>
            <w:r w:rsidRPr="002A796C">
              <w:rPr>
                <w:sz w:val="24"/>
                <w:szCs w:val="24"/>
                <w:u w:val="single"/>
              </w:rPr>
              <w:lastRenderedPageBreak/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Доля юридических лиц (органы государственной власти Томской области, областные государственные учреждения и предприятия),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отношении которых проведены проверки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по вопросам использования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сохранности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государствен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ного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имущества Томской области, от общего объема юридических лиц, </w:t>
            </w:r>
            <w:proofErr w:type="spellStart"/>
            <w:r w:rsidRPr="002A796C">
              <w:rPr>
                <w:sz w:val="24"/>
                <w:szCs w:val="24"/>
              </w:rPr>
              <w:t>заплани</w:t>
            </w:r>
            <w:r w:rsidR="003A572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рованных</w:t>
            </w:r>
            <w:proofErr w:type="spellEnd"/>
            <w:r w:rsidRPr="002A796C">
              <w:rPr>
                <w:sz w:val="24"/>
                <w:szCs w:val="24"/>
              </w:rPr>
              <w:t xml:space="preserve"> к проверке,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2015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rHeight w:val="352"/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1C072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Доля имущества, составляющего Казну Томской области,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отношении которого проведены контрольные мероприятия, от общего объема имущества, </w:t>
            </w:r>
            <w:r w:rsidR="003A572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отношении которого запланированы контрольные мероприятия,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6 697,6</w:t>
            </w:r>
          </w:p>
        </w:tc>
        <w:tc>
          <w:tcPr>
            <w:tcW w:w="114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4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3"/>
              <w:rPr>
                <w:sz w:val="24"/>
                <w:szCs w:val="24"/>
              </w:rPr>
            </w:pPr>
            <w:bookmarkStart w:id="7" w:name="Par1257"/>
            <w:bookmarkEnd w:id="7"/>
            <w:r w:rsidRPr="002A796C">
              <w:rPr>
                <w:sz w:val="24"/>
                <w:szCs w:val="24"/>
              </w:rPr>
              <w:t>4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560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Задача 4 Подпрограммы «Приобретение жилых помещений в собственность Томской области в целях дальнейшего предоставления </w:t>
            </w:r>
            <w:proofErr w:type="gramStart"/>
            <w:r w:rsidRPr="002A796C">
              <w:rPr>
                <w:sz w:val="24"/>
                <w:szCs w:val="24"/>
              </w:rPr>
              <w:t>многодетным семьям, имеющим на момент предоставления жилого помещения пять</w:t>
            </w:r>
            <w:proofErr w:type="gramEnd"/>
            <w:r w:rsidRPr="002A796C">
              <w:rPr>
                <w:sz w:val="24"/>
                <w:szCs w:val="24"/>
              </w:rPr>
              <w:t xml:space="preserve"> и более несовершеннолетних детей»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Основное мероприятие «Приобретение жилых помещений </w:t>
            </w:r>
            <w:r w:rsidR="001C072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собственность Томской области в целях дальнейшего предоставления многодетным семьям, имеющим </w:t>
            </w:r>
            <w:r w:rsidR="001C072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момент предоставления жилого помещения пять и более </w:t>
            </w:r>
            <w:proofErr w:type="gramStart"/>
            <w:r w:rsidRPr="002A796C">
              <w:rPr>
                <w:sz w:val="24"/>
                <w:szCs w:val="24"/>
              </w:rPr>
              <w:t>несовершенно</w:t>
            </w:r>
            <w:r w:rsidR="001C072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летних</w:t>
            </w:r>
            <w:proofErr w:type="gramEnd"/>
            <w:r w:rsidRPr="002A796C">
              <w:rPr>
                <w:sz w:val="24"/>
                <w:szCs w:val="24"/>
              </w:rPr>
              <w:t xml:space="preserve"> детей»,</w:t>
            </w:r>
            <w:r w:rsidR="001C072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по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управле</w:t>
            </w:r>
            <w:r w:rsidR="001C072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нию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1C072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собственнос</w:t>
            </w:r>
            <w:r w:rsidR="001C072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F337E0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proofErr w:type="gramStart"/>
            <w:r w:rsidRPr="002A796C">
              <w:rPr>
                <w:sz w:val="24"/>
                <w:szCs w:val="24"/>
              </w:rPr>
              <w:t xml:space="preserve">Доля приобретенных жилых помещений от общего количества жилых помещений, заявленных  Департаментом по вопросам семьи и детей Томской области с целью </w:t>
            </w:r>
            <w:proofErr w:type="spellStart"/>
            <w:r w:rsidRPr="002A796C">
              <w:rPr>
                <w:sz w:val="24"/>
                <w:szCs w:val="24"/>
              </w:rPr>
              <w:t>приобрете</w:t>
            </w:r>
            <w:r w:rsidR="001C072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ния</w:t>
            </w:r>
            <w:proofErr w:type="spellEnd"/>
            <w:r w:rsidRPr="002A796C">
              <w:rPr>
                <w:sz w:val="24"/>
                <w:szCs w:val="24"/>
              </w:rPr>
              <w:t xml:space="preserve"> в государственную собственность </w:t>
            </w:r>
            <w:r w:rsidR="001C072B">
              <w:rPr>
                <w:sz w:val="24"/>
                <w:szCs w:val="24"/>
              </w:rPr>
              <w:t xml:space="preserve">Томской </w:t>
            </w:r>
            <w:r w:rsidRPr="002A796C">
              <w:rPr>
                <w:sz w:val="24"/>
                <w:szCs w:val="24"/>
              </w:rPr>
              <w:t xml:space="preserve">области для  последующего предоставления многодетным семьям, имеющим на момент предоставления жилого помещения пять и более несовершеннолетних детей, </w:t>
            </w:r>
            <w:r w:rsidR="001C072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в соответствии </w:t>
            </w:r>
            <w:r w:rsidR="001C072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с </w:t>
            </w:r>
            <w:r w:rsidR="00F337E0">
              <w:rPr>
                <w:sz w:val="24"/>
                <w:szCs w:val="24"/>
              </w:rPr>
              <w:t>п</w:t>
            </w:r>
            <w:r w:rsidRPr="002A796C">
              <w:rPr>
                <w:sz w:val="24"/>
                <w:szCs w:val="24"/>
              </w:rPr>
              <w:t>остановлением Администрации Томской област</w:t>
            </w:r>
            <w:r w:rsidR="00F337E0">
              <w:rPr>
                <w:sz w:val="24"/>
                <w:szCs w:val="24"/>
              </w:rPr>
              <w:t>и от 09.06.2011 №</w:t>
            </w:r>
            <w:r w:rsidRPr="002A796C">
              <w:rPr>
                <w:sz w:val="24"/>
                <w:szCs w:val="24"/>
              </w:rPr>
              <w:t xml:space="preserve"> 167а «Об утверждении Положения </w:t>
            </w:r>
            <w:r w:rsidRPr="002A796C">
              <w:rPr>
                <w:sz w:val="24"/>
                <w:szCs w:val="24"/>
              </w:rPr>
              <w:lastRenderedPageBreak/>
              <w:t>о порядке и условиях предоставления</w:t>
            </w:r>
            <w:proofErr w:type="gramEnd"/>
            <w:r w:rsidRPr="002A796C">
              <w:rPr>
                <w:sz w:val="24"/>
                <w:szCs w:val="24"/>
              </w:rPr>
              <w:t xml:space="preserve"> жилых помещений многодетным семьям, имеющим на момент предоставления жилого помещения пять и более несовершеннолетних </w:t>
            </w:r>
            <w:r w:rsidR="001C072B">
              <w:rPr>
                <w:sz w:val="24"/>
                <w:szCs w:val="24"/>
              </w:rPr>
              <w:br/>
            </w:r>
            <w:r w:rsidR="006A3302">
              <w:rPr>
                <w:sz w:val="24"/>
                <w:szCs w:val="24"/>
              </w:rPr>
              <w:t>детей»</w:t>
            </w:r>
            <w:proofErr w:type="gramStart"/>
            <w:r w:rsidR="006A3302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>,</w:t>
            </w:r>
            <w:proofErr w:type="gramEnd"/>
            <w:r w:rsidRPr="002A796C">
              <w:rPr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2015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C072B">
        <w:trPr>
          <w:trHeight w:val="302"/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C072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4.1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поме</w:t>
            </w:r>
            <w:r w:rsidR="00C77A8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щения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общей площадью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не менее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C77A8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C77A8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81" w:rsidRPr="002A796C" w:rsidRDefault="00C77A81" w:rsidP="00C77A8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C072B">
              <w:rPr>
                <w:sz w:val="24"/>
                <w:szCs w:val="24"/>
              </w:rPr>
              <w:t> –</w:t>
            </w:r>
            <w:r w:rsidR="001C072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1C072B" w:rsidP="001C072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C77A81" w:rsidRPr="002A796C" w:rsidTr="00C77A81">
        <w:trPr>
          <w:trHeight w:val="71"/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77A8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C77A8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C77A8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77A81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C77A81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C77A81">
              <w:rPr>
                <w:sz w:val="24"/>
                <w:szCs w:val="24"/>
              </w:rPr>
              <w:t> –</w:t>
            </w:r>
            <w:r w:rsidR="00C77A81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C77A81">
              <w:rPr>
                <w:sz w:val="24"/>
                <w:szCs w:val="24"/>
              </w:rPr>
              <w:t> –</w:t>
            </w:r>
            <w:r w:rsidR="00C77A81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C77A81">
              <w:rPr>
                <w:sz w:val="24"/>
                <w:szCs w:val="24"/>
              </w:rPr>
              <w:t> –</w:t>
            </w:r>
            <w:r w:rsidR="00C77A81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77A8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C77A81">
              <w:rPr>
                <w:sz w:val="24"/>
                <w:szCs w:val="24"/>
              </w:rPr>
              <w:t> –</w:t>
            </w:r>
            <w:r w:rsidR="00C77A81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4.3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72,0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79,2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Асиновского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C77A8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2018 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4D57FB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C77A81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4.4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мероприятие </w:t>
            </w:r>
            <w:r w:rsidR="002A796C" w:rsidRPr="002A796C">
              <w:rPr>
                <w:sz w:val="24"/>
                <w:szCs w:val="24"/>
              </w:rPr>
              <w:t xml:space="preserve">«Приобретение жилого помещения общей площадью не менее </w:t>
            </w:r>
            <w:r>
              <w:rPr>
                <w:sz w:val="24"/>
                <w:szCs w:val="24"/>
              </w:rPr>
              <w:br/>
            </w:r>
            <w:r w:rsidR="002A796C" w:rsidRPr="002A796C">
              <w:rPr>
                <w:sz w:val="24"/>
                <w:szCs w:val="24"/>
              </w:rPr>
              <w:t>54,0 кв.</w:t>
            </w:r>
            <w:r>
              <w:rPr>
                <w:sz w:val="24"/>
                <w:szCs w:val="24"/>
              </w:rPr>
              <w:t> </w:t>
            </w:r>
            <w:r w:rsidR="002A796C" w:rsidRPr="002A796C">
              <w:rPr>
                <w:sz w:val="24"/>
                <w:szCs w:val="24"/>
              </w:rPr>
              <w:t xml:space="preserve">м </w:t>
            </w:r>
            <w:r>
              <w:rPr>
                <w:sz w:val="24"/>
                <w:szCs w:val="24"/>
              </w:rPr>
              <w:br/>
            </w:r>
            <w:r w:rsidR="002A796C" w:rsidRPr="002A796C">
              <w:rPr>
                <w:sz w:val="24"/>
                <w:szCs w:val="24"/>
              </w:rPr>
              <w:t xml:space="preserve">и не более </w:t>
            </w:r>
            <w:r>
              <w:rPr>
                <w:sz w:val="24"/>
                <w:szCs w:val="24"/>
              </w:rPr>
              <w:br/>
            </w:r>
            <w:r w:rsidR="002A796C" w:rsidRPr="002A796C">
              <w:rPr>
                <w:sz w:val="24"/>
                <w:szCs w:val="24"/>
              </w:rPr>
              <w:t>59,4 кв.</w:t>
            </w:r>
            <w:r>
              <w:rPr>
                <w:sz w:val="24"/>
                <w:szCs w:val="24"/>
              </w:rPr>
              <w:t> </w:t>
            </w:r>
            <w:r w:rsidR="002A796C" w:rsidRPr="002A796C">
              <w:rPr>
                <w:sz w:val="24"/>
                <w:szCs w:val="24"/>
              </w:rPr>
              <w:t xml:space="preserve">м </w:t>
            </w:r>
            <w:r>
              <w:rPr>
                <w:sz w:val="24"/>
                <w:szCs w:val="24"/>
              </w:rPr>
              <w:br/>
            </w:r>
            <w:r w:rsidR="002A796C"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="002A796C" w:rsidRPr="002A796C">
              <w:rPr>
                <w:sz w:val="24"/>
                <w:szCs w:val="24"/>
              </w:rPr>
              <w:t>Асиновского</w:t>
            </w:r>
            <w:proofErr w:type="spellEnd"/>
            <w:r w:rsidR="002A796C"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2018 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2020 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4.5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</w:t>
            </w:r>
            <w:r w:rsidR="004C4FD5">
              <w:rPr>
                <w:sz w:val="24"/>
                <w:szCs w:val="24"/>
              </w:rPr>
              <w:t>.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59,4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Бакчарского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Pr="002A796C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2015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4D57FB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2017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D57FB" w:rsidRPr="002A796C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4.6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Каргасокского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2 257,2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4D57FB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379D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4D57FB">
              <w:rPr>
                <w:sz w:val="24"/>
                <w:szCs w:val="24"/>
              </w:rPr>
              <w:t> –</w:t>
            </w:r>
            <w:r w:rsidR="004D57F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4.7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4D57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7379D7" w:rsidP="007379D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4.8</w:t>
            </w:r>
            <w:r w:rsidR="003A572C">
              <w:rPr>
                <w:sz w:val="24"/>
                <w:szCs w:val="24"/>
              </w:rPr>
              <w:t>.</w:t>
            </w: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D57FB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D57FB" w:rsidRPr="002A796C" w:rsidRDefault="004D57F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FB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«Приобретение </w:t>
            </w:r>
            <w:proofErr w:type="gramStart"/>
            <w:r w:rsidRPr="002A796C">
              <w:rPr>
                <w:sz w:val="24"/>
                <w:szCs w:val="24"/>
              </w:rPr>
              <w:t>жилого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</w:p>
          <w:p w:rsidR="002A796C" w:rsidRPr="002A796C" w:rsidRDefault="002A796C" w:rsidP="00A32DA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1 856,2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D57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4D57FB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2015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4D57FB" w:rsidP="004D57F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D57F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4.9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A32DA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Молчановского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A32DAC" w:rsidP="00A32DA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4.10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379D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Парабельского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lastRenderedPageBreak/>
              <w:t>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2 361,2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4.11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63,0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69,3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Парабельского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2 650,7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4.12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м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 на территории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A32DAC">
              <w:rPr>
                <w:sz w:val="24"/>
                <w:szCs w:val="24"/>
              </w:rPr>
              <w:t> –</w:t>
            </w:r>
            <w:r w:rsidR="00A32DAC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A32DA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4.13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54,0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A32D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32D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1 499,8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F719E6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A32DAC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4.14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F719E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F719E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Шегарского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2 670,0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F719E6" w:rsidP="00F719E6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F719E6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F719E6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F719E6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4.15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63,0 </w:t>
            </w:r>
            <w:proofErr w:type="spellStart"/>
            <w:r w:rsidRPr="002A796C">
              <w:rPr>
                <w:sz w:val="24"/>
                <w:szCs w:val="24"/>
              </w:rPr>
              <w:t>кв</w:t>
            </w:r>
            <w:proofErr w:type="gramStart"/>
            <w:r w:rsidRPr="002A796C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и не более 69,3 </w:t>
            </w:r>
            <w:proofErr w:type="spellStart"/>
            <w:r w:rsidRPr="002A796C">
              <w:rPr>
                <w:sz w:val="24"/>
                <w:szCs w:val="24"/>
              </w:rPr>
              <w:t>кв.м</w:t>
            </w:r>
            <w:proofErr w:type="spellEnd"/>
            <w:r w:rsidRPr="002A796C">
              <w:rPr>
                <w:sz w:val="24"/>
                <w:szCs w:val="24"/>
              </w:rPr>
              <w:t xml:space="preserve"> на территории </w:t>
            </w:r>
            <w:proofErr w:type="spellStart"/>
            <w:r w:rsidRPr="002A796C">
              <w:rPr>
                <w:sz w:val="24"/>
                <w:szCs w:val="24"/>
              </w:rPr>
              <w:t>Шегарского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2 945,3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F719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2016 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F719E6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F719E6">
              <w:rPr>
                <w:sz w:val="24"/>
                <w:szCs w:val="24"/>
              </w:rPr>
              <w:t> –</w:t>
            </w:r>
            <w:r w:rsidR="00F719E6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4.16</w:t>
            </w:r>
            <w:r w:rsidR="003A572C">
              <w:rPr>
                <w:sz w:val="24"/>
                <w:szCs w:val="24"/>
              </w:rPr>
              <w:t>.</w:t>
            </w:r>
          </w:p>
          <w:p w:rsidR="00933697" w:rsidRDefault="009336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933697" w:rsidRPr="002A796C" w:rsidRDefault="0093369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«Приобретение </w:t>
            </w:r>
            <w:r w:rsidRPr="002A796C">
              <w:rPr>
                <w:sz w:val="24"/>
                <w:szCs w:val="24"/>
              </w:rPr>
              <w:lastRenderedPageBreak/>
              <w:t xml:space="preserve">жилого помещения общей площадью не менее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Стрежевой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2 791,8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</w:t>
            </w:r>
            <w:r w:rsidRPr="002A796C">
              <w:rPr>
                <w:sz w:val="24"/>
                <w:szCs w:val="24"/>
              </w:rPr>
              <w:lastRenderedPageBreak/>
              <w:t xml:space="preserve">помещений, приобретенных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2015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933697" w:rsidP="0093369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4.17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4.18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r w:rsidRPr="002A796C">
              <w:rPr>
                <w:sz w:val="24"/>
                <w:szCs w:val="24"/>
              </w:rPr>
              <w:lastRenderedPageBreak/>
              <w:t xml:space="preserve">Советского района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93369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4.19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93369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93369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933697">
              <w:rPr>
                <w:sz w:val="24"/>
                <w:szCs w:val="24"/>
              </w:rPr>
              <w:t> –</w:t>
            </w:r>
            <w:r w:rsidR="0093369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4.20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4F41A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4F41A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4F41A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4F41AB">
              <w:rPr>
                <w:sz w:val="24"/>
                <w:szCs w:val="24"/>
              </w:rPr>
              <w:t> –</w:t>
            </w:r>
            <w:r w:rsidR="004F41A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4.21</w:t>
            </w:r>
            <w:r w:rsidR="003A572C">
              <w:rPr>
                <w:sz w:val="24"/>
                <w:szCs w:val="24"/>
              </w:rPr>
              <w:t>.</w:t>
            </w:r>
          </w:p>
          <w:p w:rsidR="004F41AB" w:rsidRDefault="004F41A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41AB" w:rsidRDefault="004F41A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41AB" w:rsidRDefault="004F41A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41AB" w:rsidRDefault="004F41AB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41AB" w:rsidRPr="002A796C" w:rsidRDefault="004F41AB" w:rsidP="004F41A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 «Приобретение жилого помещения общей площадью </w:t>
            </w:r>
            <w:r w:rsidRPr="002A796C">
              <w:rPr>
                <w:sz w:val="24"/>
                <w:szCs w:val="24"/>
              </w:rPr>
              <w:lastRenderedPageBreak/>
              <w:t xml:space="preserve">не менее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Ленинского района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  <w:p w:rsidR="004F41AB" w:rsidRPr="002A796C" w:rsidRDefault="004F41AB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2015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4F41A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6D60B4" w:rsidP="006D60B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4.22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63,0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69,3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4.23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6D60B4">
              <w:rPr>
                <w:sz w:val="24"/>
                <w:szCs w:val="24"/>
              </w:rPr>
              <w:t> –</w:t>
            </w:r>
            <w:r w:rsidR="006D60B4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4.24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6D60B4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6D60B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2020 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6D60B4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4.25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63,0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69,3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Октябрьского района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3 118,5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4.26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59,4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Советского района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3 742,2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1979BB" w:rsidP="001979BB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 –</w:t>
            </w:r>
            <w:r>
              <w:t> </w:t>
            </w:r>
            <w:r w:rsidR="002A796C"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4.27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«Приобретение жилого помещения общей площадью не менее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63,0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69,3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</w:t>
            </w:r>
            <w:r w:rsidR="001979B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4.28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63,0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69,3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</w:t>
            </w:r>
            <w:r w:rsidR="001979B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3A572C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4.29</w:t>
            </w:r>
            <w:r w:rsidR="003A572C">
              <w:rPr>
                <w:sz w:val="24"/>
                <w:szCs w:val="24"/>
              </w:rPr>
              <w:t>.</w:t>
            </w:r>
          </w:p>
          <w:p w:rsidR="001979BB" w:rsidRPr="002A796C" w:rsidRDefault="001979BB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мероприятие  </w:t>
            </w:r>
            <w:r w:rsidRPr="002A796C">
              <w:rPr>
                <w:sz w:val="24"/>
                <w:szCs w:val="24"/>
              </w:rPr>
              <w:lastRenderedPageBreak/>
              <w:t xml:space="preserve">«Приобретение жилого помещения общей площадью не менее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1979B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</w:t>
            </w:r>
            <w:r w:rsidR="001979B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1979B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1979BB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7B1" w:rsidRPr="002A796C" w:rsidRDefault="003557B1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1979BB">
              <w:rPr>
                <w:sz w:val="24"/>
                <w:szCs w:val="24"/>
              </w:rPr>
              <w:t> –</w:t>
            </w:r>
            <w:r w:rsidR="001979BB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3A572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4.30</w:t>
            </w:r>
            <w:r w:rsidR="003A572C">
              <w:rPr>
                <w:sz w:val="24"/>
                <w:szCs w:val="24"/>
              </w:rPr>
              <w:t>.</w:t>
            </w: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C3585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мероприятие  «Приобретение жилого помещения общей площадью не менее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54,0 кв.</w:t>
            </w:r>
            <w:r w:rsidR="007379D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59,4 кв.</w:t>
            </w:r>
            <w:r w:rsidR="007379D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территории </w:t>
            </w:r>
            <w:proofErr w:type="spellStart"/>
            <w:r w:rsidRPr="002A796C">
              <w:rPr>
                <w:sz w:val="24"/>
                <w:szCs w:val="24"/>
              </w:rPr>
              <w:t>Кожевниковско</w:t>
            </w:r>
            <w:r w:rsidR="007379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Х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Количество жилых помещений, приобретенных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собственность Томской области, ед.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1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  <w:r w:rsidR="007379D7">
              <w:rPr>
                <w:sz w:val="24"/>
                <w:szCs w:val="24"/>
              </w:rPr>
              <w:t> –</w:t>
            </w:r>
            <w:r w:rsidR="007379D7">
              <w:t> </w:t>
            </w:r>
            <w:r w:rsidRPr="002A796C">
              <w:rPr>
                <w:sz w:val="24"/>
                <w:szCs w:val="24"/>
              </w:rPr>
              <w:t>0</w:t>
            </w: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Pr="002A796C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Итого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по </w:t>
            </w:r>
            <w:r w:rsidR="007379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Подпрограмме 1</w:t>
            </w: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  <w:p w:rsidR="007379D7" w:rsidRPr="002A796C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73"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72"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363 412,7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7379D7" w:rsidRPr="002A796C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Pr="002A796C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7379D7" w:rsidRPr="002A796C" w:rsidRDefault="007379D7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left="-76" w:right="-73"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right="-72"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128 062,7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  <w:tr w:rsidR="002A796C" w:rsidRPr="002A796C" w:rsidTr="007379D7">
        <w:trPr>
          <w:tblCellSpacing w:w="5" w:type="nil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47 070</w:t>
            </w:r>
          </w:p>
        </w:tc>
        <w:tc>
          <w:tcPr>
            <w:tcW w:w="1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</w:tr>
    </w:tbl>
    <w:p w:rsidR="002A796C" w:rsidRPr="002A796C" w:rsidRDefault="002A796C" w:rsidP="002A796C">
      <w:pPr>
        <w:autoSpaceDE w:val="0"/>
        <w:autoSpaceDN w:val="0"/>
        <w:adjustRightInd w:val="0"/>
        <w:ind w:firstLine="720"/>
        <w:jc w:val="both"/>
        <w:rPr>
          <w:sz w:val="24"/>
          <w:szCs w:val="26"/>
        </w:rPr>
        <w:sectPr w:rsidR="002A796C" w:rsidRPr="002A796C" w:rsidSect="007F4D66">
          <w:pgSz w:w="16838" w:h="11906" w:orient="landscape"/>
          <w:pgMar w:top="568" w:right="1134" w:bottom="567" w:left="1134" w:header="709" w:footer="709" w:gutter="0"/>
          <w:pgNumType w:start="1"/>
          <w:cols w:space="708"/>
          <w:titlePg/>
          <w:docGrid w:linePitch="360"/>
        </w:sectPr>
      </w:pPr>
    </w:p>
    <w:p w:rsidR="002A796C" w:rsidRPr="00A90806" w:rsidRDefault="002A796C" w:rsidP="002A796C">
      <w:pPr>
        <w:ind w:left="11057" w:firstLine="0"/>
        <w:rPr>
          <w:sz w:val="24"/>
          <w:szCs w:val="24"/>
        </w:rPr>
      </w:pPr>
      <w:r w:rsidRPr="00A90806">
        <w:rPr>
          <w:sz w:val="24"/>
          <w:szCs w:val="24"/>
        </w:rPr>
        <w:lastRenderedPageBreak/>
        <w:t>Приложение № </w:t>
      </w:r>
      <w:r>
        <w:rPr>
          <w:sz w:val="24"/>
          <w:szCs w:val="24"/>
        </w:rPr>
        <w:t>3</w:t>
      </w:r>
    </w:p>
    <w:p w:rsidR="002A796C" w:rsidRPr="00A90806" w:rsidRDefault="002A796C" w:rsidP="002A796C">
      <w:pPr>
        <w:ind w:left="11057" w:firstLine="0"/>
        <w:rPr>
          <w:sz w:val="24"/>
          <w:szCs w:val="24"/>
        </w:rPr>
      </w:pPr>
      <w:r w:rsidRPr="00A90806">
        <w:rPr>
          <w:sz w:val="24"/>
          <w:szCs w:val="24"/>
        </w:rPr>
        <w:t>к постановлению Администрации Томской области</w:t>
      </w:r>
    </w:p>
    <w:p w:rsidR="002A796C" w:rsidRDefault="002A796C" w:rsidP="002A796C">
      <w:pPr>
        <w:ind w:left="11057" w:firstLine="0"/>
        <w:rPr>
          <w:sz w:val="24"/>
          <w:szCs w:val="24"/>
        </w:rPr>
      </w:pPr>
      <w:r w:rsidRPr="00A90806">
        <w:rPr>
          <w:sz w:val="24"/>
          <w:szCs w:val="24"/>
        </w:rPr>
        <w:t xml:space="preserve">от </w:t>
      </w:r>
      <w:r w:rsidR="003C4E7E">
        <w:rPr>
          <w:sz w:val="24"/>
          <w:szCs w:val="24"/>
        </w:rPr>
        <w:t>30.12.2015 № 493а</w:t>
      </w: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both"/>
        <w:rPr>
          <w:sz w:val="24"/>
          <w:szCs w:val="26"/>
        </w:rPr>
      </w:pPr>
    </w:p>
    <w:p w:rsidR="002A796C" w:rsidRPr="002A796C" w:rsidRDefault="002A796C" w:rsidP="002A796C">
      <w:pPr>
        <w:autoSpaceDE w:val="0"/>
        <w:autoSpaceDN w:val="0"/>
        <w:adjustRightInd w:val="0"/>
        <w:ind w:left="-180" w:firstLine="38"/>
        <w:jc w:val="center"/>
        <w:rPr>
          <w:sz w:val="24"/>
          <w:szCs w:val="26"/>
        </w:rPr>
      </w:pPr>
      <w:r w:rsidRPr="002A796C">
        <w:rPr>
          <w:sz w:val="24"/>
          <w:szCs w:val="26"/>
        </w:rPr>
        <w:t xml:space="preserve">Перечень мероприятий и ресурсное обеспечение реализации </w:t>
      </w:r>
    </w:p>
    <w:p w:rsidR="002A796C" w:rsidRPr="002A796C" w:rsidRDefault="002A796C" w:rsidP="002A796C">
      <w:pPr>
        <w:autoSpaceDE w:val="0"/>
        <w:autoSpaceDN w:val="0"/>
        <w:adjustRightInd w:val="0"/>
        <w:ind w:left="-180" w:firstLine="38"/>
        <w:jc w:val="center"/>
        <w:rPr>
          <w:sz w:val="24"/>
          <w:szCs w:val="26"/>
        </w:rPr>
      </w:pPr>
      <w:r w:rsidRPr="002A796C">
        <w:rPr>
          <w:sz w:val="24"/>
          <w:szCs w:val="26"/>
        </w:rPr>
        <w:t>обеспечивающей подпрограммы</w:t>
      </w:r>
    </w:p>
    <w:p w:rsidR="002A796C" w:rsidRPr="002A796C" w:rsidRDefault="002A796C" w:rsidP="002A796C">
      <w:pPr>
        <w:autoSpaceDE w:val="0"/>
        <w:autoSpaceDN w:val="0"/>
        <w:adjustRightInd w:val="0"/>
        <w:ind w:left="-180" w:firstLine="38"/>
        <w:jc w:val="center"/>
        <w:rPr>
          <w:sz w:val="24"/>
          <w:szCs w:val="26"/>
        </w:rPr>
      </w:pPr>
    </w:p>
    <w:tbl>
      <w:tblPr>
        <w:tblW w:w="14781" w:type="dxa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2334"/>
        <w:gridCol w:w="3685"/>
        <w:gridCol w:w="1134"/>
        <w:gridCol w:w="1134"/>
        <w:gridCol w:w="1134"/>
        <w:gridCol w:w="1134"/>
        <w:gridCol w:w="1134"/>
        <w:gridCol w:w="992"/>
        <w:gridCol w:w="1560"/>
      </w:tblGrid>
      <w:tr w:rsidR="002A796C" w:rsidRPr="002A796C" w:rsidTr="004F7BFA">
        <w:trPr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№ </w:t>
            </w:r>
            <w:proofErr w:type="gramStart"/>
            <w:r w:rsidRPr="002A796C">
              <w:rPr>
                <w:sz w:val="24"/>
                <w:szCs w:val="24"/>
              </w:rPr>
              <w:t>п</w:t>
            </w:r>
            <w:proofErr w:type="gramEnd"/>
            <w:r w:rsidRPr="002A796C">
              <w:rPr>
                <w:sz w:val="24"/>
                <w:szCs w:val="24"/>
              </w:rPr>
              <w:t>/п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2015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2016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2017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2018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2019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2020</w:t>
            </w:r>
          </w:p>
          <w:p w:rsidR="00BB081C" w:rsidRPr="002A796C" w:rsidRDefault="00BB081C" w:rsidP="004F7BF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4F7BFA">
              <w:rPr>
                <w:sz w:val="24"/>
                <w:szCs w:val="24"/>
              </w:rPr>
              <w:t>.</w:t>
            </w:r>
          </w:p>
        </w:tc>
        <w:tc>
          <w:tcPr>
            <w:tcW w:w="23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Департамент 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Задача 1 «Организация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</w:t>
            </w:r>
            <w:proofErr w:type="gramStart"/>
            <w:r w:rsidRPr="002A796C">
              <w:rPr>
                <w:sz w:val="24"/>
                <w:szCs w:val="24"/>
              </w:rPr>
              <w:t>выполнения функции органов государственной власти Томской области</w:t>
            </w:r>
            <w:proofErr w:type="gramEnd"/>
            <w:r w:rsidRPr="002A796C">
              <w:rPr>
                <w:sz w:val="24"/>
                <w:szCs w:val="24"/>
              </w:rPr>
              <w:t>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финансирования, 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тыс. рублей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70 971,9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11 965,4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2 «Формирование механизмов эффективного вовлечения в хозяйственный оборот областного государственного имущества, в том числе земельных участков, не используемого субъектом Российской Федерации</w:t>
            </w:r>
            <w:r w:rsidR="004F7BFA">
              <w:rPr>
                <w:sz w:val="24"/>
                <w:szCs w:val="24"/>
              </w:rPr>
              <w:t xml:space="preserve"> –</w:t>
            </w:r>
            <w:r w:rsidRPr="002A796C">
              <w:rPr>
                <w:sz w:val="24"/>
                <w:szCs w:val="24"/>
              </w:rPr>
              <w:t xml:space="preserve"> Томской областью для осуществления своих полномочий»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финансирования, 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70 971,8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11 965,3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3 «Повышение эффективности системы учета и контроля областного государственного имущества»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финансирования, 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70 971,8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11 965,3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11 801,3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Объем финансирования, всего, 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212 915,5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35 896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35 404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  <w:r w:rsidR="004F7BFA">
              <w:rPr>
                <w:sz w:val="24"/>
                <w:szCs w:val="24"/>
              </w:rPr>
              <w:t>.</w:t>
            </w:r>
          </w:p>
          <w:p w:rsidR="004F7BFA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7BFA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7BFA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7BFA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  <w:p w:rsidR="004F7BFA" w:rsidRPr="002A796C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Департамент государственного заказа Томской области</w:t>
            </w:r>
          </w:p>
          <w:p w:rsidR="004F7BFA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  <w:p w:rsidR="004F7BFA" w:rsidRPr="002A796C" w:rsidRDefault="004F7BFA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Задача 1 «Повышение эффективности системы государственных закупок в Томской области»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4F7BF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Объем финансирования,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2 «Повышение уровня квалификации специалистов в сфере закупок для нужд Томской области»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финансирования, </w:t>
            </w:r>
            <w:r w:rsidR="004F7BF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47 100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Показатель задачи 2 «Количество проведенных семинаров, рабочих совещаний и других мероприятий по вопросам в сфере закупок </w:t>
            </w:r>
            <w:r w:rsidR="00941112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для нужд Томской области» (ед.)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19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Задача 3 «Своевременное и полное обеспечение стратегическими товарами отдельных районов Томской области с ограниченными сроками завоза грузов и создание нормативных запасов топлива»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Объем финансирования, </w:t>
            </w:r>
            <w:r w:rsidR="00941112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47 100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7 850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Показатель задачи 3 «Обеспеченность отдельных районов Томской области необходимыми запасами топлива, в пределах норматива, </w:t>
            </w:r>
            <w:r w:rsidR="00941112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для осуществления электр</w:t>
            </w:r>
            <w:proofErr w:type="gramStart"/>
            <w:r w:rsidRPr="002A796C">
              <w:rPr>
                <w:sz w:val="24"/>
                <w:szCs w:val="24"/>
              </w:rPr>
              <w:t>о-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41112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теплоснабжения»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100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Объем финансирования, всего, 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141 300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23 550</w:t>
            </w:r>
          </w:p>
        </w:tc>
      </w:tr>
      <w:tr w:rsidR="002A796C" w:rsidRPr="002A796C" w:rsidTr="004F7BFA">
        <w:trPr>
          <w:tblCellSpacing w:w="5" w:type="nil"/>
        </w:trPr>
        <w:tc>
          <w:tcPr>
            <w:tcW w:w="6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2A796C">
            <w:pPr>
              <w:widowControl w:val="0"/>
              <w:autoSpaceDE w:val="0"/>
              <w:autoSpaceDN w:val="0"/>
              <w:adjustRightInd w:val="0"/>
              <w:ind w:firstLine="0"/>
              <w:jc w:val="both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354 215,5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59 446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411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58 954</w:t>
            </w:r>
          </w:p>
        </w:tc>
      </w:tr>
    </w:tbl>
    <w:p w:rsidR="002A796C" w:rsidRPr="002A796C" w:rsidRDefault="002A796C" w:rsidP="002A796C">
      <w:pPr>
        <w:autoSpaceDE w:val="0"/>
        <w:autoSpaceDN w:val="0"/>
        <w:adjustRightInd w:val="0"/>
        <w:ind w:left="-180" w:firstLine="38"/>
        <w:jc w:val="both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both"/>
        <w:rPr>
          <w:sz w:val="24"/>
          <w:szCs w:val="26"/>
        </w:rPr>
      </w:pPr>
    </w:p>
    <w:p w:rsidR="002A796C" w:rsidRPr="002A796C" w:rsidRDefault="002A796C" w:rsidP="002A796C">
      <w:pPr>
        <w:spacing w:line="100" w:lineRule="atLeast"/>
        <w:ind w:left="360" w:firstLine="0"/>
        <w:jc w:val="right"/>
        <w:rPr>
          <w:sz w:val="24"/>
          <w:szCs w:val="26"/>
        </w:rPr>
        <w:sectPr w:rsidR="002A796C" w:rsidRPr="002A796C" w:rsidSect="00941112">
          <w:headerReference w:type="default" r:id="rId16"/>
          <w:pgSz w:w="16838" w:h="11906" w:orient="landscape"/>
          <w:pgMar w:top="1258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2A796C" w:rsidRPr="00A90806" w:rsidRDefault="002A796C" w:rsidP="002A796C">
      <w:pPr>
        <w:ind w:left="11624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 4</w:t>
      </w:r>
    </w:p>
    <w:p w:rsidR="002A796C" w:rsidRPr="00A90806" w:rsidRDefault="002A796C" w:rsidP="002A796C">
      <w:pPr>
        <w:ind w:left="11624" w:firstLine="0"/>
        <w:rPr>
          <w:sz w:val="24"/>
          <w:szCs w:val="24"/>
        </w:rPr>
      </w:pPr>
      <w:r w:rsidRPr="00A90806">
        <w:rPr>
          <w:sz w:val="24"/>
          <w:szCs w:val="24"/>
        </w:rPr>
        <w:t>к постановлению Администрации Томской области</w:t>
      </w:r>
    </w:p>
    <w:p w:rsidR="002A796C" w:rsidRDefault="002A796C" w:rsidP="002A796C">
      <w:pPr>
        <w:ind w:left="11624" w:firstLine="0"/>
        <w:rPr>
          <w:sz w:val="24"/>
          <w:szCs w:val="24"/>
        </w:rPr>
      </w:pPr>
      <w:r w:rsidRPr="00A90806">
        <w:rPr>
          <w:sz w:val="24"/>
          <w:szCs w:val="24"/>
        </w:rPr>
        <w:t xml:space="preserve">от </w:t>
      </w:r>
      <w:r w:rsidR="003C4E7E">
        <w:rPr>
          <w:sz w:val="24"/>
          <w:szCs w:val="24"/>
        </w:rPr>
        <w:t>30.12.201</w:t>
      </w:r>
      <w:r w:rsidR="00EA61DD">
        <w:rPr>
          <w:sz w:val="24"/>
          <w:szCs w:val="24"/>
        </w:rPr>
        <w:t>5</w:t>
      </w:r>
      <w:r w:rsidR="003C4E7E">
        <w:rPr>
          <w:sz w:val="24"/>
          <w:szCs w:val="24"/>
        </w:rPr>
        <w:t xml:space="preserve"> № 493а</w:t>
      </w: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</w:p>
    <w:p w:rsidR="002A796C" w:rsidRPr="002A796C" w:rsidRDefault="002A796C" w:rsidP="002A796C">
      <w:pPr>
        <w:spacing w:line="100" w:lineRule="atLeast"/>
        <w:ind w:left="360" w:firstLine="0"/>
        <w:jc w:val="center"/>
        <w:rPr>
          <w:sz w:val="24"/>
          <w:szCs w:val="26"/>
        </w:rPr>
      </w:pP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</w:p>
    <w:p w:rsidR="002A796C" w:rsidRPr="002A796C" w:rsidRDefault="002A796C" w:rsidP="002A796C">
      <w:pPr>
        <w:ind w:firstLine="0"/>
        <w:jc w:val="center"/>
        <w:rPr>
          <w:sz w:val="24"/>
          <w:szCs w:val="24"/>
        </w:rPr>
      </w:pPr>
      <w:r w:rsidRPr="002A796C">
        <w:rPr>
          <w:sz w:val="24"/>
          <w:szCs w:val="24"/>
        </w:rPr>
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</w:t>
      </w:r>
    </w:p>
    <w:p w:rsidR="002A796C" w:rsidRPr="002A796C" w:rsidRDefault="002A796C" w:rsidP="002A796C">
      <w:pPr>
        <w:ind w:firstLine="0"/>
        <w:jc w:val="center"/>
        <w:rPr>
          <w:sz w:val="24"/>
          <w:szCs w:val="24"/>
        </w:rPr>
      </w:pPr>
    </w:p>
    <w:tbl>
      <w:tblPr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33"/>
        <w:gridCol w:w="1439"/>
        <w:gridCol w:w="1370"/>
        <w:gridCol w:w="35"/>
        <w:gridCol w:w="1349"/>
        <w:gridCol w:w="1060"/>
        <w:gridCol w:w="1280"/>
        <w:gridCol w:w="847"/>
        <w:gridCol w:w="1417"/>
        <w:gridCol w:w="1134"/>
        <w:gridCol w:w="992"/>
        <w:gridCol w:w="993"/>
        <w:gridCol w:w="1134"/>
        <w:gridCol w:w="708"/>
        <w:gridCol w:w="284"/>
        <w:gridCol w:w="425"/>
        <w:gridCol w:w="284"/>
        <w:gridCol w:w="425"/>
      </w:tblGrid>
      <w:tr w:rsidR="002A796C" w:rsidRPr="002A796C" w:rsidTr="00BB081C">
        <w:trPr>
          <w:trHeight w:val="542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941112" w:rsidRPr="00BB081C" w:rsidRDefault="00941112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>№</w:t>
            </w:r>
          </w:p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BB081C">
              <w:rPr>
                <w:sz w:val="22"/>
                <w:szCs w:val="22"/>
              </w:rPr>
              <w:t>п</w:t>
            </w:r>
            <w:proofErr w:type="gramEnd"/>
            <w:r w:rsidRPr="00BB081C">
              <w:rPr>
                <w:sz w:val="22"/>
                <w:szCs w:val="22"/>
              </w:rPr>
              <w:t>/п</w:t>
            </w:r>
          </w:p>
        </w:tc>
        <w:tc>
          <w:tcPr>
            <w:tcW w:w="157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BB081C">
              <w:rPr>
                <w:sz w:val="22"/>
                <w:szCs w:val="22"/>
              </w:rPr>
              <w:t>Наименова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ние</w:t>
            </w:r>
            <w:proofErr w:type="spellEnd"/>
            <w:r w:rsidRPr="00BB081C">
              <w:rPr>
                <w:sz w:val="22"/>
                <w:szCs w:val="22"/>
              </w:rPr>
              <w:t xml:space="preserve"> объектов капитально</w:t>
            </w:r>
            <w:r w:rsidR="003C73BB" w:rsidRPr="00BB081C">
              <w:rPr>
                <w:sz w:val="22"/>
                <w:szCs w:val="22"/>
              </w:rPr>
              <w:t>го строи-</w:t>
            </w:r>
            <w:proofErr w:type="spellStart"/>
            <w:r w:rsidR="003C73BB" w:rsidRPr="00BB081C">
              <w:rPr>
                <w:sz w:val="22"/>
                <w:szCs w:val="22"/>
              </w:rPr>
              <w:t>тель</w:t>
            </w:r>
            <w:r w:rsidRPr="00BB081C">
              <w:rPr>
                <w:sz w:val="22"/>
                <w:szCs w:val="22"/>
              </w:rPr>
              <w:t>ства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3C73BB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в соответствии </w:t>
            </w:r>
            <w:r w:rsidR="003C73BB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с </w:t>
            </w:r>
            <w:proofErr w:type="gramStart"/>
            <w:r w:rsidRPr="00BB081C">
              <w:rPr>
                <w:sz w:val="22"/>
                <w:szCs w:val="22"/>
              </w:rPr>
              <w:t>проектно-сметной</w:t>
            </w:r>
            <w:proofErr w:type="gramEnd"/>
            <w:r w:rsidRPr="00BB081C">
              <w:rPr>
                <w:sz w:val="22"/>
                <w:szCs w:val="22"/>
              </w:rPr>
              <w:t xml:space="preserve"> документа</w:t>
            </w:r>
            <w:r w:rsidR="003C73BB" w:rsidRPr="00BB081C">
              <w:rPr>
                <w:sz w:val="22"/>
                <w:szCs w:val="22"/>
              </w:rPr>
              <w:t>-</w:t>
            </w:r>
            <w:proofErr w:type="spellStart"/>
            <w:r w:rsidRPr="00BB081C">
              <w:rPr>
                <w:sz w:val="22"/>
                <w:szCs w:val="22"/>
              </w:rPr>
              <w:t>цией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3C73BB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(при наличии) или </w:t>
            </w:r>
            <w:proofErr w:type="spellStart"/>
            <w:r w:rsidRPr="00BB081C">
              <w:rPr>
                <w:sz w:val="22"/>
                <w:szCs w:val="22"/>
              </w:rPr>
              <w:t>приобретае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мого</w:t>
            </w:r>
            <w:proofErr w:type="spellEnd"/>
            <w:r w:rsidRPr="00BB081C">
              <w:rPr>
                <w:sz w:val="22"/>
                <w:szCs w:val="22"/>
              </w:rPr>
              <w:t xml:space="preserve"> Объекта</w:t>
            </w:r>
          </w:p>
        </w:tc>
        <w:tc>
          <w:tcPr>
            <w:tcW w:w="140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B081C">
              <w:rPr>
                <w:sz w:val="22"/>
                <w:szCs w:val="22"/>
              </w:rPr>
              <w:t>Наимено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вание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ГРБС</w:t>
            </w:r>
          </w:p>
        </w:tc>
        <w:tc>
          <w:tcPr>
            <w:tcW w:w="13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5A65CA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B081C">
              <w:rPr>
                <w:sz w:val="22"/>
                <w:szCs w:val="22"/>
              </w:rPr>
              <w:t>Направле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ние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инвес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тирования</w:t>
            </w:r>
            <w:proofErr w:type="spellEnd"/>
            <w:r w:rsidRPr="00BB081C">
              <w:rPr>
                <w:sz w:val="22"/>
                <w:szCs w:val="22"/>
              </w:rPr>
              <w:t xml:space="preserve"> (строи</w:t>
            </w:r>
            <w:r w:rsidR="005A65CA" w:rsidRPr="00BB081C">
              <w:rPr>
                <w:sz w:val="22"/>
                <w:szCs w:val="22"/>
              </w:rPr>
              <w:t>-</w:t>
            </w:r>
            <w:proofErr w:type="spellStart"/>
            <w:r w:rsidRPr="00BB081C">
              <w:rPr>
                <w:sz w:val="22"/>
                <w:szCs w:val="22"/>
              </w:rPr>
              <w:t>тельство</w:t>
            </w:r>
            <w:proofErr w:type="spellEnd"/>
            <w:r w:rsidRPr="00BB081C">
              <w:rPr>
                <w:sz w:val="22"/>
                <w:szCs w:val="22"/>
              </w:rPr>
              <w:t xml:space="preserve">, </w:t>
            </w:r>
            <w:proofErr w:type="spellStart"/>
            <w:r w:rsidRPr="00BB081C">
              <w:rPr>
                <w:sz w:val="22"/>
                <w:szCs w:val="22"/>
              </w:rPr>
              <w:t>рекон</w:t>
            </w:r>
            <w:r w:rsidR="005A65CA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струкция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(в </w:t>
            </w:r>
            <w:proofErr w:type="spellStart"/>
            <w:r w:rsidRPr="00BB081C">
              <w:rPr>
                <w:sz w:val="22"/>
                <w:szCs w:val="22"/>
              </w:rPr>
              <w:t>т.ч</w:t>
            </w:r>
            <w:proofErr w:type="spellEnd"/>
            <w:r w:rsidRPr="00BB081C">
              <w:rPr>
                <w:sz w:val="22"/>
                <w:szCs w:val="22"/>
              </w:rPr>
              <w:t xml:space="preserve">. </w:t>
            </w:r>
            <w:r w:rsidR="003C73BB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с </w:t>
            </w:r>
            <w:proofErr w:type="spellStart"/>
            <w:r w:rsidRPr="00BB081C">
              <w:rPr>
                <w:sz w:val="22"/>
                <w:szCs w:val="22"/>
              </w:rPr>
              <w:t>элемен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тами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рес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таврации</w:t>
            </w:r>
            <w:proofErr w:type="spellEnd"/>
            <w:r w:rsidRPr="00BB081C">
              <w:rPr>
                <w:sz w:val="22"/>
                <w:szCs w:val="22"/>
              </w:rPr>
              <w:t xml:space="preserve">), </w:t>
            </w:r>
            <w:proofErr w:type="spellStart"/>
            <w:r w:rsidRPr="00BB081C">
              <w:rPr>
                <w:sz w:val="22"/>
                <w:szCs w:val="22"/>
              </w:rPr>
              <w:t>техничес</w:t>
            </w:r>
            <w:proofErr w:type="spellEnd"/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кое пере</w:t>
            </w:r>
            <w:r w:rsidR="003C73BB" w:rsidRPr="00BB081C">
              <w:rPr>
                <w:sz w:val="22"/>
                <w:szCs w:val="22"/>
              </w:rPr>
              <w:t>-</w:t>
            </w:r>
            <w:proofErr w:type="spellStart"/>
            <w:r w:rsidRPr="00BB081C">
              <w:rPr>
                <w:sz w:val="22"/>
                <w:szCs w:val="22"/>
              </w:rPr>
              <w:t>вооруже</w:t>
            </w:r>
            <w:proofErr w:type="spellEnd"/>
            <w:r w:rsidR="003C73BB" w:rsidRPr="00BB081C">
              <w:rPr>
                <w:sz w:val="22"/>
                <w:szCs w:val="22"/>
              </w:rPr>
              <w:t>-</w:t>
            </w:r>
            <w:proofErr w:type="spellStart"/>
            <w:r w:rsidRPr="00BB081C">
              <w:rPr>
                <w:sz w:val="22"/>
                <w:szCs w:val="22"/>
              </w:rPr>
              <w:t>ние</w:t>
            </w:r>
            <w:proofErr w:type="spellEnd"/>
            <w:r w:rsidRPr="00BB081C">
              <w:rPr>
                <w:sz w:val="22"/>
                <w:szCs w:val="22"/>
              </w:rPr>
              <w:t>, при</w:t>
            </w:r>
            <w:r w:rsidR="003C73BB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обретение)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6B2FEF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 xml:space="preserve">Форма </w:t>
            </w:r>
            <w:proofErr w:type="spellStart"/>
            <w:r w:rsidRPr="00BB081C">
              <w:rPr>
                <w:sz w:val="22"/>
                <w:szCs w:val="22"/>
              </w:rPr>
              <w:t>соб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ствен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ности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(о </w:t>
            </w:r>
            <w:r w:rsidR="006B2FEF" w:rsidRPr="00BB081C">
              <w:rPr>
                <w:sz w:val="22"/>
                <w:szCs w:val="22"/>
              </w:rPr>
              <w:t>–</w:t>
            </w:r>
            <w:r w:rsidRPr="00BB081C">
              <w:rPr>
                <w:sz w:val="22"/>
                <w:szCs w:val="22"/>
              </w:rPr>
              <w:t xml:space="preserve"> </w:t>
            </w:r>
            <w:proofErr w:type="gramStart"/>
            <w:r w:rsidRPr="00BB081C">
              <w:rPr>
                <w:sz w:val="22"/>
                <w:szCs w:val="22"/>
              </w:rPr>
              <w:t>об</w:t>
            </w:r>
            <w:r w:rsidR="006B2FEF" w:rsidRPr="00BB081C">
              <w:rPr>
                <w:sz w:val="22"/>
                <w:szCs w:val="22"/>
              </w:rPr>
              <w:t>-</w:t>
            </w:r>
            <w:proofErr w:type="spellStart"/>
            <w:r w:rsidRPr="00BB081C">
              <w:rPr>
                <w:sz w:val="22"/>
                <w:szCs w:val="22"/>
              </w:rPr>
              <w:t>ластная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, м </w:t>
            </w:r>
            <w:r w:rsidR="006B2FEF" w:rsidRPr="00BB081C">
              <w:rPr>
                <w:sz w:val="22"/>
                <w:szCs w:val="22"/>
              </w:rPr>
              <w:t>–</w:t>
            </w:r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муни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ципаль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ная</w:t>
            </w:r>
            <w:proofErr w:type="spellEnd"/>
            <w:r w:rsidRPr="00BB081C">
              <w:rPr>
                <w:sz w:val="22"/>
                <w:szCs w:val="22"/>
              </w:rPr>
              <w:t>)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B081C">
              <w:rPr>
                <w:sz w:val="22"/>
                <w:szCs w:val="22"/>
              </w:rPr>
              <w:t>Наимено</w:t>
            </w:r>
            <w:r w:rsidR="00BB081C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вание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заказчика Объекта</w:t>
            </w:r>
          </w:p>
        </w:tc>
        <w:tc>
          <w:tcPr>
            <w:tcW w:w="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6B2FE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B081C">
              <w:rPr>
                <w:sz w:val="22"/>
                <w:szCs w:val="22"/>
              </w:rPr>
              <w:t>Мощ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ность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(при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 xml:space="preserve">рост </w:t>
            </w:r>
            <w:proofErr w:type="spellStart"/>
            <w:r w:rsidRPr="00BB081C">
              <w:rPr>
                <w:sz w:val="22"/>
                <w:szCs w:val="22"/>
              </w:rPr>
              <w:t>мощ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ности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Объ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екта</w:t>
            </w:r>
            <w:proofErr w:type="spellEnd"/>
            <w:r w:rsidRPr="00BB081C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 xml:space="preserve">Срок ввода в </w:t>
            </w:r>
            <w:proofErr w:type="spellStart"/>
            <w:proofErr w:type="gramStart"/>
            <w:r w:rsidRPr="00BB081C">
              <w:rPr>
                <w:sz w:val="22"/>
                <w:szCs w:val="22"/>
              </w:rPr>
              <w:t>эксплуата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цию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(</w:t>
            </w:r>
            <w:proofErr w:type="spellStart"/>
            <w:r w:rsidRPr="00BB081C">
              <w:rPr>
                <w:sz w:val="22"/>
                <w:szCs w:val="22"/>
              </w:rPr>
              <w:t>приобре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тения</w:t>
            </w:r>
            <w:proofErr w:type="spellEnd"/>
            <w:r w:rsidRPr="00BB081C">
              <w:rPr>
                <w:sz w:val="22"/>
                <w:szCs w:val="22"/>
              </w:rPr>
              <w:t xml:space="preserve"> Объекта)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2A796C" w:rsidP="00684371">
            <w:pPr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BB081C">
              <w:rPr>
                <w:sz w:val="22"/>
                <w:szCs w:val="22"/>
              </w:rPr>
              <w:t>Сметная</w:t>
            </w:r>
            <w:proofErr w:type="gramEnd"/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стои</w:t>
            </w:r>
            <w:r w:rsidR="00684371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мость</w:t>
            </w:r>
            <w:proofErr w:type="spellEnd"/>
            <w:r w:rsidRPr="00BB081C">
              <w:rPr>
                <w:sz w:val="22"/>
                <w:szCs w:val="22"/>
              </w:rPr>
              <w:t xml:space="preserve"> Объекта </w:t>
            </w:r>
            <w:r w:rsidR="00BB081C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(при наличии ПСД) или </w:t>
            </w:r>
            <w:proofErr w:type="spellStart"/>
            <w:r w:rsidRPr="00BB081C">
              <w:rPr>
                <w:sz w:val="22"/>
                <w:szCs w:val="22"/>
              </w:rPr>
              <w:t>предпо</w:t>
            </w:r>
            <w:r w:rsidR="00684371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лагаемая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proofErr w:type="spellStart"/>
            <w:r w:rsidRPr="00BB081C">
              <w:rPr>
                <w:sz w:val="22"/>
                <w:szCs w:val="22"/>
              </w:rPr>
              <w:t>стои</w:t>
            </w:r>
            <w:r w:rsidR="00684371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мость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6B2FEF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 xml:space="preserve">с </w:t>
            </w:r>
            <w:proofErr w:type="spellStart"/>
            <w:r w:rsidRPr="00BB081C">
              <w:rPr>
                <w:sz w:val="22"/>
                <w:szCs w:val="22"/>
              </w:rPr>
              <w:t>выде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лением</w:t>
            </w:r>
            <w:proofErr w:type="spellEnd"/>
            <w:r w:rsidRPr="00BB081C">
              <w:rPr>
                <w:sz w:val="22"/>
                <w:szCs w:val="22"/>
              </w:rPr>
              <w:t xml:space="preserve"> объема </w:t>
            </w:r>
            <w:proofErr w:type="spellStart"/>
            <w:r w:rsidRPr="00BB081C">
              <w:rPr>
                <w:sz w:val="22"/>
                <w:szCs w:val="22"/>
              </w:rPr>
              <w:t>финан</w:t>
            </w:r>
            <w:r w:rsidR="00684371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сирова</w:t>
            </w:r>
            <w:r w:rsidR="00684371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ния</w:t>
            </w:r>
            <w:proofErr w:type="spellEnd"/>
            <w:r w:rsidRPr="00BB081C">
              <w:rPr>
                <w:sz w:val="22"/>
                <w:szCs w:val="22"/>
              </w:rPr>
              <w:t xml:space="preserve"> </w:t>
            </w:r>
            <w:r w:rsidR="00684371" w:rsidRPr="00BB081C">
              <w:rPr>
                <w:sz w:val="22"/>
                <w:szCs w:val="22"/>
              </w:rPr>
              <w:br/>
            </w:r>
            <w:r w:rsidRPr="00BB081C">
              <w:rPr>
                <w:sz w:val="22"/>
                <w:szCs w:val="22"/>
              </w:rPr>
              <w:t>на раз</w:t>
            </w:r>
            <w:r w:rsidR="006B2FEF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работку ПСД, всего, тыс. руб.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A796C" w:rsidRPr="00BB081C" w:rsidRDefault="006B2FEF" w:rsidP="005A65CA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>Форма осу-</w:t>
            </w:r>
            <w:proofErr w:type="spellStart"/>
            <w:r w:rsidRPr="00BB081C">
              <w:rPr>
                <w:sz w:val="22"/>
                <w:szCs w:val="22"/>
              </w:rPr>
              <w:t>ще</w:t>
            </w:r>
            <w:r w:rsidR="005A65CA" w:rsidRPr="00BB081C">
              <w:rPr>
                <w:sz w:val="22"/>
                <w:szCs w:val="22"/>
              </w:rPr>
              <w:t>с</w:t>
            </w:r>
            <w:r w:rsidR="002A796C" w:rsidRPr="00BB081C">
              <w:rPr>
                <w:sz w:val="22"/>
                <w:szCs w:val="22"/>
              </w:rPr>
              <w:t>т</w:t>
            </w:r>
            <w:proofErr w:type="spellEnd"/>
            <w:r w:rsidRPr="00BB081C">
              <w:rPr>
                <w:sz w:val="22"/>
                <w:szCs w:val="22"/>
              </w:rPr>
              <w:t>-</w:t>
            </w:r>
            <w:proofErr w:type="spellStart"/>
            <w:r w:rsidR="002A796C" w:rsidRPr="00BB081C">
              <w:rPr>
                <w:sz w:val="22"/>
                <w:szCs w:val="22"/>
              </w:rPr>
              <w:t>вления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2A796C" w:rsidRPr="00BB081C">
              <w:rPr>
                <w:sz w:val="22"/>
                <w:szCs w:val="22"/>
              </w:rPr>
              <w:t>капита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льных</w:t>
            </w:r>
            <w:proofErr w:type="spellEnd"/>
            <w:proofErr w:type="gram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вложе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ний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(</w:t>
            </w:r>
            <w:proofErr w:type="spellStart"/>
            <w:r w:rsidR="002A796C" w:rsidRPr="00BB081C">
              <w:rPr>
                <w:sz w:val="22"/>
                <w:szCs w:val="22"/>
              </w:rPr>
              <w:t>бюд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жетные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инвес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тиции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, </w:t>
            </w:r>
            <w:proofErr w:type="spellStart"/>
            <w:r w:rsidR="002A796C" w:rsidRPr="00BB081C">
              <w:rPr>
                <w:sz w:val="22"/>
                <w:szCs w:val="22"/>
              </w:rPr>
              <w:t>субси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дии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учреж</w:t>
            </w:r>
            <w:proofErr w:type="spellEnd"/>
            <w:r w:rsidRPr="00BB081C">
              <w:rPr>
                <w:sz w:val="22"/>
                <w:szCs w:val="22"/>
              </w:rPr>
              <w:t>-</w:t>
            </w:r>
            <w:proofErr w:type="spellStart"/>
            <w:r w:rsidR="002A796C" w:rsidRPr="00BB081C">
              <w:rPr>
                <w:sz w:val="22"/>
                <w:szCs w:val="22"/>
              </w:rPr>
              <w:t>дени</w:t>
            </w:r>
            <w:proofErr w:type="spellEnd"/>
            <w:r w:rsidR="005A65CA"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 xml:space="preserve">ям, </w:t>
            </w:r>
            <w:proofErr w:type="spellStart"/>
            <w:r w:rsidR="002A796C" w:rsidRPr="00BB081C">
              <w:rPr>
                <w:sz w:val="22"/>
                <w:szCs w:val="22"/>
              </w:rPr>
              <w:t>субси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дии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муни</w:t>
            </w:r>
            <w:proofErr w:type="spellEnd"/>
            <w:r w:rsidR="005A65CA" w:rsidRPr="00BB081C">
              <w:rPr>
                <w:sz w:val="22"/>
                <w:szCs w:val="22"/>
              </w:rPr>
              <w:t>-</w:t>
            </w:r>
            <w:proofErr w:type="spellStart"/>
            <w:r w:rsidR="002A796C" w:rsidRPr="00BB081C">
              <w:rPr>
                <w:sz w:val="22"/>
                <w:szCs w:val="22"/>
              </w:rPr>
              <w:t>ци</w:t>
            </w:r>
            <w:proofErr w:type="spellEnd"/>
            <w:r w:rsidR="005A65CA"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паль</w:t>
            </w:r>
            <w:r w:rsidR="005A65CA" w:rsidRPr="00BB081C">
              <w:rPr>
                <w:sz w:val="22"/>
                <w:szCs w:val="22"/>
              </w:rPr>
              <w:t>-</w:t>
            </w:r>
            <w:proofErr w:type="spellStart"/>
            <w:r w:rsidR="002A796C" w:rsidRPr="00BB081C">
              <w:rPr>
                <w:sz w:val="22"/>
                <w:szCs w:val="22"/>
              </w:rPr>
              <w:t>ным</w:t>
            </w:r>
            <w:proofErr w:type="spell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обра</w:t>
            </w:r>
            <w:proofErr w:type="spellEnd"/>
            <w:r w:rsidR="005A65CA" w:rsidRPr="00BB081C">
              <w:rPr>
                <w:sz w:val="22"/>
                <w:szCs w:val="22"/>
              </w:rPr>
              <w:t>-</w:t>
            </w:r>
            <w:proofErr w:type="spellStart"/>
            <w:r w:rsidR="002A796C" w:rsidRPr="00BB081C">
              <w:rPr>
                <w:sz w:val="22"/>
                <w:szCs w:val="22"/>
              </w:rPr>
              <w:t>зовани</w:t>
            </w:r>
            <w:proofErr w:type="spellEnd"/>
            <w:r w:rsidR="005A65CA"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ям)</w:t>
            </w:r>
          </w:p>
        </w:tc>
        <w:tc>
          <w:tcPr>
            <w:tcW w:w="4253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gramStart"/>
            <w:r w:rsidRPr="00BB081C">
              <w:rPr>
                <w:sz w:val="22"/>
                <w:szCs w:val="22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проектной документации (в ценах соответствующих лет реализации инвестиционного проекта), тыс. руб.</w:t>
            </w:r>
            <w:proofErr w:type="gramEnd"/>
          </w:p>
        </w:tc>
      </w:tr>
      <w:tr w:rsidR="005A65CA" w:rsidRPr="002A796C" w:rsidTr="003C4371">
        <w:trPr>
          <w:trHeight w:val="235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7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0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3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96C" w:rsidRPr="00BB081C" w:rsidRDefault="002A796C" w:rsidP="002A796C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BB081C" w:rsidRDefault="005A65CA" w:rsidP="002A796C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B081C">
              <w:rPr>
                <w:sz w:val="22"/>
                <w:szCs w:val="22"/>
              </w:rPr>
              <w:t>И</w:t>
            </w:r>
            <w:r w:rsidR="002A796C" w:rsidRPr="00BB081C">
              <w:rPr>
                <w:sz w:val="22"/>
                <w:szCs w:val="22"/>
              </w:rPr>
              <w:t>сточ</w:t>
            </w:r>
            <w:proofErr w:type="spellEnd"/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ник</w:t>
            </w:r>
            <w:proofErr w:type="gramEnd"/>
            <w:r w:rsidR="002A796C" w:rsidRPr="00BB081C">
              <w:rPr>
                <w:sz w:val="22"/>
                <w:szCs w:val="22"/>
              </w:rPr>
              <w:t xml:space="preserve"> </w:t>
            </w:r>
            <w:proofErr w:type="spellStart"/>
            <w:r w:rsidR="002A796C" w:rsidRPr="00BB081C">
              <w:rPr>
                <w:sz w:val="22"/>
                <w:szCs w:val="22"/>
              </w:rPr>
              <w:t>финан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сирова</w:t>
            </w:r>
            <w:r w:rsidRPr="00BB081C">
              <w:rPr>
                <w:sz w:val="22"/>
                <w:szCs w:val="22"/>
              </w:rPr>
              <w:t>-</w:t>
            </w:r>
            <w:r w:rsidR="002A796C" w:rsidRPr="00BB081C">
              <w:rPr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BB081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 xml:space="preserve">общий объем </w:t>
            </w:r>
            <w:proofErr w:type="spellStart"/>
            <w:proofErr w:type="gramStart"/>
            <w:r w:rsidRPr="00BB081C">
              <w:rPr>
                <w:sz w:val="22"/>
                <w:szCs w:val="22"/>
              </w:rPr>
              <w:t>инвес</w:t>
            </w:r>
            <w:r w:rsidR="005A65CA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тиций</w:t>
            </w:r>
            <w:proofErr w:type="spellEnd"/>
            <w:proofErr w:type="gramEnd"/>
            <w:r w:rsidRPr="00BB081C">
              <w:rPr>
                <w:sz w:val="22"/>
                <w:szCs w:val="22"/>
              </w:rPr>
              <w:t xml:space="preserve"> (размер </w:t>
            </w:r>
            <w:proofErr w:type="spellStart"/>
            <w:r w:rsidRPr="00BB081C">
              <w:rPr>
                <w:sz w:val="22"/>
                <w:szCs w:val="22"/>
              </w:rPr>
              <w:t>субси</w:t>
            </w:r>
            <w:r w:rsidR="005A65CA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дии</w:t>
            </w:r>
            <w:proofErr w:type="spellEnd"/>
            <w:r w:rsidRPr="00BB081C">
              <w:rPr>
                <w:sz w:val="22"/>
                <w:szCs w:val="22"/>
              </w:rPr>
              <w:t xml:space="preserve">, размер средств </w:t>
            </w:r>
            <w:proofErr w:type="spellStart"/>
            <w:r w:rsidRPr="00BB081C">
              <w:rPr>
                <w:sz w:val="22"/>
                <w:szCs w:val="22"/>
              </w:rPr>
              <w:t>учреж</w:t>
            </w:r>
            <w:r w:rsidR="005A65CA" w:rsidRPr="00BB081C">
              <w:rPr>
                <w:sz w:val="22"/>
                <w:szCs w:val="22"/>
              </w:rPr>
              <w:t>-</w:t>
            </w:r>
            <w:r w:rsidRPr="00BB081C">
              <w:rPr>
                <w:sz w:val="22"/>
                <w:szCs w:val="22"/>
              </w:rPr>
              <w:t>дения</w:t>
            </w:r>
            <w:proofErr w:type="spellEnd"/>
            <w:r w:rsidRPr="00BB081C"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>2015</w:t>
            </w:r>
          </w:p>
          <w:p w:rsidR="00BB081C" w:rsidRPr="00BB081C" w:rsidRDefault="00BB081C" w:rsidP="002A796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>2016</w:t>
            </w:r>
          </w:p>
          <w:p w:rsidR="00BB081C" w:rsidRPr="00BB081C" w:rsidRDefault="00BB081C" w:rsidP="002A796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Default="002A796C" w:rsidP="002A796C">
            <w:pPr>
              <w:ind w:firstLine="0"/>
              <w:jc w:val="center"/>
              <w:rPr>
                <w:sz w:val="22"/>
                <w:szCs w:val="22"/>
              </w:rPr>
            </w:pPr>
            <w:r w:rsidRPr="00BB081C">
              <w:rPr>
                <w:sz w:val="22"/>
                <w:szCs w:val="22"/>
              </w:rPr>
              <w:t>2017</w:t>
            </w:r>
          </w:p>
          <w:p w:rsidR="00BB081C" w:rsidRPr="00BB081C" w:rsidRDefault="00BB081C" w:rsidP="002A796C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год</w:t>
            </w:r>
          </w:p>
        </w:tc>
      </w:tr>
      <w:tr w:rsidR="005A65CA" w:rsidRPr="002A796C" w:rsidTr="00BB081C">
        <w:trPr>
          <w:trHeight w:val="209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</w:p>
        </w:tc>
        <w:tc>
          <w:tcPr>
            <w:tcW w:w="15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</w:p>
        </w:tc>
        <w:tc>
          <w:tcPr>
            <w:tcW w:w="14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BB081C" w:rsidP="002A796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BB081C" w:rsidP="002A796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BB081C" w:rsidP="002A796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BB081C" w:rsidP="002A796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BB081C" w:rsidP="002A796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BB081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BB081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BB081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BB081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BB081C">
              <w:rPr>
                <w:sz w:val="24"/>
                <w:szCs w:val="24"/>
              </w:rPr>
              <w:t>5</w:t>
            </w:r>
          </w:p>
        </w:tc>
      </w:tr>
      <w:tr w:rsidR="002A796C" w:rsidRPr="002A796C" w:rsidTr="003C4371">
        <w:trPr>
          <w:trHeight w:val="450"/>
        </w:trPr>
        <w:tc>
          <w:tcPr>
            <w:tcW w:w="15877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</w:t>
            </w:r>
            <w:r w:rsidR="005A65CA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5A65CA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5A65C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1217FF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Аси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1217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1217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987D3B" w:rsidRPr="002A796C" w:rsidTr="00BB081C">
        <w:trPr>
          <w:trHeight w:val="405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</w:t>
            </w:r>
            <w:r w:rsidR="001217FF">
              <w:rPr>
                <w:sz w:val="24"/>
                <w:szCs w:val="24"/>
              </w:rPr>
              <w:t>.</w:t>
            </w: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1217FF" w:rsidRPr="002A796C" w:rsidRDefault="001217FF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1217FF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1217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1217FF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Аси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1217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7FF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1217FF" w:rsidRPr="002A796C">
              <w:rPr>
                <w:sz w:val="24"/>
                <w:szCs w:val="24"/>
              </w:rPr>
              <w:t xml:space="preserve"> </w:t>
            </w:r>
            <w:r w:rsidR="001217FF">
              <w:rPr>
                <w:sz w:val="24"/>
                <w:szCs w:val="24"/>
              </w:rPr>
              <w:t xml:space="preserve"> </w:t>
            </w:r>
          </w:p>
          <w:p w:rsidR="001217FF" w:rsidRDefault="001217FF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1217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  <w:r w:rsidR="001217FF">
              <w:rPr>
                <w:sz w:val="24"/>
                <w:szCs w:val="24"/>
              </w:rPr>
              <w:t xml:space="preserve"> </w:t>
            </w:r>
          </w:p>
          <w:p w:rsidR="001217FF" w:rsidRDefault="001217FF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1217FF" w:rsidRPr="002A796C" w:rsidRDefault="001217FF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1217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1217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217FF" w:rsidRPr="002A796C" w:rsidTr="00BB081C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</w:t>
            </w:r>
            <w:r w:rsidR="00987D3B">
              <w:rPr>
                <w:sz w:val="24"/>
                <w:szCs w:val="24"/>
              </w:rPr>
              <w:t>.</w:t>
            </w: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87D3B" w:rsidRPr="002A796C" w:rsidRDefault="00987D3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72,0 кв.</w:t>
            </w:r>
            <w:r w:rsidR="00987D3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87D3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79,2 кв.</w:t>
            </w:r>
            <w:r w:rsidR="00987D3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Аси</w:t>
            </w:r>
            <w:r w:rsidR="00987D3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по управ</w:t>
            </w:r>
            <w:r w:rsidR="00987D3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87D3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987D3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771F69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987D3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987D3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1 781,0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BB081C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4</w:t>
            </w:r>
            <w:r w:rsidR="00771F69">
              <w:rPr>
                <w:sz w:val="24"/>
                <w:szCs w:val="24"/>
              </w:rPr>
              <w:t>.</w:t>
            </w: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Pr="002A796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1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771F69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771F69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Аси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</w:t>
            </w:r>
            <w:r w:rsidR="00BB081C" w:rsidRPr="002A796C">
              <w:rPr>
                <w:sz w:val="24"/>
                <w:szCs w:val="24"/>
              </w:rPr>
              <w:lastRenderedPageBreak/>
              <w:t>области</w:t>
            </w: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BB081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B081C" w:rsidRPr="002A796C" w:rsidRDefault="00BB081C" w:rsidP="00BB081C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771F69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771F69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Default="00BB081C" w:rsidP="00987D3B">
            <w:pPr>
              <w:ind w:firstLine="0"/>
              <w:rPr>
                <w:sz w:val="24"/>
                <w:szCs w:val="24"/>
              </w:rPr>
            </w:pPr>
          </w:p>
          <w:p w:rsidR="00BB081C" w:rsidRPr="002A796C" w:rsidRDefault="00BB081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BB081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081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ВБ </w:t>
            </w:r>
          </w:p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BB081C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1 470,0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5</w:t>
            </w: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771F69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771F69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Бакчарско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</w:t>
            </w:r>
            <w:r w:rsidR="00BB081C">
              <w:rPr>
                <w:sz w:val="24"/>
                <w:szCs w:val="24"/>
              </w:rPr>
              <w:t xml:space="preserve">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771F69">
              <w:rPr>
                <w:sz w:val="24"/>
                <w:szCs w:val="24"/>
              </w:rPr>
              <w:t xml:space="preserve"> </w:t>
            </w: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Pr="002A796C" w:rsidRDefault="00771F69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771F69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771F69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771F69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771F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771F69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771F69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Default="00771F69" w:rsidP="00987D3B">
            <w:pPr>
              <w:ind w:firstLine="0"/>
              <w:rPr>
                <w:sz w:val="24"/>
                <w:szCs w:val="24"/>
              </w:rPr>
            </w:pPr>
          </w:p>
          <w:p w:rsidR="00771F69" w:rsidRPr="002A796C" w:rsidRDefault="00771F6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E70B14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71F69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6</w:t>
            </w:r>
            <w:r w:rsidR="00D96FD6">
              <w:rPr>
                <w:sz w:val="24"/>
                <w:szCs w:val="24"/>
              </w:rPr>
              <w:t>.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D96FD6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D96F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D96FD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Кар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гасокского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</w:t>
            </w:r>
            <w:r w:rsidRPr="002A796C">
              <w:rPr>
                <w:sz w:val="24"/>
                <w:szCs w:val="24"/>
              </w:rPr>
              <w:lastRenderedPageBreak/>
              <w:t>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96F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96F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2 257,2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2 257,2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2 257,2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2 257,2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</w:t>
            </w:r>
            <w:r w:rsidR="00D96FD6">
              <w:rPr>
                <w:sz w:val="24"/>
                <w:szCs w:val="24"/>
              </w:rPr>
              <w:t>.</w:t>
            </w:r>
          </w:p>
          <w:p w:rsidR="00D96FD6" w:rsidRDefault="00D96F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96FD6" w:rsidRDefault="00D96F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96FD6" w:rsidRDefault="00D96F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96FD6" w:rsidRPr="002A796C" w:rsidRDefault="00D96F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D96FD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D96F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D96FD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Мол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96F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96F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6E16D6">
              <w:rPr>
                <w:sz w:val="24"/>
                <w:szCs w:val="24"/>
              </w:rPr>
              <w:t xml:space="preserve"> </w:t>
            </w: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D96F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6E16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6E16D6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1 000,0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8</w:t>
            </w:r>
            <w:r w:rsidR="006E16D6">
              <w:rPr>
                <w:sz w:val="24"/>
                <w:szCs w:val="24"/>
              </w:rPr>
              <w:t>.</w:t>
            </w: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6E16D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E16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6E16D6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E16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Мол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lastRenderedPageBreak/>
              <w:t>района Томской области</w:t>
            </w: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6E16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6E16D6">
              <w:rPr>
                <w:sz w:val="24"/>
                <w:szCs w:val="24"/>
              </w:rPr>
              <w:t xml:space="preserve"> </w:t>
            </w: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Pr="002A796C" w:rsidRDefault="006E16D6" w:rsidP="006E16D6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6E16D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E16D6" w:rsidRPr="002A796C" w:rsidRDefault="006E16D6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16D6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6E16D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Pr="002A796C" w:rsidRDefault="00117932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6E16D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Default="00117932" w:rsidP="00987D3B">
            <w:pPr>
              <w:ind w:firstLine="0"/>
              <w:rPr>
                <w:sz w:val="24"/>
                <w:szCs w:val="24"/>
              </w:rPr>
            </w:pPr>
          </w:p>
          <w:p w:rsidR="00117932" w:rsidRPr="002A796C" w:rsidRDefault="00117932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МБ </w:t>
            </w:r>
            <w:r w:rsidRPr="002A796C">
              <w:rPr>
                <w:sz w:val="24"/>
                <w:szCs w:val="24"/>
              </w:rPr>
              <w:lastRenderedPageBreak/>
              <w:t>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117932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9</w:t>
            </w:r>
            <w:r w:rsidR="00092D01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092D0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92D0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092D0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92D0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Мол</w:t>
            </w:r>
            <w:r w:rsidR="00092D0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чановского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92D0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92D0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92D0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92D0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092D0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092D0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1 856,2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10</w:t>
            </w:r>
            <w:r w:rsidR="00FC7217" w:rsidRPr="00093751">
              <w:rPr>
                <w:sz w:val="24"/>
                <w:szCs w:val="24"/>
              </w:rPr>
              <w:t>.</w:t>
            </w: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FC7217">
            <w:pPr>
              <w:ind w:firstLine="0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FC7217" w:rsidRPr="00093751">
              <w:rPr>
                <w:sz w:val="24"/>
                <w:szCs w:val="24"/>
              </w:rPr>
              <w:t> </w:t>
            </w:r>
            <w:r w:rsidRPr="00093751">
              <w:rPr>
                <w:sz w:val="24"/>
                <w:szCs w:val="24"/>
              </w:rPr>
              <w:t xml:space="preserve">м </w:t>
            </w:r>
            <w:r w:rsidR="00FC7217" w:rsidRPr="00093751">
              <w:rPr>
                <w:sz w:val="24"/>
                <w:szCs w:val="24"/>
              </w:rPr>
              <w:br/>
            </w:r>
            <w:r w:rsidRPr="00093751">
              <w:rPr>
                <w:sz w:val="24"/>
                <w:szCs w:val="24"/>
              </w:rPr>
              <w:t>и не более 59,4 кв.</w:t>
            </w:r>
            <w:r w:rsidR="00FC7217" w:rsidRPr="00093751">
              <w:rPr>
                <w:sz w:val="24"/>
                <w:szCs w:val="24"/>
              </w:rPr>
              <w:t> </w:t>
            </w:r>
            <w:r w:rsidRPr="00093751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093751">
              <w:rPr>
                <w:sz w:val="24"/>
                <w:szCs w:val="24"/>
              </w:rPr>
              <w:t>терри</w:t>
            </w:r>
            <w:proofErr w:type="spellEnd"/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тории</w:t>
            </w:r>
            <w:proofErr w:type="gram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lastRenderedPageBreak/>
              <w:t>Парабель</w:t>
            </w:r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ского</w:t>
            </w:r>
            <w:proofErr w:type="spellEnd"/>
            <w:r w:rsidRPr="00093751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093751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мент</w:t>
            </w:r>
            <w:proofErr w:type="gramEnd"/>
            <w:r w:rsidRPr="00093751">
              <w:rPr>
                <w:sz w:val="24"/>
                <w:szCs w:val="24"/>
              </w:rPr>
              <w:t xml:space="preserve"> </w:t>
            </w:r>
            <w:r w:rsidR="00093751">
              <w:rPr>
                <w:sz w:val="24"/>
                <w:szCs w:val="24"/>
              </w:rPr>
              <w:br/>
            </w:r>
            <w:r w:rsidRPr="00093751">
              <w:rPr>
                <w:sz w:val="24"/>
                <w:szCs w:val="24"/>
              </w:rPr>
              <w:t xml:space="preserve">по </w:t>
            </w:r>
            <w:proofErr w:type="spellStart"/>
            <w:r w:rsidRPr="00093751">
              <w:rPr>
                <w:sz w:val="24"/>
                <w:szCs w:val="24"/>
              </w:rPr>
              <w:t>управле</w:t>
            </w:r>
            <w:r w:rsid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нию</w:t>
            </w:r>
            <w:proofErr w:type="spell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t>государ</w:t>
            </w:r>
            <w:r w:rsid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ственной</w:t>
            </w:r>
            <w:proofErr w:type="spell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t>собствен</w:t>
            </w:r>
            <w:r w:rsid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ностью</w:t>
            </w:r>
            <w:proofErr w:type="spellEnd"/>
            <w:r w:rsidRPr="00093751">
              <w:rPr>
                <w:sz w:val="24"/>
                <w:szCs w:val="24"/>
              </w:rPr>
              <w:t xml:space="preserve"> Томской </w:t>
            </w:r>
            <w:r w:rsidRPr="00093751">
              <w:rPr>
                <w:sz w:val="24"/>
                <w:szCs w:val="24"/>
              </w:rPr>
              <w:lastRenderedPageBreak/>
              <w:t>области</w:t>
            </w: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093751">
              <w:rPr>
                <w:sz w:val="24"/>
                <w:szCs w:val="24"/>
              </w:rPr>
              <w:lastRenderedPageBreak/>
              <w:t>Приобре</w:t>
            </w:r>
            <w:r w:rsid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>о</w:t>
            </w:r>
            <w:r w:rsidR="00FC7217" w:rsidRPr="00093751">
              <w:rPr>
                <w:sz w:val="24"/>
                <w:szCs w:val="24"/>
              </w:rPr>
              <w:t xml:space="preserve"> </w:t>
            </w: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093751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мент</w:t>
            </w:r>
            <w:proofErr w:type="gramEnd"/>
            <w:r w:rsidRPr="00093751">
              <w:rPr>
                <w:sz w:val="24"/>
                <w:szCs w:val="24"/>
              </w:rPr>
              <w:t xml:space="preserve"> </w:t>
            </w:r>
            <w:r w:rsidR="00FC7217" w:rsidRPr="00093751">
              <w:rPr>
                <w:sz w:val="24"/>
                <w:szCs w:val="24"/>
              </w:rPr>
              <w:br/>
            </w:r>
            <w:r w:rsidRPr="00093751">
              <w:rPr>
                <w:sz w:val="24"/>
                <w:szCs w:val="24"/>
              </w:rPr>
              <w:t>по управ</w:t>
            </w:r>
            <w:r w:rsidR="00FC7217" w:rsidRPr="00093751">
              <w:rPr>
                <w:sz w:val="24"/>
                <w:szCs w:val="24"/>
              </w:rPr>
              <w:t>-</w:t>
            </w:r>
            <w:proofErr w:type="spellStart"/>
            <w:r w:rsidRPr="00093751">
              <w:rPr>
                <w:sz w:val="24"/>
                <w:szCs w:val="24"/>
              </w:rPr>
              <w:t>лению</w:t>
            </w:r>
            <w:proofErr w:type="spell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t>государ</w:t>
            </w:r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ственной</w:t>
            </w:r>
            <w:proofErr w:type="spell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t>собствен</w:t>
            </w:r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ностью</w:t>
            </w:r>
            <w:proofErr w:type="spellEnd"/>
            <w:r w:rsidRPr="00093751">
              <w:rPr>
                <w:sz w:val="24"/>
                <w:szCs w:val="24"/>
              </w:rPr>
              <w:t xml:space="preserve"> Томской области</w:t>
            </w: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>-</w:t>
            </w: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>25.12.2015</w:t>
            </w: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093751">
              <w:rPr>
                <w:sz w:val="24"/>
                <w:szCs w:val="24"/>
              </w:rPr>
              <w:t>требует</w:t>
            </w:r>
            <w:r w:rsidR="00FC7217" w:rsidRPr="00093751">
              <w:rPr>
                <w:sz w:val="24"/>
                <w:szCs w:val="24"/>
              </w:rPr>
              <w:t>-</w:t>
            </w:r>
            <w:proofErr w:type="spellStart"/>
            <w:r w:rsidRPr="00093751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093751">
              <w:rPr>
                <w:sz w:val="24"/>
                <w:szCs w:val="24"/>
              </w:rPr>
              <w:lastRenderedPageBreak/>
              <w:t>Бюд</w:t>
            </w:r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093751">
              <w:rPr>
                <w:sz w:val="24"/>
                <w:szCs w:val="24"/>
              </w:rPr>
              <w:t xml:space="preserve"> </w:t>
            </w:r>
            <w:proofErr w:type="spellStart"/>
            <w:r w:rsidRPr="00093751">
              <w:rPr>
                <w:sz w:val="24"/>
                <w:szCs w:val="24"/>
              </w:rPr>
              <w:t>инвес</w:t>
            </w:r>
            <w:r w:rsidR="00FC7217" w:rsidRPr="00093751">
              <w:rPr>
                <w:sz w:val="24"/>
                <w:szCs w:val="24"/>
              </w:rPr>
              <w:t>-</w:t>
            </w:r>
            <w:r w:rsidRPr="00093751">
              <w:rPr>
                <w:sz w:val="24"/>
                <w:szCs w:val="24"/>
              </w:rPr>
              <w:t>тиции</w:t>
            </w:r>
            <w:proofErr w:type="spellEnd"/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  <w:p w:rsidR="00FC7217" w:rsidRPr="00093751" w:rsidRDefault="00FC7217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2 361,2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2 361,2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FC7217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093751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2 361,2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2 361,2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093751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093751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11</w:t>
            </w:r>
            <w:r w:rsidR="00EF35FB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63,0 кв.</w:t>
            </w:r>
            <w:r w:rsidR="00EF35F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EF35F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DA6F7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Парабель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A6F7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A6F7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A6F7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A6F7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DA6F7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DA6F7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2 650,7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2 650,7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2 650,7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2 650,7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12</w:t>
            </w:r>
            <w:r w:rsidR="0003315C">
              <w:rPr>
                <w:sz w:val="24"/>
                <w:szCs w:val="24"/>
              </w:rPr>
              <w:t>.</w:t>
            </w: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Pr="002A796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03315C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3315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03315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3315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3315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</w:t>
            </w:r>
            <w:r w:rsidRPr="002A796C">
              <w:rPr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03315C">
              <w:rPr>
                <w:sz w:val="24"/>
                <w:szCs w:val="24"/>
              </w:rPr>
              <w:t xml:space="preserve"> </w:t>
            </w: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3315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3315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</w:t>
            </w:r>
            <w:r w:rsidRPr="002A796C">
              <w:rPr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3315C" w:rsidRPr="002A796C" w:rsidRDefault="0003315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03315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03315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3315C" w:rsidRDefault="0003315C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03315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МБ </w:t>
            </w:r>
            <w:r w:rsidRPr="002A796C">
              <w:rPr>
                <w:sz w:val="24"/>
                <w:szCs w:val="24"/>
              </w:rPr>
              <w:lastRenderedPageBreak/>
              <w:t>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13</w:t>
            </w:r>
            <w:r w:rsidR="00B36554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B36554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B3655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B36554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Чаинского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</w:t>
            </w:r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тамент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9375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B36554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B36554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B36554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B36554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B36554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1 499,8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FE5EDB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14</w:t>
            </w:r>
            <w:r w:rsidR="00FE5EDB">
              <w:rPr>
                <w:sz w:val="24"/>
                <w:szCs w:val="24"/>
              </w:rPr>
              <w:t>.</w:t>
            </w:r>
          </w:p>
          <w:p w:rsidR="00FE5EDB" w:rsidRDefault="00FE5ED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FE5ED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FE5ED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FE5ED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FE5ED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Pr="002A796C">
              <w:rPr>
                <w:sz w:val="24"/>
                <w:szCs w:val="24"/>
              </w:rPr>
              <w:lastRenderedPageBreak/>
              <w:t xml:space="preserve">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Ше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гарского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FE5ED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FE5ED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lastRenderedPageBreak/>
              <w:t>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FE5EDB">
              <w:rPr>
                <w:sz w:val="24"/>
                <w:szCs w:val="24"/>
              </w:rPr>
              <w:t xml:space="preserve"> </w:t>
            </w:r>
          </w:p>
          <w:p w:rsidR="00FE5EDB" w:rsidRDefault="00FE5ED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FE5ED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FE5ED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lastRenderedPageBreak/>
              <w:t>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FE5EDB" w:rsidRDefault="00FE5ED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E5EDB" w:rsidRPr="002A796C" w:rsidRDefault="00FE5ED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FE5ED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FE5ED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FE5EDB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2 670,0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2 670,0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FF5558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2 670,0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2 670,0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15</w:t>
            </w:r>
            <w:r w:rsidR="00FF5558">
              <w:rPr>
                <w:sz w:val="24"/>
                <w:szCs w:val="24"/>
              </w:rPr>
              <w:t>.</w:t>
            </w: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63,0 кв.</w:t>
            </w:r>
            <w:r w:rsidR="00FF5558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FF555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FF5558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Шегарско</w:t>
            </w:r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  <w:p w:rsidR="000D3B3D" w:rsidRPr="002A796C" w:rsidRDefault="000D3B3D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FF555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FF555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FF5558">
              <w:rPr>
                <w:sz w:val="24"/>
                <w:szCs w:val="24"/>
              </w:rPr>
              <w:t xml:space="preserve"> </w:t>
            </w: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FF555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FF555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FF555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FF555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FF5558" w:rsidRDefault="00FF5558" w:rsidP="00987D3B">
            <w:pPr>
              <w:ind w:firstLine="0"/>
              <w:rPr>
                <w:sz w:val="24"/>
                <w:szCs w:val="24"/>
              </w:rPr>
            </w:pPr>
          </w:p>
          <w:p w:rsidR="000D3B3D" w:rsidRDefault="000D3B3D" w:rsidP="00987D3B">
            <w:pPr>
              <w:ind w:firstLine="0"/>
              <w:rPr>
                <w:sz w:val="24"/>
                <w:szCs w:val="24"/>
              </w:rPr>
            </w:pPr>
          </w:p>
          <w:p w:rsidR="00FF5558" w:rsidRPr="002A796C" w:rsidRDefault="00FF555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2 945,3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2 945,3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FF5558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2 945,3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2 945,3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16</w:t>
            </w:r>
            <w:r w:rsidR="00E219C7">
              <w:rPr>
                <w:sz w:val="24"/>
                <w:szCs w:val="24"/>
              </w:rPr>
              <w:t>.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E219C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E219C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не более </w:t>
            </w:r>
            <w:r w:rsidRPr="002A796C">
              <w:rPr>
                <w:sz w:val="24"/>
                <w:szCs w:val="24"/>
              </w:rPr>
              <w:lastRenderedPageBreak/>
              <w:t>59,4 кв.</w:t>
            </w:r>
            <w:r w:rsidR="00E219C7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E219C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г. </w:t>
            </w:r>
            <w:proofErr w:type="spellStart"/>
            <w:r w:rsidRPr="002A796C">
              <w:rPr>
                <w:sz w:val="24"/>
                <w:szCs w:val="24"/>
              </w:rPr>
              <w:t>Стреже</w:t>
            </w:r>
            <w:proofErr w:type="spellEnd"/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вой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E219C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E219C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9375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E219C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E219C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E219C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2 791,8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2 791,8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ФБ </w:t>
            </w:r>
            <w:r w:rsidRPr="002A796C">
              <w:rPr>
                <w:sz w:val="24"/>
                <w:szCs w:val="24"/>
              </w:rPr>
              <w:lastRenderedPageBreak/>
              <w:t>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2 791,8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2 791,8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17</w:t>
            </w:r>
            <w:r w:rsidR="00A642A8">
              <w:rPr>
                <w:sz w:val="24"/>
                <w:szCs w:val="24"/>
              </w:rPr>
              <w:t>.</w:t>
            </w: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A642A8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642A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A642A8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Советского района 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A642A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A642A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A642A8">
              <w:rPr>
                <w:sz w:val="24"/>
                <w:szCs w:val="24"/>
              </w:rPr>
              <w:t xml:space="preserve"> </w:t>
            </w: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A642A8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A642A8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A642A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A642A8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A642A8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Default="00A642A8" w:rsidP="00987D3B">
            <w:pPr>
              <w:ind w:firstLine="0"/>
              <w:rPr>
                <w:sz w:val="24"/>
                <w:szCs w:val="24"/>
              </w:rPr>
            </w:pPr>
          </w:p>
          <w:p w:rsidR="00A642A8" w:rsidRPr="002A796C" w:rsidRDefault="00A642A8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A642A8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3 350,0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18</w:t>
            </w:r>
            <w:r w:rsidR="00027CE6">
              <w:rPr>
                <w:sz w:val="24"/>
                <w:szCs w:val="24"/>
              </w:rPr>
              <w:t>.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Жилое помещение общей площадью не менее 54,0 кв.</w:t>
            </w:r>
            <w:r w:rsidR="00027CE6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027C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и не более 59,4 кв.</w:t>
            </w:r>
            <w:r w:rsidR="00027CE6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Советского района</w:t>
            </w:r>
            <w:r w:rsidR="00027C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 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27C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27CE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собствен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27CE6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027CE6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собствен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требуе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тся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027CE6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19</w:t>
            </w:r>
            <w:r w:rsidR="00976FB5">
              <w:rPr>
                <w:sz w:val="24"/>
                <w:szCs w:val="24"/>
              </w:rPr>
              <w:t>.</w:t>
            </w: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976FB5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76F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976FB5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Советского района </w:t>
            </w:r>
            <w:r w:rsidR="00976F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76F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976FB5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етение</w:t>
            </w:r>
            <w:proofErr w:type="spellEnd"/>
            <w:proofErr w:type="gramEnd"/>
          </w:p>
          <w:p w:rsidR="00976FB5" w:rsidRDefault="00976FB5" w:rsidP="00987D3B">
            <w:pPr>
              <w:ind w:firstLine="0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976FB5">
              <w:rPr>
                <w:sz w:val="24"/>
                <w:szCs w:val="24"/>
              </w:rPr>
              <w:t xml:space="preserve"> </w:t>
            </w: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76FB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976FB5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976FB5" w:rsidRDefault="00976FB5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976FB5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976FB5" w:rsidRDefault="00976FB5" w:rsidP="00987D3B">
            <w:pPr>
              <w:ind w:firstLine="0"/>
              <w:rPr>
                <w:sz w:val="24"/>
                <w:szCs w:val="24"/>
              </w:rPr>
            </w:pPr>
          </w:p>
          <w:p w:rsidR="00976FB5" w:rsidRDefault="00976FB5" w:rsidP="00987D3B">
            <w:pPr>
              <w:ind w:firstLine="0"/>
              <w:rPr>
                <w:sz w:val="24"/>
                <w:szCs w:val="24"/>
              </w:rPr>
            </w:pPr>
          </w:p>
          <w:p w:rsidR="00976FB5" w:rsidRPr="002A796C" w:rsidRDefault="00976FB5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976FB5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976FB5" w:rsidRPr="002A796C" w:rsidRDefault="00976FB5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976FB5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093751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20</w:t>
            </w:r>
            <w:r w:rsidR="002321EB">
              <w:rPr>
                <w:sz w:val="24"/>
                <w:szCs w:val="24"/>
              </w:rPr>
              <w:t>.</w:t>
            </w:r>
          </w:p>
          <w:p w:rsidR="00093751" w:rsidRDefault="00093751" w:rsidP="00093751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093751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093751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093751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093751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273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Жилое помещение общей площадью не менее </w:t>
            </w:r>
            <w:r w:rsidRPr="002A796C">
              <w:rPr>
                <w:sz w:val="24"/>
                <w:szCs w:val="24"/>
              </w:rPr>
              <w:lastRenderedPageBreak/>
              <w:t>54,0 кв.</w:t>
            </w:r>
            <w:r w:rsidR="002321E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2321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2321E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Советского района</w:t>
            </w:r>
            <w:r w:rsidR="002321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 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2321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2321E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2321E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2321E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требуе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тся</w:t>
            </w:r>
            <w:proofErr w:type="spellEnd"/>
            <w:proofErr w:type="gram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2321E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Default="00093751" w:rsidP="00987D3B">
            <w:pPr>
              <w:ind w:firstLine="0"/>
              <w:rPr>
                <w:sz w:val="24"/>
                <w:szCs w:val="24"/>
              </w:rPr>
            </w:pPr>
          </w:p>
          <w:p w:rsidR="00093751" w:rsidRPr="002A796C" w:rsidRDefault="00093751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ФБ </w:t>
            </w:r>
            <w:r w:rsidRPr="002A796C">
              <w:rPr>
                <w:sz w:val="24"/>
                <w:szCs w:val="24"/>
              </w:rPr>
              <w:lastRenderedPageBreak/>
              <w:t>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745273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21</w:t>
            </w:r>
            <w:r w:rsidR="00745273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745273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74527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745273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Ленинского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745273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745273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амент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по управ</w:t>
            </w:r>
            <w:r w:rsidR="00745273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745273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745273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3 300,0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22</w:t>
            </w:r>
            <w:r w:rsidR="0061398E">
              <w:rPr>
                <w:sz w:val="24"/>
                <w:szCs w:val="24"/>
              </w:rPr>
              <w:t>.</w:t>
            </w: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Жилое помещение общей площадью </w:t>
            </w:r>
            <w:r w:rsidRPr="002A796C">
              <w:rPr>
                <w:sz w:val="24"/>
                <w:szCs w:val="24"/>
              </w:rPr>
              <w:lastRenderedPageBreak/>
              <w:t>не менее 63,0 кв.</w:t>
            </w:r>
            <w:r w:rsidR="0061398E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61398E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61398E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Октябрь</w:t>
            </w:r>
            <w:r w:rsidR="0009375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</w:t>
            </w:r>
            <w:r w:rsidR="0061398E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61398E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61398E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государ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61398E">
              <w:rPr>
                <w:sz w:val="24"/>
                <w:szCs w:val="24"/>
              </w:rPr>
              <w:t xml:space="preserve"> </w:t>
            </w: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61398E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61398E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государ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61398E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61398E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Default="0061398E" w:rsidP="00987D3B">
            <w:pPr>
              <w:ind w:firstLine="0"/>
              <w:rPr>
                <w:sz w:val="24"/>
                <w:szCs w:val="24"/>
              </w:rPr>
            </w:pPr>
          </w:p>
          <w:p w:rsidR="0061398E" w:rsidRPr="002A796C" w:rsidRDefault="0061398E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3 118,5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3 118,5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61398E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3 118,5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3 118,5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23</w:t>
            </w:r>
            <w:r w:rsidR="004718FF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4718FF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4718FF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718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4718FF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Октябрь</w:t>
            </w:r>
            <w:r w:rsidR="004718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</w:t>
            </w:r>
            <w:r w:rsidR="004718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4718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4718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4718FF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4718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4718FF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4718FF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24</w:t>
            </w:r>
            <w:r w:rsidR="00D0775B">
              <w:rPr>
                <w:sz w:val="24"/>
                <w:szCs w:val="24"/>
              </w:rPr>
              <w:t>.</w:t>
            </w: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Жилое помещение общей </w:t>
            </w:r>
            <w:r w:rsidRPr="002A796C">
              <w:rPr>
                <w:sz w:val="24"/>
                <w:szCs w:val="24"/>
              </w:rPr>
              <w:lastRenderedPageBreak/>
              <w:t>площадью не менее 54,0 кв.</w:t>
            </w:r>
            <w:r w:rsidR="00D0775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D0775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D0775B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Октябрь</w:t>
            </w:r>
            <w:r w:rsidR="00D0775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</w:t>
            </w:r>
            <w:r w:rsidR="00D0775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09375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по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управле</w:t>
            </w:r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09375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</w:t>
            </w:r>
            <w:r w:rsidR="00D0775B">
              <w:rPr>
                <w:sz w:val="24"/>
                <w:szCs w:val="24"/>
              </w:rPr>
              <w:t xml:space="preserve"> </w:t>
            </w: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D0775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D0775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D0775B" w:rsidRPr="002A796C" w:rsidRDefault="00D0775B" w:rsidP="00D0775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D0775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D0775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тиции</w:t>
            </w:r>
            <w:proofErr w:type="spellEnd"/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Default="00D0775B" w:rsidP="00987D3B">
            <w:pPr>
              <w:ind w:firstLine="0"/>
              <w:rPr>
                <w:sz w:val="24"/>
                <w:szCs w:val="24"/>
              </w:rPr>
            </w:pPr>
          </w:p>
          <w:p w:rsidR="00D0775B" w:rsidRPr="002A796C" w:rsidRDefault="00D0775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ОБ </w:t>
            </w:r>
            <w:r w:rsidRPr="002A796C">
              <w:rPr>
                <w:sz w:val="24"/>
                <w:szCs w:val="24"/>
              </w:rPr>
              <w:lastRenderedPageBreak/>
              <w:t>(СМР)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3 177,0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D0775B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3 177,0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</w:t>
            </w:r>
            <w:r w:rsidR="009D3CC0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63,0 кв.</w:t>
            </w:r>
            <w:r w:rsidR="009D3CC0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9D3CC0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9D3CC0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Октябрь</w:t>
            </w:r>
            <w:r w:rsidR="009D3CC0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</w:t>
            </w:r>
            <w:r w:rsidR="009D3CC0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D3CC0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9D3CC0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9D3CC0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9D3CC0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9D3CC0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9D3CC0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3 118,0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434C31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26</w:t>
            </w:r>
            <w:r w:rsidR="003B3019">
              <w:rPr>
                <w:sz w:val="24"/>
                <w:szCs w:val="24"/>
              </w:rPr>
              <w:t>.</w:t>
            </w:r>
          </w:p>
          <w:p w:rsidR="00434C31" w:rsidRDefault="00434C3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8667C9" w:rsidRPr="002A796C" w:rsidRDefault="008667C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Жилое помещение </w:t>
            </w:r>
            <w:r w:rsidRPr="002A796C">
              <w:rPr>
                <w:sz w:val="24"/>
                <w:szCs w:val="24"/>
              </w:rPr>
              <w:lastRenderedPageBreak/>
              <w:t>общей площадью не менее 54,0 кв.</w:t>
            </w:r>
            <w:r w:rsidR="00434C3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434C3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434C31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Советского района </w:t>
            </w:r>
            <w:r w:rsidR="00434C3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г. Томска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434C3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по управ</w:t>
            </w:r>
            <w:r w:rsidR="00434C3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8667C9" w:rsidRPr="002A796C" w:rsidRDefault="008667C9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8667C9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8667C9" w:rsidRDefault="008667C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34C31" w:rsidRPr="002A796C" w:rsidRDefault="00434C3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434C31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lastRenderedPageBreak/>
              <w:t>по управ</w:t>
            </w:r>
            <w:r w:rsidR="00434C3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8667C9" w:rsidRDefault="008667C9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34C31" w:rsidRPr="002A796C" w:rsidRDefault="00434C3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8667C9" w:rsidRDefault="008667C9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434C31" w:rsidRPr="002A796C" w:rsidRDefault="00434C31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434C31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lastRenderedPageBreak/>
              <w:t>инвес</w:t>
            </w:r>
            <w:r w:rsidR="00434C31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AD21A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3 742,2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AD21A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27</w:t>
            </w:r>
            <w:r w:rsidR="00AD21AC">
              <w:rPr>
                <w:sz w:val="24"/>
                <w:szCs w:val="24"/>
              </w:rPr>
              <w:t>.</w:t>
            </w: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63,0 кв.</w:t>
            </w:r>
            <w:r w:rsidR="00AD21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</w:t>
            </w:r>
            <w:r w:rsidR="00AD21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AD21AC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Кожевни</w:t>
            </w:r>
            <w:r w:rsidR="00AD21A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AD21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AD21A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AD21AC">
              <w:rPr>
                <w:sz w:val="24"/>
                <w:szCs w:val="24"/>
              </w:rPr>
              <w:t xml:space="preserve"> </w:t>
            </w: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AD21AC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AD21A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AD21AC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AD21AC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Default="00AD21AC" w:rsidP="00987D3B">
            <w:pPr>
              <w:ind w:firstLine="0"/>
              <w:rPr>
                <w:sz w:val="24"/>
                <w:szCs w:val="24"/>
              </w:rPr>
            </w:pPr>
          </w:p>
          <w:p w:rsidR="00AD21AC" w:rsidRPr="002A796C" w:rsidRDefault="00AD21A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1 611,2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1 611,2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AD21A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1 611,2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1 611,2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28</w:t>
            </w:r>
            <w:r w:rsidR="00221E5A">
              <w:rPr>
                <w:sz w:val="24"/>
                <w:szCs w:val="24"/>
              </w:rPr>
              <w:t>.</w:t>
            </w: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Жилое </w:t>
            </w:r>
            <w:r w:rsidRPr="002A796C">
              <w:rPr>
                <w:sz w:val="24"/>
                <w:szCs w:val="24"/>
              </w:rPr>
              <w:lastRenderedPageBreak/>
              <w:t>помещение общей площадью не менее 63,0 кв.</w:t>
            </w:r>
            <w:r w:rsidR="00221E5A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221E5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69,3 кв.</w:t>
            </w:r>
            <w:r w:rsidR="00221E5A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Кожевни</w:t>
            </w:r>
            <w:r w:rsidR="00221E5A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221E5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221E5A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Приобре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</w:p>
          <w:p w:rsidR="00093751" w:rsidRPr="002A796C" w:rsidRDefault="00093751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Департа</w:t>
            </w:r>
            <w:proofErr w:type="spellEnd"/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221E5A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221E5A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  <w:p w:rsidR="005A4EE2" w:rsidRDefault="005A4EE2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5A4EE2" w:rsidRDefault="005A4EE2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5A4EE2" w:rsidRDefault="005A4EE2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5A4EE2" w:rsidRPr="002A796C" w:rsidRDefault="005A4EE2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25.12.2015</w:t>
            </w:r>
          </w:p>
          <w:p w:rsidR="005A4EE2" w:rsidRPr="002A796C" w:rsidRDefault="005A4EE2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lastRenderedPageBreak/>
              <w:t>требует</w:t>
            </w:r>
            <w:r w:rsidR="00221E5A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lastRenderedPageBreak/>
              <w:t>Бюд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lastRenderedPageBreak/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221E5A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 xml:space="preserve">ОБ </w:t>
            </w:r>
            <w:r w:rsidRPr="002A796C">
              <w:rPr>
                <w:sz w:val="24"/>
                <w:szCs w:val="24"/>
              </w:rPr>
              <w:lastRenderedPageBreak/>
              <w:t>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1 611,2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09375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1 611,2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29</w:t>
            </w:r>
            <w:r w:rsidR="00B16C0B">
              <w:rPr>
                <w:sz w:val="24"/>
                <w:szCs w:val="24"/>
              </w:rPr>
              <w:t>.</w:t>
            </w: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B16C0B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B16C0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B16C0B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Кожевни</w:t>
            </w:r>
            <w:r w:rsidR="005A4EE2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B16C0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B16C0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  <w:r w:rsidR="00B16C0B">
              <w:rPr>
                <w:sz w:val="24"/>
                <w:szCs w:val="24"/>
              </w:rPr>
              <w:t xml:space="preserve"> </w:t>
            </w: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B16C0B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B16C0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B16C0B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B16C0B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Default="00B16C0B" w:rsidP="00987D3B">
            <w:pPr>
              <w:ind w:firstLine="0"/>
              <w:rPr>
                <w:sz w:val="24"/>
                <w:szCs w:val="24"/>
              </w:rPr>
            </w:pPr>
          </w:p>
          <w:p w:rsidR="00B16C0B" w:rsidRPr="002A796C" w:rsidRDefault="00B16C0B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B16C0B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540689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1 540,0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lastRenderedPageBreak/>
              <w:t>30</w:t>
            </w:r>
            <w:r w:rsidR="005B17D7">
              <w:rPr>
                <w:sz w:val="24"/>
                <w:szCs w:val="24"/>
              </w:rPr>
              <w:t>.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Жилое помещение общей площадью не менее 54,0 кв.</w:t>
            </w:r>
            <w:r w:rsidR="005B17D7">
              <w:rPr>
                <w:sz w:val="24"/>
                <w:szCs w:val="24"/>
              </w:rPr>
              <w:t xml:space="preserve"> </w:t>
            </w:r>
            <w:r w:rsidRPr="002A796C">
              <w:rPr>
                <w:sz w:val="24"/>
                <w:szCs w:val="24"/>
              </w:rPr>
              <w:t xml:space="preserve">м </w:t>
            </w:r>
            <w:r w:rsidR="005B17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и не более 59,4 кв.</w:t>
            </w:r>
            <w:r w:rsidR="005B17D7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 xml:space="preserve">м на </w:t>
            </w:r>
            <w:proofErr w:type="spellStart"/>
            <w:proofErr w:type="gramStart"/>
            <w:r w:rsidRPr="002A796C">
              <w:rPr>
                <w:sz w:val="24"/>
                <w:szCs w:val="24"/>
              </w:rPr>
              <w:t>терри</w:t>
            </w:r>
            <w:proofErr w:type="spellEnd"/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тории</w:t>
            </w:r>
            <w:proofErr w:type="gramEnd"/>
            <w:r w:rsidRPr="002A796C">
              <w:rPr>
                <w:sz w:val="24"/>
                <w:szCs w:val="24"/>
              </w:rPr>
              <w:t xml:space="preserve"> Кожевни</w:t>
            </w:r>
            <w:r w:rsidR="005B17D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ковского</w:t>
            </w:r>
            <w:proofErr w:type="spellEnd"/>
            <w:r w:rsidRPr="002A796C">
              <w:rPr>
                <w:sz w:val="24"/>
                <w:szCs w:val="24"/>
              </w:rPr>
              <w:t xml:space="preserve"> района Томской области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5B17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5B17D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38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Приобре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тение</w:t>
            </w:r>
            <w:proofErr w:type="spellEnd"/>
            <w:proofErr w:type="gramEnd"/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Департа</w:t>
            </w:r>
            <w:proofErr w:type="spellEnd"/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мент</w:t>
            </w:r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r w:rsidR="005B17D7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по управ</w:t>
            </w:r>
            <w:r w:rsidR="005B17D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лению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государ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ственной</w:t>
            </w:r>
            <w:proofErr w:type="spell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собствен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ностью</w:t>
            </w:r>
            <w:proofErr w:type="spellEnd"/>
            <w:r w:rsidRPr="002A796C">
              <w:rPr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right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25.12.2015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Не </w:t>
            </w:r>
            <w:proofErr w:type="gramStart"/>
            <w:r w:rsidRPr="002A796C">
              <w:rPr>
                <w:sz w:val="24"/>
                <w:szCs w:val="24"/>
              </w:rPr>
              <w:t>требует</w:t>
            </w:r>
            <w:r w:rsidR="005B17D7">
              <w:rPr>
                <w:sz w:val="24"/>
                <w:szCs w:val="24"/>
              </w:rPr>
              <w:t>-</w:t>
            </w:r>
            <w:proofErr w:type="spellStart"/>
            <w:r w:rsidRPr="002A796C">
              <w:rPr>
                <w:sz w:val="24"/>
                <w:szCs w:val="24"/>
              </w:rPr>
              <w:t>ся</w:t>
            </w:r>
            <w:proofErr w:type="spellEnd"/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2A796C">
              <w:rPr>
                <w:sz w:val="24"/>
                <w:szCs w:val="24"/>
              </w:rPr>
              <w:t>Бюд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жетные</w:t>
            </w:r>
            <w:proofErr w:type="spellEnd"/>
            <w:proofErr w:type="gramEnd"/>
            <w:r w:rsidRPr="002A796C">
              <w:rPr>
                <w:sz w:val="24"/>
                <w:szCs w:val="24"/>
              </w:rPr>
              <w:t xml:space="preserve"> </w:t>
            </w:r>
            <w:proofErr w:type="spellStart"/>
            <w:r w:rsidRPr="002A796C">
              <w:rPr>
                <w:sz w:val="24"/>
                <w:szCs w:val="24"/>
              </w:rPr>
              <w:t>инвес</w:t>
            </w:r>
            <w:r w:rsidR="005B17D7">
              <w:rPr>
                <w:sz w:val="24"/>
                <w:szCs w:val="24"/>
              </w:rPr>
              <w:t>-</w:t>
            </w:r>
            <w:r w:rsidRPr="002A796C">
              <w:rPr>
                <w:sz w:val="24"/>
                <w:szCs w:val="24"/>
              </w:rPr>
              <w:t>тиции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(ПСД)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5A4EE2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 (СМР)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 (СМР)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2A796C" w:rsidRPr="002A796C" w:rsidRDefault="002A796C" w:rsidP="00987D3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540689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1 440,0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A796C" w:rsidRPr="002A796C" w:rsidRDefault="002A796C" w:rsidP="00987D3B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-</w:t>
            </w:r>
          </w:p>
        </w:tc>
      </w:tr>
      <w:tr w:rsidR="002A796C" w:rsidRPr="002A796C" w:rsidTr="003C4371">
        <w:trPr>
          <w:trHeight w:val="270"/>
        </w:trPr>
        <w:tc>
          <w:tcPr>
            <w:tcW w:w="11624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 xml:space="preserve">Итого по вновь создаваемым объектам капитального строительства областной государственной </w:t>
            </w:r>
            <w:r w:rsidR="00127E4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 xml:space="preserve">и (или) муниципальной собственности, в том числе объектам недвижимого имущества, приобретаемым </w:t>
            </w:r>
            <w:r w:rsidR="00127E45">
              <w:rPr>
                <w:sz w:val="24"/>
                <w:szCs w:val="24"/>
              </w:rPr>
              <w:br/>
            </w:r>
            <w:r w:rsidRPr="002A796C">
              <w:rPr>
                <w:sz w:val="24"/>
                <w:szCs w:val="24"/>
              </w:rPr>
              <w:t>в государственную и (или) муниципальную собственность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ОБ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540689">
            <w:pPr>
              <w:ind w:left="-57" w:right="-57"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</w:t>
            </w:r>
            <w:r w:rsidR="00540689">
              <w:rPr>
                <w:sz w:val="24"/>
                <w:szCs w:val="24"/>
              </w:rPr>
              <w:t> </w:t>
            </w:r>
            <w:r w:rsidRPr="002A796C">
              <w:rPr>
                <w:sz w:val="24"/>
                <w:szCs w:val="24"/>
              </w:rPr>
              <w:t>748,7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-</w:t>
            </w:r>
          </w:p>
        </w:tc>
      </w:tr>
      <w:tr w:rsidR="002A796C" w:rsidRPr="002A796C" w:rsidTr="003C4371">
        <w:trPr>
          <w:trHeight w:val="270"/>
        </w:trPr>
        <w:tc>
          <w:tcPr>
            <w:tcW w:w="11624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</w:tr>
      <w:tr w:rsidR="002A796C" w:rsidRPr="002A796C" w:rsidTr="003C4371">
        <w:trPr>
          <w:trHeight w:val="270"/>
        </w:trPr>
        <w:tc>
          <w:tcPr>
            <w:tcW w:w="11624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МБ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</w:tr>
      <w:tr w:rsidR="002A796C" w:rsidRPr="002A796C" w:rsidTr="003C4371">
        <w:trPr>
          <w:trHeight w:val="270"/>
        </w:trPr>
        <w:tc>
          <w:tcPr>
            <w:tcW w:w="11624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</w:t>
            </w:r>
          </w:p>
        </w:tc>
      </w:tr>
      <w:tr w:rsidR="002A796C" w:rsidRPr="002A796C" w:rsidTr="003C4371">
        <w:trPr>
          <w:trHeight w:val="270"/>
        </w:trPr>
        <w:tc>
          <w:tcPr>
            <w:tcW w:w="11624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jc w:val="center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70 748,7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540689" w:rsidP="00540689">
            <w:pPr>
              <w:ind w:left="-57" w:right="-57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70 </w:t>
            </w:r>
            <w:r w:rsidR="002A796C" w:rsidRPr="002A796C">
              <w:rPr>
                <w:sz w:val="24"/>
                <w:szCs w:val="24"/>
              </w:rPr>
              <w:t>748,7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-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A796C" w:rsidRPr="002A796C" w:rsidRDefault="002A796C" w:rsidP="002A796C">
            <w:pPr>
              <w:ind w:firstLine="0"/>
              <w:rPr>
                <w:sz w:val="24"/>
                <w:szCs w:val="24"/>
              </w:rPr>
            </w:pPr>
            <w:r w:rsidRPr="002A796C">
              <w:rPr>
                <w:sz w:val="24"/>
                <w:szCs w:val="24"/>
              </w:rPr>
              <w:t> -</w:t>
            </w:r>
          </w:p>
        </w:tc>
      </w:tr>
    </w:tbl>
    <w:p w:rsidR="002A796C" w:rsidRPr="002A796C" w:rsidRDefault="002A796C" w:rsidP="002A796C">
      <w:pPr>
        <w:ind w:firstLine="0"/>
        <w:rPr>
          <w:sz w:val="24"/>
          <w:szCs w:val="24"/>
        </w:rPr>
      </w:pPr>
    </w:p>
    <w:p w:rsidR="002A796C" w:rsidRPr="002A796C" w:rsidRDefault="002A796C" w:rsidP="002A796C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2A796C">
        <w:rPr>
          <w:sz w:val="16"/>
          <w:szCs w:val="16"/>
        </w:rPr>
        <w:t xml:space="preserve">ОБ </w:t>
      </w:r>
      <w:r w:rsidR="00127E45">
        <w:rPr>
          <w:sz w:val="16"/>
          <w:szCs w:val="16"/>
        </w:rPr>
        <w:t>–</w:t>
      </w:r>
      <w:r w:rsidRPr="002A796C">
        <w:rPr>
          <w:sz w:val="16"/>
          <w:szCs w:val="16"/>
        </w:rPr>
        <w:t xml:space="preserve"> областной бюджет.</w:t>
      </w:r>
    </w:p>
    <w:p w:rsidR="002A796C" w:rsidRPr="002A796C" w:rsidRDefault="002A796C" w:rsidP="002A796C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2A796C">
        <w:rPr>
          <w:sz w:val="16"/>
          <w:szCs w:val="16"/>
        </w:rPr>
        <w:t xml:space="preserve">ФБ </w:t>
      </w:r>
      <w:r w:rsidR="00127E45">
        <w:rPr>
          <w:sz w:val="16"/>
          <w:szCs w:val="16"/>
        </w:rPr>
        <w:t>–</w:t>
      </w:r>
      <w:r w:rsidRPr="002A796C">
        <w:rPr>
          <w:sz w:val="16"/>
          <w:szCs w:val="16"/>
        </w:rPr>
        <w:t xml:space="preserve"> федеральный бюджет (по согласованию).</w:t>
      </w:r>
    </w:p>
    <w:p w:rsidR="002A796C" w:rsidRPr="002A796C" w:rsidRDefault="002A796C" w:rsidP="002A796C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2A796C">
        <w:rPr>
          <w:sz w:val="16"/>
          <w:szCs w:val="16"/>
        </w:rPr>
        <w:t xml:space="preserve">МБ </w:t>
      </w:r>
      <w:r w:rsidR="00127E45">
        <w:rPr>
          <w:sz w:val="16"/>
          <w:szCs w:val="16"/>
        </w:rPr>
        <w:t>–</w:t>
      </w:r>
      <w:r w:rsidRPr="002A796C">
        <w:rPr>
          <w:sz w:val="16"/>
          <w:szCs w:val="16"/>
        </w:rPr>
        <w:t xml:space="preserve"> местные бюджеты (по согласованию).</w:t>
      </w:r>
    </w:p>
    <w:p w:rsidR="002A796C" w:rsidRPr="002A796C" w:rsidRDefault="002A796C" w:rsidP="002A796C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 w:rsidRPr="002A796C">
        <w:rPr>
          <w:sz w:val="16"/>
          <w:szCs w:val="16"/>
        </w:rPr>
        <w:t xml:space="preserve">ВБ </w:t>
      </w:r>
      <w:r w:rsidR="00127E45">
        <w:rPr>
          <w:sz w:val="16"/>
          <w:szCs w:val="16"/>
        </w:rPr>
        <w:t>–</w:t>
      </w:r>
      <w:r w:rsidRPr="002A796C">
        <w:rPr>
          <w:sz w:val="16"/>
          <w:szCs w:val="16"/>
        </w:rPr>
        <w:t xml:space="preserve"> внебюджетные источники (по согласованию).</w:t>
      </w:r>
    </w:p>
    <w:p w:rsidR="002A796C" w:rsidRPr="002A796C" w:rsidRDefault="002A796C" w:rsidP="002A796C">
      <w:pPr>
        <w:tabs>
          <w:tab w:val="left" w:pos="430"/>
        </w:tabs>
        <w:ind w:firstLine="0"/>
        <w:rPr>
          <w:sz w:val="22"/>
          <w:szCs w:val="22"/>
        </w:rPr>
      </w:pPr>
      <w:r w:rsidRPr="002A796C">
        <w:rPr>
          <w:sz w:val="22"/>
          <w:szCs w:val="22"/>
        </w:rPr>
        <w:tab/>
      </w:r>
      <w:r w:rsidRPr="002A796C">
        <w:rPr>
          <w:sz w:val="22"/>
          <w:szCs w:val="22"/>
        </w:rPr>
        <w:tab/>
      </w:r>
      <w:r w:rsidRPr="002A796C">
        <w:rPr>
          <w:sz w:val="22"/>
          <w:szCs w:val="22"/>
        </w:rPr>
        <w:tab/>
      </w:r>
      <w:r w:rsidRPr="002A796C">
        <w:rPr>
          <w:sz w:val="22"/>
          <w:szCs w:val="22"/>
        </w:rPr>
        <w:tab/>
      </w:r>
      <w:r w:rsidRPr="002A796C">
        <w:rPr>
          <w:sz w:val="22"/>
          <w:szCs w:val="22"/>
        </w:rPr>
        <w:tab/>
      </w:r>
      <w:r w:rsidRPr="002A796C">
        <w:rPr>
          <w:sz w:val="22"/>
          <w:szCs w:val="22"/>
        </w:rPr>
        <w:tab/>
      </w:r>
    </w:p>
    <w:p w:rsidR="00AB0552" w:rsidRPr="002A796C" w:rsidRDefault="00AB0552" w:rsidP="002A796C">
      <w:pPr>
        <w:ind w:left="11624" w:firstLine="0"/>
        <w:rPr>
          <w:sz w:val="24"/>
          <w:szCs w:val="24"/>
        </w:rPr>
      </w:pPr>
    </w:p>
    <w:sectPr w:rsidR="00AB0552" w:rsidRPr="002A796C" w:rsidSect="00BB081C">
      <w:headerReference w:type="default" r:id="rId17"/>
      <w:pgSz w:w="16838" w:h="11905" w:orient="landscape" w:code="9"/>
      <w:pgMar w:top="1418" w:right="851" w:bottom="567" w:left="851" w:header="720" w:footer="720" w:gutter="0"/>
      <w:pgNumType w:start="1"/>
      <w:cols w:space="720"/>
      <w:noEndnote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B94" w:rsidRDefault="00AE4B94">
      <w:r>
        <w:separator/>
      </w:r>
    </w:p>
  </w:endnote>
  <w:endnote w:type="continuationSeparator" w:id="0">
    <w:p w:rsidR="00AE4B94" w:rsidRDefault="00AE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Default="00BB081C">
    <w:pPr>
      <w:pStyle w:val="a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B94" w:rsidRDefault="00AE4B94">
      <w:r>
        <w:separator/>
      </w:r>
    </w:p>
  </w:footnote>
  <w:footnote w:type="continuationSeparator" w:id="0">
    <w:p w:rsidR="00AE4B94" w:rsidRDefault="00AE4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Default="00BB081C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B081C" w:rsidRDefault="00BB081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Pr="00630A43" w:rsidRDefault="00BB081C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EA61DD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Default="00607ED7" w:rsidP="00630A4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0090" cy="661670"/>
          <wp:effectExtent l="0" t="0" r="3810" b="508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081C" w:rsidRPr="00841E50" w:rsidRDefault="00BB081C" w:rsidP="00630A43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B081C" w:rsidRPr="00841E50" w:rsidRDefault="00BB081C" w:rsidP="00630A43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B081C" w:rsidRPr="00841E50" w:rsidRDefault="00BB081C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Pr="007863B5" w:rsidRDefault="00BB081C" w:rsidP="007863B5">
    <w:pPr>
      <w:pStyle w:val="a5"/>
      <w:ind w:firstLine="0"/>
      <w:rPr>
        <w:b w:val="0"/>
        <w:sz w:val="24"/>
        <w:szCs w:val="24"/>
      </w:rPr>
    </w:pPr>
    <w:r w:rsidRPr="007863B5">
      <w:rPr>
        <w:b w:val="0"/>
        <w:sz w:val="24"/>
        <w:szCs w:val="24"/>
      </w:rPr>
      <w:fldChar w:fldCharType="begin"/>
    </w:r>
    <w:r w:rsidRPr="007863B5">
      <w:rPr>
        <w:b w:val="0"/>
        <w:sz w:val="24"/>
        <w:szCs w:val="24"/>
      </w:rPr>
      <w:instrText>PAGE   \* MERGEFORMAT</w:instrText>
    </w:r>
    <w:r w:rsidRPr="007863B5">
      <w:rPr>
        <w:b w:val="0"/>
        <w:sz w:val="24"/>
        <w:szCs w:val="24"/>
      </w:rPr>
      <w:fldChar w:fldCharType="separate"/>
    </w:r>
    <w:r w:rsidR="00EA61DD">
      <w:rPr>
        <w:b w:val="0"/>
        <w:noProof/>
        <w:sz w:val="24"/>
        <w:szCs w:val="24"/>
      </w:rPr>
      <w:t>11</w:t>
    </w:r>
    <w:r w:rsidRPr="007863B5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Pr="00841E50" w:rsidRDefault="00BB081C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Pr="00941112" w:rsidRDefault="00BB081C" w:rsidP="00941112">
    <w:pPr>
      <w:pStyle w:val="a5"/>
      <w:ind w:firstLine="0"/>
      <w:rPr>
        <w:b w:val="0"/>
        <w:sz w:val="24"/>
        <w:szCs w:val="24"/>
      </w:rPr>
    </w:pPr>
    <w:r w:rsidRPr="00941112">
      <w:rPr>
        <w:b w:val="0"/>
        <w:sz w:val="24"/>
        <w:szCs w:val="24"/>
      </w:rPr>
      <w:fldChar w:fldCharType="begin"/>
    </w:r>
    <w:r w:rsidRPr="00941112">
      <w:rPr>
        <w:b w:val="0"/>
        <w:sz w:val="24"/>
        <w:szCs w:val="24"/>
      </w:rPr>
      <w:instrText>PAGE   \* MERGEFORMAT</w:instrText>
    </w:r>
    <w:r w:rsidRPr="00941112">
      <w:rPr>
        <w:b w:val="0"/>
        <w:sz w:val="24"/>
        <w:szCs w:val="24"/>
      </w:rPr>
      <w:fldChar w:fldCharType="separate"/>
    </w:r>
    <w:r w:rsidR="00EA61DD">
      <w:rPr>
        <w:b w:val="0"/>
        <w:noProof/>
        <w:sz w:val="24"/>
        <w:szCs w:val="24"/>
      </w:rPr>
      <w:t>2</w:t>
    </w:r>
    <w:r w:rsidRPr="00941112">
      <w:rPr>
        <w:b w:val="0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81C" w:rsidRPr="00941112" w:rsidRDefault="00BB081C">
    <w:pPr>
      <w:pStyle w:val="a5"/>
      <w:rPr>
        <w:b w:val="0"/>
      </w:rPr>
    </w:pPr>
    <w:r w:rsidRPr="00941112">
      <w:rPr>
        <w:b w:val="0"/>
      </w:rPr>
      <w:fldChar w:fldCharType="begin"/>
    </w:r>
    <w:r w:rsidRPr="00941112">
      <w:rPr>
        <w:b w:val="0"/>
      </w:rPr>
      <w:instrText>PAGE   \* MERGEFORMAT</w:instrText>
    </w:r>
    <w:r w:rsidRPr="00941112">
      <w:rPr>
        <w:b w:val="0"/>
      </w:rPr>
      <w:fldChar w:fldCharType="separate"/>
    </w:r>
    <w:r w:rsidR="00EA61DD">
      <w:rPr>
        <w:b w:val="0"/>
        <w:noProof/>
      </w:rPr>
      <w:t>2</w:t>
    </w:r>
    <w:r w:rsidRPr="00941112">
      <w:rPr>
        <w:b w:val="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1757B5"/>
    <w:multiLevelType w:val="multilevel"/>
    <w:tmpl w:val="BC546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353E90"/>
    <w:multiLevelType w:val="hybridMultilevel"/>
    <w:tmpl w:val="D0909BF6"/>
    <w:lvl w:ilvl="0" w:tplc="43C448E6">
      <w:start w:val="1"/>
      <w:numFmt w:val="bullet"/>
      <w:lvlText w:val=""/>
      <w:lvlJc w:val="left"/>
      <w:pPr>
        <w:tabs>
          <w:tab w:val="num" w:pos="1524"/>
        </w:tabs>
        <w:ind w:left="148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>
    <w:nsid w:val="163B089F"/>
    <w:multiLevelType w:val="hybridMultilevel"/>
    <w:tmpl w:val="BC546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8F181F"/>
    <w:multiLevelType w:val="hybridMultilevel"/>
    <w:tmpl w:val="23641CB0"/>
    <w:lvl w:ilvl="0" w:tplc="DE5E5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6860DD7"/>
    <w:multiLevelType w:val="hybridMultilevel"/>
    <w:tmpl w:val="20FE2C68"/>
    <w:lvl w:ilvl="0" w:tplc="43C448E6">
      <w:start w:val="1"/>
      <w:numFmt w:val="bullet"/>
      <w:lvlText w:val=""/>
      <w:lvlJc w:val="left"/>
      <w:pPr>
        <w:tabs>
          <w:tab w:val="num" w:pos="624"/>
        </w:tabs>
        <w:ind w:left="587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B244F22"/>
    <w:multiLevelType w:val="hybridMultilevel"/>
    <w:tmpl w:val="08CE2D64"/>
    <w:lvl w:ilvl="0" w:tplc="012E7B08">
      <w:start w:val="1"/>
      <w:numFmt w:val="bullet"/>
      <w:lvlText w:val=""/>
      <w:lvlJc w:val="left"/>
      <w:pPr>
        <w:tabs>
          <w:tab w:val="num" w:pos="434"/>
        </w:tabs>
        <w:ind w:left="454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C16A63"/>
    <w:multiLevelType w:val="hybridMultilevel"/>
    <w:tmpl w:val="65640BB6"/>
    <w:lvl w:ilvl="0" w:tplc="DE5E56C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50187C"/>
    <w:multiLevelType w:val="hybridMultilevel"/>
    <w:tmpl w:val="9A96D4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161476"/>
    <w:multiLevelType w:val="multilevel"/>
    <w:tmpl w:val="D4BEF77A"/>
    <w:lvl w:ilvl="0">
      <w:start w:val="1"/>
      <w:numFmt w:val="bullet"/>
      <w:lvlText w:val=""/>
      <w:lvlJc w:val="left"/>
      <w:pPr>
        <w:tabs>
          <w:tab w:val="num" w:pos="794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E57451"/>
    <w:multiLevelType w:val="hybridMultilevel"/>
    <w:tmpl w:val="407A046E"/>
    <w:lvl w:ilvl="0" w:tplc="DE5E56C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4296456C"/>
    <w:multiLevelType w:val="hybridMultilevel"/>
    <w:tmpl w:val="EC5E7C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72131F"/>
    <w:multiLevelType w:val="hybridMultilevel"/>
    <w:tmpl w:val="41AE1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C184D"/>
    <w:multiLevelType w:val="hybridMultilevel"/>
    <w:tmpl w:val="D4BEF77A"/>
    <w:lvl w:ilvl="0" w:tplc="E71802E2">
      <w:start w:val="1"/>
      <w:numFmt w:val="bullet"/>
      <w:lvlText w:val=""/>
      <w:lvlJc w:val="left"/>
      <w:pPr>
        <w:tabs>
          <w:tab w:val="num" w:pos="794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CE183D"/>
    <w:multiLevelType w:val="hybridMultilevel"/>
    <w:tmpl w:val="002264C4"/>
    <w:lvl w:ilvl="0" w:tplc="D868C5C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AA321A4"/>
    <w:multiLevelType w:val="hybridMultilevel"/>
    <w:tmpl w:val="F08271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1A3D5B"/>
    <w:multiLevelType w:val="hybridMultilevel"/>
    <w:tmpl w:val="23E20562"/>
    <w:lvl w:ilvl="0" w:tplc="DE5E5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6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8">
    <w:nsid w:val="686D6869"/>
    <w:multiLevelType w:val="hybridMultilevel"/>
    <w:tmpl w:val="BB14A5CA"/>
    <w:lvl w:ilvl="0" w:tplc="81146FE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6B2D6AD6"/>
    <w:multiLevelType w:val="hybridMultilevel"/>
    <w:tmpl w:val="FE1054E4"/>
    <w:lvl w:ilvl="0" w:tplc="90AEC84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F17A51"/>
    <w:multiLevelType w:val="multilevel"/>
    <w:tmpl w:val="23641C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DF6D9E"/>
    <w:multiLevelType w:val="multilevel"/>
    <w:tmpl w:val="08CE2D64"/>
    <w:lvl w:ilvl="0">
      <w:start w:val="1"/>
      <w:numFmt w:val="bullet"/>
      <w:lvlText w:val=""/>
      <w:lvlJc w:val="left"/>
      <w:pPr>
        <w:tabs>
          <w:tab w:val="num" w:pos="434"/>
        </w:tabs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4"/>
  </w:num>
  <w:num w:numId="14">
    <w:abstractNumId w:val="26"/>
  </w:num>
  <w:num w:numId="15">
    <w:abstractNumId w:val="25"/>
  </w:num>
  <w:num w:numId="16">
    <w:abstractNumId w:val="21"/>
  </w:num>
  <w:num w:numId="17">
    <w:abstractNumId w:val="28"/>
  </w:num>
  <w:num w:numId="18">
    <w:abstractNumId w:val="22"/>
  </w:num>
  <w:num w:numId="19">
    <w:abstractNumId w:val="17"/>
  </w:num>
  <w:num w:numId="20">
    <w:abstractNumId w:val="13"/>
  </w:num>
  <w:num w:numId="21">
    <w:abstractNumId w:val="15"/>
  </w:num>
  <w:num w:numId="22">
    <w:abstractNumId w:val="11"/>
  </w:num>
  <w:num w:numId="23">
    <w:abstractNumId w:val="3"/>
  </w:num>
  <w:num w:numId="24">
    <w:abstractNumId w:val="24"/>
  </w:num>
  <w:num w:numId="25">
    <w:abstractNumId w:val="16"/>
  </w:num>
  <w:num w:numId="26">
    <w:abstractNumId w:val="1"/>
  </w:num>
  <w:num w:numId="27">
    <w:abstractNumId w:val="6"/>
  </w:num>
  <w:num w:numId="28">
    <w:abstractNumId w:val="33"/>
  </w:num>
  <w:num w:numId="29">
    <w:abstractNumId w:val="18"/>
  </w:num>
  <w:num w:numId="30">
    <w:abstractNumId w:val="14"/>
  </w:num>
  <w:num w:numId="31">
    <w:abstractNumId w:val="9"/>
  </w:num>
  <w:num w:numId="32">
    <w:abstractNumId w:val="34"/>
  </w:num>
  <w:num w:numId="33">
    <w:abstractNumId w:val="8"/>
  </w:num>
  <w:num w:numId="34">
    <w:abstractNumId w:val="29"/>
  </w:num>
  <w:num w:numId="35">
    <w:abstractNumId w:val="2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13786"/>
    <w:rsid w:val="00014282"/>
    <w:rsid w:val="0001535D"/>
    <w:rsid w:val="00027CE6"/>
    <w:rsid w:val="0003315C"/>
    <w:rsid w:val="00045FAE"/>
    <w:rsid w:val="000467BE"/>
    <w:rsid w:val="00047CB2"/>
    <w:rsid w:val="00051721"/>
    <w:rsid w:val="0005608C"/>
    <w:rsid w:val="000622F1"/>
    <w:rsid w:val="00065965"/>
    <w:rsid w:val="000818EB"/>
    <w:rsid w:val="00082647"/>
    <w:rsid w:val="00090D8F"/>
    <w:rsid w:val="00092D01"/>
    <w:rsid w:val="00093751"/>
    <w:rsid w:val="000C5892"/>
    <w:rsid w:val="000C78FD"/>
    <w:rsid w:val="000D3B3D"/>
    <w:rsid w:val="000D5997"/>
    <w:rsid w:val="000E37B6"/>
    <w:rsid w:val="000F1F32"/>
    <w:rsid w:val="000F512B"/>
    <w:rsid w:val="000F5BB6"/>
    <w:rsid w:val="00117932"/>
    <w:rsid w:val="001217FF"/>
    <w:rsid w:val="00124AB1"/>
    <w:rsid w:val="00127E45"/>
    <w:rsid w:val="00137D7A"/>
    <w:rsid w:val="001522CC"/>
    <w:rsid w:val="00156EAE"/>
    <w:rsid w:val="0018470D"/>
    <w:rsid w:val="00191D57"/>
    <w:rsid w:val="001979BB"/>
    <w:rsid w:val="001C072B"/>
    <w:rsid w:val="001D67D2"/>
    <w:rsid w:val="001E61F1"/>
    <w:rsid w:val="001F2695"/>
    <w:rsid w:val="001F4097"/>
    <w:rsid w:val="00221E5A"/>
    <w:rsid w:val="00224674"/>
    <w:rsid w:val="002248D3"/>
    <w:rsid w:val="002321EB"/>
    <w:rsid w:val="00232F42"/>
    <w:rsid w:val="00233129"/>
    <w:rsid w:val="00254733"/>
    <w:rsid w:val="00283D0C"/>
    <w:rsid w:val="00286B62"/>
    <w:rsid w:val="002957BE"/>
    <w:rsid w:val="002A10EE"/>
    <w:rsid w:val="002A796C"/>
    <w:rsid w:val="002B1B3E"/>
    <w:rsid w:val="002B1E4E"/>
    <w:rsid w:val="002C0C37"/>
    <w:rsid w:val="002F1F8C"/>
    <w:rsid w:val="00307E91"/>
    <w:rsid w:val="00321A61"/>
    <w:rsid w:val="0032380D"/>
    <w:rsid w:val="00337C42"/>
    <w:rsid w:val="003557B1"/>
    <w:rsid w:val="00371926"/>
    <w:rsid w:val="00371AC3"/>
    <w:rsid w:val="00376C6F"/>
    <w:rsid w:val="003A0A19"/>
    <w:rsid w:val="003A572C"/>
    <w:rsid w:val="003A796C"/>
    <w:rsid w:val="003B3019"/>
    <w:rsid w:val="003C2A15"/>
    <w:rsid w:val="003C4371"/>
    <w:rsid w:val="003C4E7E"/>
    <w:rsid w:val="003C73BB"/>
    <w:rsid w:val="003E1D11"/>
    <w:rsid w:val="003F4FB3"/>
    <w:rsid w:val="004075C2"/>
    <w:rsid w:val="00427F51"/>
    <w:rsid w:val="0043090F"/>
    <w:rsid w:val="004342E7"/>
    <w:rsid w:val="004345B1"/>
    <w:rsid w:val="00434C31"/>
    <w:rsid w:val="00436D47"/>
    <w:rsid w:val="004446E4"/>
    <w:rsid w:val="00454C9F"/>
    <w:rsid w:val="00455544"/>
    <w:rsid w:val="004566AA"/>
    <w:rsid w:val="00461537"/>
    <w:rsid w:val="00463CC2"/>
    <w:rsid w:val="004669E7"/>
    <w:rsid w:val="004718FF"/>
    <w:rsid w:val="004808FF"/>
    <w:rsid w:val="00495DA9"/>
    <w:rsid w:val="004A2609"/>
    <w:rsid w:val="004C3DD1"/>
    <w:rsid w:val="004C403A"/>
    <w:rsid w:val="004C4FD5"/>
    <w:rsid w:val="004D57FB"/>
    <w:rsid w:val="004D70C6"/>
    <w:rsid w:val="004E0049"/>
    <w:rsid w:val="004F00BB"/>
    <w:rsid w:val="004F41AB"/>
    <w:rsid w:val="004F7BFA"/>
    <w:rsid w:val="00515F53"/>
    <w:rsid w:val="00534335"/>
    <w:rsid w:val="00540689"/>
    <w:rsid w:val="005563DE"/>
    <w:rsid w:val="00570B12"/>
    <w:rsid w:val="00577D9C"/>
    <w:rsid w:val="005825FC"/>
    <w:rsid w:val="005A4EE2"/>
    <w:rsid w:val="005A5EA7"/>
    <w:rsid w:val="005A628A"/>
    <w:rsid w:val="005A65CA"/>
    <w:rsid w:val="005B17D7"/>
    <w:rsid w:val="005B305D"/>
    <w:rsid w:val="005B3D73"/>
    <w:rsid w:val="005B68AD"/>
    <w:rsid w:val="005D23CA"/>
    <w:rsid w:val="005D68AB"/>
    <w:rsid w:val="00607ED7"/>
    <w:rsid w:val="006115A7"/>
    <w:rsid w:val="0061398E"/>
    <w:rsid w:val="00614CCC"/>
    <w:rsid w:val="00630A43"/>
    <w:rsid w:val="00630B59"/>
    <w:rsid w:val="00635835"/>
    <w:rsid w:val="00651C4F"/>
    <w:rsid w:val="0066722E"/>
    <w:rsid w:val="00681066"/>
    <w:rsid w:val="00684371"/>
    <w:rsid w:val="006A3302"/>
    <w:rsid w:val="006A7FB9"/>
    <w:rsid w:val="006B2FEF"/>
    <w:rsid w:val="006B7F2D"/>
    <w:rsid w:val="006C5557"/>
    <w:rsid w:val="006D1600"/>
    <w:rsid w:val="006D5240"/>
    <w:rsid w:val="006D60B4"/>
    <w:rsid w:val="006E16D6"/>
    <w:rsid w:val="006E1BFB"/>
    <w:rsid w:val="006F20C2"/>
    <w:rsid w:val="00701B9A"/>
    <w:rsid w:val="0070440D"/>
    <w:rsid w:val="00726A65"/>
    <w:rsid w:val="007379D7"/>
    <w:rsid w:val="00737F69"/>
    <w:rsid w:val="00745273"/>
    <w:rsid w:val="0074749F"/>
    <w:rsid w:val="00752807"/>
    <w:rsid w:val="00763819"/>
    <w:rsid w:val="00764ABC"/>
    <w:rsid w:val="007664AB"/>
    <w:rsid w:val="00766D95"/>
    <w:rsid w:val="00771F69"/>
    <w:rsid w:val="007863B5"/>
    <w:rsid w:val="007A2B2A"/>
    <w:rsid w:val="007B0E32"/>
    <w:rsid w:val="007B39BC"/>
    <w:rsid w:val="007D2A13"/>
    <w:rsid w:val="007F4D66"/>
    <w:rsid w:val="008236AB"/>
    <w:rsid w:val="00824860"/>
    <w:rsid w:val="00827A91"/>
    <w:rsid w:val="00835C2C"/>
    <w:rsid w:val="00836CE0"/>
    <w:rsid w:val="00841E50"/>
    <w:rsid w:val="00847D9F"/>
    <w:rsid w:val="008506E4"/>
    <w:rsid w:val="008667C9"/>
    <w:rsid w:val="00874EE0"/>
    <w:rsid w:val="00885EA7"/>
    <w:rsid w:val="00887FA8"/>
    <w:rsid w:val="008B02E9"/>
    <w:rsid w:val="008B754A"/>
    <w:rsid w:val="008C4CFE"/>
    <w:rsid w:val="008C751B"/>
    <w:rsid w:val="008E0824"/>
    <w:rsid w:val="008E1892"/>
    <w:rsid w:val="008F1C34"/>
    <w:rsid w:val="008F2296"/>
    <w:rsid w:val="008F2BDC"/>
    <w:rsid w:val="008F69DF"/>
    <w:rsid w:val="00933697"/>
    <w:rsid w:val="00936164"/>
    <w:rsid w:val="00941112"/>
    <w:rsid w:val="00947C65"/>
    <w:rsid w:val="00976FB5"/>
    <w:rsid w:val="00987D3B"/>
    <w:rsid w:val="009C1CED"/>
    <w:rsid w:val="009C1D6F"/>
    <w:rsid w:val="009C5FA2"/>
    <w:rsid w:val="009D3CC0"/>
    <w:rsid w:val="009D586D"/>
    <w:rsid w:val="009E4B92"/>
    <w:rsid w:val="009F14FB"/>
    <w:rsid w:val="00A30001"/>
    <w:rsid w:val="00A32DAC"/>
    <w:rsid w:val="00A4304C"/>
    <w:rsid w:val="00A43750"/>
    <w:rsid w:val="00A54EE4"/>
    <w:rsid w:val="00A642A8"/>
    <w:rsid w:val="00A75A31"/>
    <w:rsid w:val="00A768D8"/>
    <w:rsid w:val="00A90806"/>
    <w:rsid w:val="00AB0552"/>
    <w:rsid w:val="00AC3562"/>
    <w:rsid w:val="00AC4280"/>
    <w:rsid w:val="00AD21AC"/>
    <w:rsid w:val="00AD2C51"/>
    <w:rsid w:val="00AE4A2D"/>
    <w:rsid w:val="00AE4B94"/>
    <w:rsid w:val="00AF0C94"/>
    <w:rsid w:val="00AF2E33"/>
    <w:rsid w:val="00B01B57"/>
    <w:rsid w:val="00B16C0B"/>
    <w:rsid w:val="00B24EBF"/>
    <w:rsid w:val="00B25855"/>
    <w:rsid w:val="00B36554"/>
    <w:rsid w:val="00B44584"/>
    <w:rsid w:val="00B47B11"/>
    <w:rsid w:val="00B57635"/>
    <w:rsid w:val="00B66FFB"/>
    <w:rsid w:val="00B711DC"/>
    <w:rsid w:val="00BB081C"/>
    <w:rsid w:val="00BD2364"/>
    <w:rsid w:val="00BF310F"/>
    <w:rsid w:val="00C03FD6"/>
    <w:rsid w:val="00C06638"/>
    <w:rsid w:val="00C3585F"/>
    <w:rsid w:val="00C40A24"/>
    <w:rsid w:val="00C43A32"/>
    <w:rsid w:val="00C54441"/>
    <w:rsid w:val="00C64BF2"/>
    <w:rsid w:val="00C667C7"/>
    <w:rsid w:val="00C71EB7"/>
    <w:rsid w:val="00C77A81"/>
    <w:rsid w:val="00C90F9C"/>
    <w:rsid w:val="00CA24E9"/>
    <w:rsid w:val="00CA2FB4"/>
    <w:rsid w:val="00CA381B"/>
    <w:rsid w:val="00CB7ED0"/>
    <w:rsid w:val="00CB7F57"/>
    <w:rsid w:val="00CC52F3"/>
    <w:rsid w:val="00CD0A3C"/>
    <w:rsid w:val="00CE74A0"/>
    <w:rsid w:val="00CE7ACD"/>
    <w:rsid w:val="00D01F7F"/>
    <w:rsid w:val="00D028C8"/>
    <w:rsid w:val="00D0775B"/>
    <w:rsid w:val="00D200D6"/>
    <w:rsid w:val="00D24F17"/>
    <w:rsid w:val="00D33D4E"/>
    <w:rsid w:val="00D41451"/>
    <w:rsid w:val="00D42793"/>
    <w:rsid w:val="00D473B8"/>
    <w:rsid w:val="00D514BE"/>
    <w:rsid w:val="00D73118"/>
    <w:rsid w:val="00D7680D"/>
    <w:rsid w:val="00D768CF"/>
    <w:rsid w:val="00D832AA"/>
    <w:rsid w:val="00D959FE"/>
    <w:rsid w:val="00D96FD6"/>
    <w:rsid w:val="00D9755D"/>
    <w:rsid w:val="00DA6F77"/>
    <w:rsid w:val="00DB5774"/>
    <w:rsid w:val="00DD0932"/>
    <w:rsid w:val="00DE6CBA"/>
    <w:rsid w:val="00DF17E3"/>
    <w:rsid w:val="00E03446"/>
    <w:rsid w:val="00E06F43"/>
    <w:rsid w:val="00E145D2"/>
    <w:rsid w:val="00E17265"/>
    <w:rsid w:val="00E219C7"/>
    <w:rsid w:val="00E45187"/>
    <w:rsid w:val="00E461EE"/>
    <w:rsid w:val="00E4774C"/>
    <w:rsid w:val="00E55E88"/>
    <w:rsid w:val="00E70B14"/>
    <w:rsid w:val="00EA61DD"/>
    <w:rsid w:val="00ED0DA0"/>
    <w:rsid w:val="00ED105D"/>
    <w:rsid w:val="00ED6997"/>
    <w:rsid w:val="00EE3689"/>
    <w:rsid w:val="00EF35FB"/>
    <w:rsid w:val="00F01F48"/>
    <w:rsid w:val="00F171CA"/>
    <w:rsid w:val="00F337E0"/>
    <w:rsid w:val="00F427D6"/>
    <w:rsid w:val="00F51AE6"/>
    <w:rsid w:val="00F70D63"/>
    <w:rsid w:val="00F719E6"/>
    <w:rsid w:val="00F836E2"/>
    <w:rsid w:val="00F839B4"/>
    <w:rsid w:val="00FA50D9"/>
    <w:rsid w:val="00FB48AB"/>
    <w:rsid w:val="00FC5D37"/>
    <w:rsid w:val="00FC7217"/>
    <w:rsid w:val="00FC7C2F"/>
    <w:rsid w:val="00FD10DE"/>
    <w:rsid w:val="00FD3773"/>
    <w:rsid w:val="00FD39A5"/>
    <w:rsid w:val="00FE1561"/>
    <w:rsid w:val="00FE589B"/>
    <w:rsid w:val="00FE5EDB"/>
    <w:rsid w:val="00FE66AA"/>
    <w:rsid w:val="00FF5558"/>
    <w:rsid w:val="00FF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rsid w:val="002A796C"/>
  </w:style>
  <w:style w:type="table" w:styleId="af2">
    <w:name w:val="Table Grid"/>
    <w:basedOn w:val="a1"/>
    <w:rsid w:val="002A7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Исполнитель"/>
    <w:basedOn w:val="a"/>
    <w:autoRedefine/>
    <w:rsid w:val="002A796C"/>
    <w:pPr>
      <w:tabs>
        <w:tab w:val="left" w:pos="430"/>
      </w:tabs>
      <w:ind w:firstLine="0"/>
    </w:pPr>
    <w:rPr>
      <w:sz w:val="22"/>
      <w:szCs w:val="22"/>
    </w:rPr>
  </w:style>
  <w:style w:type="paragraph" w:styleId="af4">
    <w:name w:val="List Paragraph"/>
    <w:basedOn w:val="a"/>
    <w:uiPriority w:val="34"/>
    <w:qFormat/>
    <w:rsid w:val="002A796C"/>
    <w:pPr>
      <w:ind w:left="708" w:firstLine="0"/>
    </w:pPr>
    <w:rPr>
      <w:sz w:val="24"/>
      <w:szCs w:val="24"/>
    </w:rPr>
  </w:style>
  <w:style w:type="character" w:customStyle="1" w:styleId="22">
    <w:name w:val="Основной текст 2 Знак"/>
    <w:link w:val="21"/>
    <w:rsid w:val="002A796C"/>
    <w:rPr>
      <w:sz w:val="26"/>
    </w:rPr>
  </w:style>
  <w:style w:type="paragraph" w:customStyle="1" w:styleId="ConsNormal">
    <w:name w:val="ConsNormal"/>
    <w:rsid w:val="002A79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xl63">
    <w:name w:val="xl63"/>
    <w:basedOn w:val="a"/>
    <w:rsid w:val="002A796C"/>
    <w:pPr>
      <w:spacing w:before="100" w:beforeAutospacing="1" w:after="100" w:afterAutospacing="1"/>
      <w:ind w:firstLine="0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rsid w:val="002A796C"/>
    <w:pPr>
      <w:spacing w:before="100" w:beforeAutospacing="1" w:after="100" w:afterAutospacing="1"/>
      <w:ind w:firstLine="0"/>
      <w:jc w:val="center"/>
      <w:textAlignment w:val="center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65">
    <w:name w:val="xl65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rsid w:val="002A796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2A796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0">
    <w:name w:val="xl70"/>
    <w:basedOn w:val="a"/>
    <w:rsid w:val="002A796C"/>
    <w:pP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rsid w:val="002A796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rsid w:val="002A796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rsid w:val="002A796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rsid w:val="002A796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rsid w:val="002A796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rsid w:val="002A796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rsid w:val="002A796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rsid w:val="002A796C"/>
    <w:pPr>
      <w:pBdr>
        <w:top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rsid w:val="002A796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rsid w:val="002A796C"/>
    <w:pPr>
      <w:pBdr>
        <w:lef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rsid w:val="002A796C"/>
    <w:pP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rsid w:val="002A796C"/>
    <w:pPr>
      <w:pBdr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rsid w:val="002A796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rsid w:val="002A796C"/>
    <w:pPr>
      <w:pBdr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numbering" w:customStyle="1" w:styleId="23">
    <w:name w:val="Нет списка2"/>
    <w:next w:val="a2"/>
    <w:uiPriority w:val="99"/>
    <w:semiHidden/>
    <w:rsid w:val="002A7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">
    <w:name w:val="Нет списка1"/>
    <w:next w:val="a2"/>
    <w:uiPriority w:val="99"/>
    <w:semiHidden/>
    <w:rsid w:val="002A796C"/>
  </w:style>
  <w:style w:type="table" w:styleId="af2">
    <w:name w:val="Table Grid"/>
    <w:basedOn w:val="a1"/>
    <w:rsid w:val="002A7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Исполнитель"/>
    <w:basedOn w:val="a"/>
    <w:autoRedefine/>
    <w:rsid w:val="002A796C"/>
    <w:pPr>
      <w:tabs>
        <w:tab w:val="left" w:pos="430"/>
      </w:tabs>
      <w:ind w:firstLine="0"/>
    </w:pPr>
    <w:rPr>
      <w:sz w:val="22"/>
      <w:szCs w:val="22"/>
    </w:rPr>
  </w:style>
  <w:style w:type="paragraph" w:styleId="af4">
    <w:name w:val="List Paragraph"/>
    <w:basedOn w:val="a"/>
    <w:uiPriority w:val="34"/>
    <w:qFormat/>
    <w:rsid w:val="002A796C"/>
    <w:pPr>
      <w:ind w:left="708" w:firstLine="0"/>
    </w:pPr>
    <w:rPr>
      <w:sz w:val="24"/>
      <w:szCs w:val="24"/>
    </w:rPr>
  </w:style>
  <w:style w:type="character" w:customStyle="1" w:styleId="22">
    <w:name w:val="Основной текст 2 Знак"/>
    <w:link w:val="21"/>
    <w:rsid w:val="002A796C"/>
    <w:rPr>
      <w:sz w:val="26"/>
    </w:rPr>
  </w:style>
  <w:style w:type="paragraph" w:customStyle="1" w:styleId="ConsNormal">
    <w:name w:val="ConsNormal"/>
    <w:rsid w:val="002A796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xl63">
    <w:name w:val="xl63"/>
    <w:basedOn w:val="a"/>
    <w:rsid w:val="002A796C"/>
    <w:pPr>
      <w:spacing w:before="100" w:beforeAutospacing="1" w:after="100" w:afterAutospacing="1"/>
      <w:ind w:firstLine="0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rsid w:val="002A796C"/>
    <w:pPr>
      <w:spacing w:before="100" w:beforeAutospacing="1" w:after="100" w:afterAutospacing="1"/>
      <w:ind w:firstLine="0"/>
      <w:jc w:val="center"/>
      <w:textAlignment w:val="center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65">
    <w:name w:val="xl65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rsid w:val="002A796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69">
    <w:name w:val="xl69"/>
    <w:basedOn w:val="a"/>
    <w:rsid w:val="002A796C"/>
    <w:pPr>
      <w:spacing w:before="100" w:beforeAutospacing="1" w:after="100" w:afterAutospacing="1"/>
      <w:ind w:firstLine="0"/>
    </w:pPr>
    <w:rPr>
      <w:color w:val="000000"/>
      <w:sz w:val="24"/>
      <w:szCs w:val="24"/>
    </w:rPr>
  </w:style>
  <w:style w:type="paragraph" w:customStyle="1" w:styleId="xl70">
    <w:name w:val="xl70"/>
    <w:basedOn w:val="a"/>
    <w:rsid w:val="002A796C"/>
    <w:pPr>
      <w:spacing w:before="100" w:beforeAutospacing="1" w:after="100" w:afterAutospacing="1"/>
      <w:ind w:firstLine="0"/>
      <w:jc w:val="center"/>
      <w:textAlignment w:val="center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rsid w:val="002A796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rsid w:val="002A796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rsid w:val="002A796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rsid w:val="002A796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rsid w:val="002A796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rsid w:val="002A796C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rsid w:val="002A796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rsid w:val="002A796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rsid w:val="002A796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rsid w:val="002A796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rsid w:val="002A796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rsid w:val="002A796C"/>
    <w:pPr>
      <w:pBdr>
        <w:top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rsid w:val="002A796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rsid w:val="002A796C"/>
    <w:pPr>
      <w:pBdr>
        <w:lef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rsid w:val="002A796C"/>
    <w:pP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rsid w:val="002A796C"/>
    <w:pPr>
      <w:pBdr>
        <w:right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rsid w:val="002A796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rsid w:val="002A796C"/>
    <w:pPr>
      <w:pBdr>
        <w:bottom w:val="single" w:sz="8" w:space="0" w:color="auto"/>
      </w:pBdr>
      <w:spacing w:before="100" w:beforeAutospacing="1" w:after="100" w:afterAutospacing="1"/>
      <w:ind w:firstLine="0"/>
      <w:textAlignment w:val="center"/>
    </w:pPr>
    <w:rPr>
      <w:rFonts w:ascii="Calibri" w:hAnsi="Calibri"/>
      <w:color w:val="000000"/>
      <w:sz w:val="16"/>
      <w:szCs w:val="16"/>
    </w:rPr>
  </w:style>
  <w:style w:type="numbering" w:customStyle="1" w:styleId="23">
    <w:name w:val="Нет списка2"/>
    <w:next w:val="a2"/>
    <w:uiPriority w:val="99"/>
    <w:semiHidden/>
    <w:rsid w:val="002A7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C68C6D1322ADF4AEC99D800766A1275BE8AF759D701B80773CC14AC35B8B6A6x1o8H" TargetMode="Externa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DF12-2C04-435D-B9A8-550890151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7</TotalTime>
  <Pages>48</Pages>
  <Words>10010</Words>
  <Characters>53746</Characters>
  <Application>Microsoft Office Word</Application>
  <DocSecurity>0</DocSecurity>
  <Lines>447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Ксения Васильевна Изместьева</dc:creator>
  <cp:lastModifiedBy>Любовь Ивановна Самошкина</cp:lastModifiedBy>
  <cp:revision>5</cp:revision>
  <cp:lastPrinted>2016-01-14T11:16:00Z</cp:lastPrinted>
  <dcterms:created xsi:type="dcterms:W3CDTF">2016-01-14T11:11:00Z</dcterms:created>
  <dcterms:modified xsi:type="dcterms:W3CDTF">2016-01-14T11:17:00Z</dcterms:modified>
</cp:coreProperties>
</file>