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846" w:rsidRPr="00186F3B" w:rsidRDefault="004A2846" w:rsidP="004A2846">
      <w:pPr>
        <w:pStyle w:val="21"/>
        <w:spacing w:before="0"/>
        <w:ind w:right="0"/>
        <w:jc w:val="left"/>
        <w:rPr>
          <w:rFonts w:ascii="PT Astra Serif" w:hAnsi="PT Astra Serif"/>
          <w:szCs w:val="26"/>
        </w:rPr>
      </w:pPr>
      <w:r w:rsidRPr="00186F3B"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5</w:t>
      </w:r>
      <w:r w:rsidRPr="00186F3B">
        <w:rPr>
          <w:rFonts w:ascii="PT Astra Serif" w:hAnsi="PT Astra Serif"/>
          <w:szCs w:val="26"/>
        </w:rPr>
        <w:t xml:space="preserve">.03.2024                                                                                                       </w:t>
      </w:r>
      <w:r>
        <w:rPr>
          <w:rFonts w:ascii="PT Astra Serif" w:hAnsi="PT Astra Serif"/>
          <w:szCs w:val="26"/>
        </w:rPr>
        <w:t xml:space="preserve"> </w:t>
      </w:r>
      <w:r w:rsidRPr="00186F3B">
        <w:rPr>
          <w:rFonts w:ascii="PT Astra Serif" w:hAnsi="PT Astra Serif"/>
          <w:szCs w:val="26"/>
        </w:rPr>
        <w:t xml:space="preserve">     </w:t>
      </w:r>
      <w:r>
        <w:rPr>
          <w:rFonts w:ascii="PT Astra Serif" w:hAnsi="PT Astra Serif"/>
          <w:szCs w:val="26"/>
        </w:rPr>
        <w:t xml:space="preserve">     </w:t>
      </w:r>
      <w:r w:rsidRPr="00186F3B">
        <w:rPr>
          <w:rFonts w:ascii="PT Astra Serif" w:hAnsi="PT Astra Serif"/>
          <w:szCs w:val="26"/>
        </w:rPr>
        <w:t xml:space="preserve"> № </w:t>
      </w:r>
      <w:proofErr w:type="spellStart"/>
      <w:r>
        <w:rPr>
          <w:rFonts w:ascii="PT Astra Serif" w:hAnsi="PT Astra Serif"/>
          <w:szCs w:val="26"/>
        </w:rPr>
        <w:t>9</w:t>
      </w:r>
      <w:r>
        <w:rPr>
          <w:rFonts w:ascii="PT Astra Serif" w:hAnsi="PT Astra Serif"/>
          <w:szCs w:val="26"/>
        </w:rPr>
        <w:t>3</w:t>
      </w:r>
      <w:r>
        <w:rPr>
          <w:rFonts w:ascii="PT Astra Serif" w:hAnsi="PT Astra Serif"/>
          <w:szCs w:val="26"/>
        </w:rPr>
        <w:t>а</w:t>
      </w:r>
      <w:proofErr w:type="spellEnd"/>
    </w:p>
    <w:p w:rsidR="004A2846" w:rsidRPr="00DE4A25" w:rsidRDefault="004A2846" w:rsidP="004A2846">
      <w:pPr>
        <w:pStyle w:val="21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4A2846" w:rsidRPr="00DE4A25" w:rsidRDefault="004A2846" w:rsidP="004A2846">
      <w:pPr>
        <w:pStyle w:val="21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63229A" w:rsidRPr="007C4225" w:rsidRDefault="0063229A" w:rsidP="004F24A7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Cs w:val="26"/>
        </w:rPr>
      </w:pPr>
      <w:r w:rsidRPr="007C4225"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  <w:r w:rsidRPr="007C4225">
        <w:rPr>
          <w:rFonts w:ascii="PT Astra Serif" w:hAnsi="PT Astra Serif"/>
          <w:szCs w:val="26"/>
        </w:rPr>
        <w:br/>
        <w:t>Томской области от 25.09.2019 № 336а</w:t>
      </w:r>
    </w:p>
    <w:p w:rsidR="0063229A" w:rsidRPr="007C4225" w:rsidRDefault="0063229A" w:rsidP="004F24A7">
      <w:pPr>
        <w:ind w:right="4677" w:firstLine="0"/>
        <w:jc w:val="both"/>
        <w:rPr>
          <w:rFonts w:ascii="PT Astra Serif" w:hAnsi="PT Astra Serif"/>
          <w:szCs w:val="26"/>
        </w:rPr>
      </w:pPr>
    </w:p>
    <w:p w:rsidR="00E1795F" w:rsidRPr="007C4225" w:rsidRDefault="00E1795F" w:rsidP="004F24A7">
      <w:pPr>
        <w:ind w:right="4677" w:firstLine="0"/>
        <w:jc w:val="both"/>
        <w:rPr>
          <w:rFonts w:ascii="PT Astra Serif" w:hAnsi="PT Astra Serif"/>
          <w:szCs w:val="26"/>
        </w:rPr>
      </w:pPr>
    </w:p>
    <w:p w:rsidR="0063229A" w:rsidRPr="007C4225" w:rsidRDefault="00B7128B" w:rsidP="007C4225">
      <w:pPr>
        <w:jc w:val="both"/>
        <w:rPr>
          <w:rFonts w:ascii="PT Astra Serif" w:hAnsi="PT Astra Serif"/>
          <w:szCs w:val="26"/>
        </w:rPr>
      </w:pPr>
      <w:r w:rsidRPr="007C4225">
        <w:rPr>
          <w:rFonts w:ascii="PT Astra Serif" w:hAnsi="PT Astra Serif"/>
          <w:szCs w:val="26"/>
        </w:rPr>
        <w:t xml:space="preserve">В соответствии с постановлением Администрации Томской области </w:t>
      </w:r>
      <w:r w:rsidR="007C4225">
        <w:rPr>
          <w:rFonts w:ascii="PT Astra Serif" w:hAnsi="PT Astra Serif"/>
          <w:szCs w:val="26"/>
        </w:rPr>
        <w:br/>
      </w:r>
      <w:r w:rsidRPr="007C4225">
        <w:rPr>
          <w:rFonts w:ascii="PT Astra Serif" w:hAnsi="PT Astra Serif"/>
          <w:szCs w:val="26"/>
        </w:rPr>
        <w:t>от 05.09.2019 № 313а «Об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63229A" w:rsidRPr="007C4225" w:rsidRDefault="0063229A" w:rsidP="007C4225">
      <w:pPr>
        <w:jc w:val="both"/>
        <w:rPr>
          <w:rFonts w:ascii="PT Astra Serif" w:hAnsi="PT Astra Serif"/>
          <w:spacing w:val="10"/>
          <w:szCs w:val="26"/>
        </w:rPr>
      </w:pPr>
      <w:r w:rsidRPr="007C4225">
        <w:rPr>
          <w:rFonts w:ascii="PT Astra Serif" w:hAnsi="PT Astra Serif"/>
          <w:spacing w:val="10"/>
          <w:szCs w:val="26"/>
        </w:rPr>
        <w:t>ПОСТАНОВЛЯЮ:</w:t>
      </w:r>
    </w:p>
    <w:p w:rsidR="0063229A" w:rsidRPr="007C4225" w:rsidRDefault="0063229A" w:rsidP="007C4225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7C4225">
        <w:rPr>
          <w:rFonts w:ascii="PT Astra Serif" w:hAnsi="PT Astra Serif"/>
          <w:szCs w:val="26"/>
        </w:rPr>
        <w:t xml:space="preserve">Внести в </w:t>
      </w:r>
      <w:hyperlink r:id="rId9" w:history="1">
        <w:r w:rsidRPr="007C4225">
          <w:rPr>
            <w:rFonts w:ascii="PT Astra Serif" w:hAnsi="PT Astra Serif"/>
            <w:szCs w:val="26"/>
          </w:rPr>
          <w:t>постановление</w:t>
        </w:r>
      </w:hyperlink>
      <w:r w:rsidRPr="007C4225">
        <w:rPr>
          <w:rFonts w:ascii="PT Astra Serif" w:hAnsi="PT Astra Serif"/>
          <w:szCs w:val="26"/>
        </w:rPr>
        <w:t xml:space="preserve"> Администрации Томской области от 25.09.2019 № 336а «Об утверждении государственной программы «Повышение эффективности регионального и муниципального управления в Томской области» («Собрание за</w:t>
      </w:r>
      <w:r w:rsidR="008C6764" w:rsidRPr="007C4225">
        <w:rPr>
          <w:rFonts w:ascii="PT Astra Serif" w:hAnsi="PT Astra Serif"/>
          <w:szCs w:val="26"/>
        </w:rPr>
        <w:t>конодательства Томской области»</w:t>
      </w:r>
      <w:r w:rsidR="000005A4" w:rsidRPr="007C4225">
        <w:rPr>
          <w:rFonts w:ascii="PT Astra Serif" w:hAnsi="PT Astra Serif"/>
          <w:szCs w:val="26"/>
        </w:rPr>
        <w:t>,</w:t>
      </w:r>
      <w:r w:rsidRPr="007C4225">
        <w:rPr>
          <w:rFonts w:ascii="PT Astra Serif" w:hAnsi="PT Astra Serif"/>
          <w:szCs w:val="26"/>
        </w:rPr>
        <w:t xml:space="preserve"> </w:t>
      </w:r>
      <w:r w:rsidR="008C6764" w:rsidRPr="007C4225">
        <w:rPr>
          <w:rFonts w:ascii="PT Astra Serif" w:hAnsi="PT Astra Serif"/>
          <w:szCs w:val="26"/>
        </w:rPr>
        <w:t xml:space="preserve">2019, </w:t>
      </w:r>
      <w:r w:rsidRPr="007C4225">
        <w:rPr>
          <w:rFonts w:ascii="PT Astra Serif" w:hAnsi="PT Astra Serif"/>
          <w:szCs w:val="26"/>
        </w:rPr>
        <w:t>№ 10/1</w:t>
      </w:r>
      <w:r w:rsidR="00906AB9" w:rsidRPr="007C4225">
        <w:rPr>
          <w:rFonts w:ascii="PT Astra Serif" w:hAnsi="PT Astra Serif"/>
          <w:szCs w:val="26"/>
        </w:rPr>
        <w:t> </w:t>
      </w:r>
      <w:r w:rsidR="00E1795F" w:rsidRPr="007C4225">
        <w:rPr>
          <w:rFonts w:ascii="PT Astra Serif" w:hAnsi="PT Astra Serif"/>
          <w:szCs w:val="26"/>
        </w:rPr>
        <w:t>(228), часть </w:t>
      </w:r>
      <w:r w:rsidR="008C6764" w:rsidRPr="007C4225">
        <w:rPr>
          <w:rFonts w:ascii="PT Astra Serif" w:hAnsi="PT Astra Serif"/>
          <w:szCs w:val="26"/>
        </w:rPr>
        <w:t>1</w:t>
      </w:r>
      <w:r w:rsidRPr="007C4225">
        <w:rPr>
          <w:rFonts w:ascii="PT Astra Serif" w:hAnsi="PT Astra Serif"/>
          <w:szCs w:val="26"/>
        </w:rPr>
        <w:t>) следующие изменения:</w:t>
      </w:r>
    </w:p>
    <w:p w:rsidR="008C2AD0" w:rsidRPr="007C4225" w:rsidRDefault="008C6764" w:rsidP="007C4225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7C4225">
        <w:rPr>
          <w:rFonts w:ascii="PT Astra Serif" w:hAnsi="PT Astra Serif"/>
          <w:szCs w:val="26"/>
        </w:rPr>
        <w:t>в</w:t>
      </w:r>
      <w:r w:rsidR="0063229A" w:rsidRPr="007C4225">
        <w:rPr>
          <w:rFonts w:ascii="PT Astra Serif" w:hAnsi="PT Astra Serif"/>
          <w:szCs w:val="26"/>
        </w:rPr>
        <w:t xml:space="preserve"> государственной </w:t>
      </w:r>
      <w:hyperlink r:id="rId10" w:history="1">
        <w:r w:rsidR="0063229A" w:rsidRPr="007C4225">
          <w:rPr>
            <w:rFonts w:ascii="PT Astra Serif" w:hAnsi="PT Astra Serif"/>
            <w:szCs w:val="26"/>
          </w:rPr>
          <w:t>программе</w:t>
        </w:r>
      </w:hyperlink>
      <w:r w:rsidR="0063229A" w:rsidRPr="007C4225">
        <w:rPr>
          <w:rFonts w:ascii="PT Astra Serif" w:hAnsi="PT Astra Serif"/>
          <w:szCs w:val="26"/>
        </w:rPr>
        <w:t xml:space="preserve"> «Повышение эффективности регионального </w:t>
      </w:r>
      <w:r w:rsidR="0063229A" w:rsidRPr="007C4225">
        <w:rPr>
          <w:rFonts w:ascii="PT Astra Serif" w:hAnsi="PT Astra Serif"/>
          <w:szCs w:val="26"/>
        </w:rPr>
        <w:br/>
        <w:t>и муниципального управления в Томской области», утвержденной указанным постановлением (далее – государственная программа):</w:t>
      </w:r>
    </w:p>
    <w:p w:rsidR="0063229A" w:rsidRPr="007C4225" w:rsidRDefault="008B5810" w:rsidP="007C4225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7C4225">
        <w:rPr>
          <w:rFonts w:ascii="PT Astra Serif" w:hAnsi="PT Astra Serif"/>
          <w:szCs w:val="26"/>
        </w:rPr>
        <w:t>1. </w:t>
      </w:r>
      <w:r w:rsidR="008C6764" w:rsidRPr="007C4225">
        <w:rPr>
          <w:rFonts w:ascii="PT Astra Serif" w:hAnsi="PT Astra Serif"/>
          <w:szCs w:val="26"/>
        </w:rPr>
        <w:t>Р</w:t>
      </w:r>
      <w:r w:rsidR="00906AB9" w:rsidRPr="007C4225">
        <w:rPr>
          <w:rFonts w:ascii="PT Astra Serif" w:hAnsi="PT Astra Serif"/>
          <w:szCs w:val="26"/>
        </w:rPr>
        <w:t>аздел «Объем и источники финансирования государственной программы</w:t>
      </w:r>
      <w:r w:rsidR="00C70644" w:rsidRPr="007C4225">
        <w:rPr>
          <w:rFonts w:ascii="PT Astra Serif" w:hAnsi="PT Astra Serif"/>
          <w:szCs w:val="26"/>
        </w:rPr>
        <w:t xml:space="preserve"> </w:t>
      </w:r>
      <w:r w:rsidR="007C4225">
        <w:rPr>
          <w:rFonts w:ascii="PT Astra Serif" w:hAnsi="PT Astra Serif"/>
          <w:szCs w:val="26"/>
        </w:rPr>
        <w:br/>
      </w:r>
      <w:r w:rsidR="00906AB9" w:rsidRPr="007C4225">
        <w:rPr>
          <w:rFonts w:ascii="PT Astra Serif" w:hAnsi="PT Astra Serif"/>
          <w:szCs w:val="26"/>
        </w:rPr>
        <w:t>(с детализацией по годам реализации, тыс. рублей)»</w:t>
      </w:r>
      <w:r w:rsidR="007F6B8B" w:rsidRPr="007C4225">
        <w:rPr>
          <w:rFonts w:ascii="PT Astra Serif" w:hAnsi="PT Astra Serif"/>
          <w:szCs w:val="26"/>
        </w:rPr>
        <w:t xml:space="preserve"> паспорт</w:t>
      </w:r>
      <w:r w:rsidR="00906AB9" w:rsidRPr="007C4225">
        <w:rPr>
          <w:rFonts w:ascii="PT Astra Serif" w:hAnsi="PT Astra Serif"/>
          <w:szCs w:val="26"/>
        </w:rPr>
        <w:t>а</w:t>
      </w:r>
      <w:r w:rsidR="007F6B8B" w:rsidRPr="007C4225">
        <w:rPr>
          <w:rFonts w:ascii="PT Astra Serif" w:hAnsi="PT Astra Serif"/>
          <w:szCs w:val="26"/>
        </w:rPr>
        <w:t xml:space="preserve"> государственной программы</w:t>
      </w:r>
      <w:r w:rsidR="007F6B8B" w:rsidRPr="007C4225">
        <w:rPr>
          <w:rFonts w:ascii="PT Astra Serif" w:hAnsi="PT Astra Serif"/>
        </w:rPr>
        <w:t xml:space="preserve"> </w:t>
      </w:r>
      <w:r w:rsidR="007F6B8B" w:rsidRPr="007C4225">
        <w:rPr>
          <w:rFonts w:ascii="PT Astra Serif" w:hAnsi="PT Astra Serif"/>
          <w:szCs w:val="26"/>
        </w:rPr>
        <w:t>изложить в следующей редакции:</w:t>
      </w:r>
    </w:p>
    <w:p w:rsidR="00906AB9" w:rsidRPr="007C4225" w:rsidRDefault="00906AB9" w:rsidP="004F24A7">
      <w:pPr>
        <w:widowControl w:val="0"/>
        <w:autoSpaceDE w:val="0"/>
        <w:autoSpaceDN w:val="0"/>
        <w:jc w:val="both"/>
        <w:rPr>
          <w:rFonts w:ascii="PT Astra Serif" w:hAnsi="PT Astra Serif"/>
          <w:sz w:val="20"/>
          <w:szCs w:val="22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6"/>
        <w:gridCol w:w="1418"/>
        <w:gridCol w:w="1134"/>
        <w:gridCol w:w="1134"/>
        <w:gridCol w:w="1134"/>
        <w:gridCol w:w="1134"/>
        <w:gridCol w:w="1275"/>
        <w:gridCol w:w="1276"/>
      </w:tblGrid>
      <w:tr w:rsidR="006C4F1E" w:rsidRPr="007C4225" w:rsidTr="007C4225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1E" w:rsidRPr="007C4225" w:rsidRDefault="006C4F1E" w:rsidP="006C4F1E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 xml:space="preserve">«Объем и источники </w:t>
            </w:r>
            <w:proofErr w:type="spellStart"/>
            <w:proofErr w:type="gramStart"/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>финансиро-вания</w:t>
            </w:r>
            <w:proofErr w:type="spellEnd"/>
            <w:proofErr w:type="gramEnd"/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 xml:space="preserve"> </w:t>
            </w:r>
            <w:proofErr w:type="spellStart"/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>государ</w:t>
            </w:r>
            <w:r w:rsidR="007C4225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>ственной</w:t>
            </w:r>
            <w:proofErr w:type="spellEnd"/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 xml:space="preserve"> программы </w:t>
            </w:r>
          </w:p>
          <w:p w:rsidR="006C4F1E" w:rsidRPr="007C4225" w:rsidRDefault="006C4F1E" w:rsidP="006C4F1E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 xml:space="preserve">(с </w:t>
            </w:r>
            <w:proofErr w:type="spellStart"/>
            <w:proofErr w:type="gramStart"/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>детализа-цией</w:t>
            </w:r>
            <w:proofErr w:type="spellEnd"/>
            <w:proofErr w:type="gramEnd"/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 xml:space="preserve"> </w:t>
            </w:r>
            <w:r w:rsidR="007C4225">
              <w:rPr>
                <w:rFonts w:ascii="PT Astra Serif" w:eastAsia="Calibri" w:hAnsi="PT Astra Serif"/>
                <w:sz w:val="20"/>
                <w:lang w:eastAsia="en-US"/>
              </w:rPr>
              <w:br/>
            </w:r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>по годам реализации, тыс. рублей)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C4F1E" w:rsidP="006C4F1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C4F1E" w:rsidP="006C4F1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C4F1E" w:rsidP="006C4F1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C4F1E" w:rsidP="006C4F1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C4F1E" w:rsidP="006C4F1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>2026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C4F1E" w:rsidP="006C4F1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 xml:space="preserve">Прогнозный период </w:t>
            </w:r>
            <w:r w:rsidR="007C4225">
              <w:rPr>
                <w:rFonts w:ascii="PT Astra Serif" w:eastAsia="Calibri" w:hAnsi="PT Astra Serif"/>
                <w:sz w:val="20"/>
                <w:lang w:eastAsia="en-US"/>
              </w:rPr>
              <w:br/>
            </w:r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>2027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C4F1E" w:rsidP="006C4F1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 xml:space="preserve">Прогнозный период </w:t>
            </w:r>
            <w:r w:rsidR="007C4225">
              <w:rPr>
                <w:rFonts w:ascii="PT Astra Serif" w:eastAsia="Calibri" w:hAnsi="PT Astra Serif"/>
                <w:sz w:val="20"/>
                <w:lang w:eastAsia="en-US"/>
              </w:rPr>
              <w:br/>
            </w:r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>2028 год</w:t>
            </w:r>
          </w:p>
        </w:tc>
      </w:tr>
      <w:tr w:rsidR="006C4F1E" w:rsidRPr="007C4225" w:rsidTr="007C4225">
        <w:trPr>
          <w:trHeight w:val="381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1E" w:rsidRPr="007C4225" w:rsidRDefault="006C4F1E" w:rsidP="004F24A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882CD7" w:rsidP="006C4F1E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 xml:space="preserve">федеральный бюджет </w:t>
            </w:r>
            <w:r w:rsidR="006C4F1E" w:rsidRPr="007C4225">
              <w:rPr>
                <w:rFonts w:ascii="PT Astra Serif" w:eastAsia="Calibri" w:hAnsi="PT Astra Serif"/>
                <w:sz w:val="20"/>
                <w:lang w:eastAsia="en-US"/>
              </w:rPr>
              <w:t>(по согласованию)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E712D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423 639,9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E712D" w:rsidP="009F7FB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81 194,5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E712D" w:rsidP="00B8794F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83 384,3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E712D" w:rsidP="00747A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86 353,7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E712D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86 353,7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E712D" w:rsidP="00A715D6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86 353,7</w:t>
            </w:r>
          </w:p>
        </w:tc>
      </w:tr>
      <w:tr w:rsidR="006C4F1E" w:rsidRPr="007C4225" w:rsidTr="007C4225">
        <w:trPr>
          <w:trHeight w:val="166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1E" w:rsidRPr="007C4225" w:rsidRDefault="006C4F1E" w:rsidP="004F24A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C4F1E" w:rsidP="006C4F1E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 xml:space="preserve">в </w:t>
            </w:r>
            <w:proofErr w:type="spellStart"/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>т.ч</w:t>
            </w:r>
            <w:proofErr w:type="spellEnd"/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 xml:space="preserve">. средства федерального бюджета, поступающие напрямую получателям </w:t>
            </w:r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на счета, открытые </w:t>
            </w:r>
            <w:r w:rsidR="007C4225">
              <w:rPr>
                <w:rFonts w:ascii="PT Astra Serif" w:eastAsia="Calibri" w:hAnsi="PT Astra Serif"/>
                <w:sz w:val="20"/>
                <w:lang w:eastAsia="en-US"/>
              </w:rPr>
              <w:br/>
            </w:r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>в кредит</w:t>
            </w:r>
            <w:r w:rsidR="00882CD7" w:rsidRPr="007C4225">
              <w:rPr>
                <w:rFonts w:ascii="PT Astra Serif" w:eastAsia="Calibri" w:hAnsi="PT Astra Serif"/>
                <w:sz w:val="20"/>
                <w:lang w:eastAsia="en-US"/>
              </w:rPr>
              <w:t xml:space="preserve">ных организациях или </w:t>
            </w:r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>в Федеральном казначействе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C4F1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C4F1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C4F1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C4F1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C4F1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C4F1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-</w:t>
            </w:r>
          </w:p>
        </w:tc>
      </w:tr>
      <w:tr w:rsidR="006C4F1E" w:rsidRPr="007C4225" w:rsidTr="007C4225">
        <w:trPr>
          <w:trHeight w:val="137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1E" w:rsidRPr="007C4225" w:rsidRDefault="006C4F1E" w:rsidP="004F24A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C4F1E" w:rsidP="006C4F1E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>областной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E712D" w:rsidP="00B06489">
            <w:pPr>
              <w:ind w:left="-62" w:right="-62"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7C4225">
              <w:rPr>
                <w:rFonts w:ascii="PT Astra Serif" w:hAnsi="PT Astra Serif"/>
                <w:bCs/>
                <w:sz w:val="20"/>
              </w:rPr>
              <w:t>3 795 669,4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E712D" w:rsidP="009F7F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786 515,9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E712D" w:rsidP="00B8794F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773 256,6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E712D" w:rsidP="00B06489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758 632,3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E712D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738 632,3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E712D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738 632,3</w:t>
            </w:r>
          </w:p>
        </w:tc>
      </w:tr>
      <w:tr w:rsidR="006C4F1E" w:rsidRPr="007C4225" w:rsidTr="007C4225">
        <w:trPr>
          <w:trHeight w:val="129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1E" w:rsidRPr="007C4225" w:rsidRDefault="006C4F1E" w:rsidP="004F24A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882CD7" w:rsidP="006C4F1E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 xml:space="preserve">местные бюджеты </w:t>
            </w:r>
            <w:r w:rsidR="006C4F1E" w:rsidRPr="007C4225">
              <w:rPr>
                <w:rFonts w:ascii="PT Astra Serif" w:eastAsia="Calibri" w:hAnsi="PT Astra Serif"/>
                <w:sz w:val="20"/>
                <w:lang w:eastAsia="en-US"/>
              </w:rPr>
              <w:t>(по согласованию)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C4F1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C4F1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C4F1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C4F1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C4F1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C4F1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-</w:t>
            </w:r>
          </w:p>
        </w:tc>
      </w:tr>
      <w:tr w:rsidR="006C4F1E" w:rsidRPr="007C4225" w:rsidTr="007C4225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1E" w:rsidRPr="007C4225" w:rsidRDefault="006C4F1E" w:rsidP="004F24A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882CD7" w:rsidP="006C4F1E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 xml:space="preserve">внебюджетные источники </w:t>
            </w:r>
            <w:r w:rsidR="006C4F1E" w:rsidRPr="007C4225">
              <w:rPr>
                <w:rFonts w:ascii="PT Astra Serif" w:eastAsia="Calibri" w:hAnsi="PT Astra Serif"/>
                <w:sz w:val="20"/>
                <w:lang w:eastAsia="en-US"/>
              </w:rPr>
              <w:t>(по согласованию)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E712D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2 811,5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E712D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562,3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E712D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562,3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E712D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562,3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E712D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562,3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E712D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562,3</w:t>
            </w:r>
          </w:p>
        </w:tc>
      </w:tr>
      <w:tr w:rsidR="006C4F1E" w:rsidRPr="007C4225" w:rsidTr="007C4225">
        <w:trPr>
          <w:trHeight w:val="34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1E" w:rsidRPr="007C4225" w:rsidRDefault="006C4F1E" w:rsidP="004F24A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C4F1E" w:rsidP="006C4F1E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C4225">
              <w:rPr>
                <w:rFonts w:ascii="PT Astra Serif" w:eastAsia="Calibri" w:hAnsi="PT Astra Serif"/>
                <w:sz w:val="20"/>
                <w:lang w:eastAsia="en-US"/>
              </w:rPr>
              <w:t>всего по источникам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E712D" w:rsidP="00A45EF4">
            <w:pPr>
              <w:ind w:left="-14" w:right="-62" w:hanging="48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4 222 120,8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E712D" w:rsidP="009F7F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868 272,7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E712D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857 203,2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E712D" w:rsidP="00E64261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845 548,3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E712D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825 548,3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4F1E" w:rsidRPr="007C4225" w:rsidRDefault="006E712D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C4225">
              <w:rPr>
                <w:rFonts w:ascii="PT Astra Serif" w:hAnsi="PT Astra Serif"/>
                <w:sz w:val="20"/>
              </w:rPr>
              <w:t>825 548,3</w:t>
            </w:r>
            <w:r w:rsidR="001D6035" w:rsidRPr="007C4225">
              <w:rPr>
                <w:rFonts w:ascii="PT Astra Serif" w:hAnsi="PT Astra Serif"/>
                <w:sz w:val="20"/>
              </w:rPr>
              <w:t>»</w:t>
            </w:r>
            <w:r w:rsidR="00616CB0" w:rsidRPr="007C4225">
              <w:rPr>
                <w:rFonts w:ascii="PT Astra Serif" w:hAnsi="PT Astra Serif"/>
                <w:sz w:val="20"/>
              </w:rPr>
              <w:t>.</w:t>
            </w:r>
          </w:p>
        </w:tc>
      </w:tr>
    </w:tbl>
    <w:p w:rsidR="00906AB9" w:rsidRPr="007C4225" w:rsidRDefault="00906AB9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</w:p>
    <w:p w:rsidR="00710287" w:rsidRPr="007C4225" w:rsidRDefault="008B5810" w:rsidP="00616CB0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7C4225">
        <w:rPr>
          <w:rFonts w:ascii="PT Astra Serif" w:hAnsi="PT Astra Serif"/>
          <w:szCs w:val="26"/>
        </w:rPr>
        <w:t>2. </w:t>
      </w:r>
      <w:r w:rsidR="000005A4" w:rsidRPr="007C4225">
        <w:rPr>
          <w:rFonts w:ascii="PT Astra Serif" w:hAnsi="PT Astra Serif"/>
          <w:szCs w:val="26"/>
        </w:rPr>
        <w:t>После п</w:t>
      </w:r>
      <w:r w:rsidR="00616CB0" w:rsidRPr="007C4225">
        <w:rPr>
          <w:rFonts w:ascii="PT Astra Serif" w:hAnsi="PT Astra Serif"/>
          <w:szCs w:val="26"/>
        </w:rPr>
        <w:t>аспорт</w:t>
      </w:r>
      <w:r w:rsidR="000005A4" w:rsidRPr="007C4225">
        <w:rPr>
          <w:rFonts w:ascii="PT Astra Serif" w:hAnsi="PT Astra Serif"/>
          <w:szCs w:val="26"/>
        </w:rPr>
        <w:t>а</w:t>
      </w:r>
      <w:r w:rsidR="00616CB0" w:rsidRPr="007C4225">
        <w:rPr>
          <w:rFonts w:ascii="PT Astra Serif" w:hAnsi="PT Astra Serif"/>
          <w:szCs w:val="26"/>
        </w:rPr>
        <w:t xml:space="preserve"> государствен</w:t>
      </w:r>
      <w:r w:rsidR="00C70644" w:rsidRPr="007C4225">
        <w:rPr>
          <w:rFonts w:ascii="PT Astra Serif" w:hAnsi="PT Astra Serif"/>
          <w:szCs w:val="26"/>
        </w:rPr>
        <w:t>ной программы дополнить главой</w:t>
      </w:r>
      <w:r w:rsidR="00616CB0" w:rsidRPr="007C4225">
        <w:rPr>
          <w:rFonts w:ascii="PT Astra Serif" w:hAnsi="PT Astra Serif"/>
          <w:szCs w:val="26"/>
        </w:rPr>
        <w:t xml:space="preserve"> «План достижения показателей цели государственной программы в 2024 году» согласно приложению № 1 к настоящему постановлению.</w:t>
      </w:r>
    </w:p>
    <w:p w:rsidR="00444113" w:rsidRPr="007C4225" w:rsidRDefault="00035094" w:rsidP="00B102A9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7C4225">
        <w:rPr>
          <w:rFonts w:ascii="PT Astra Serif" w:hAnsi="PT Astra Serif"/>
          <w:szCs w:val="26"/>
        </w:rPr>
        <w:t>3.</w:t>
      </w:r>
      <w:r w:rsidR="008B5810" w:rsidRPr="007C4225">
        <w:rPr>
          <w:rFonts w:ascii="PT Astra Serif" w:hAnsi="PT Astra Serif"/>
          <w:szCs w:val="26"/>
        </w:rPr>
        <w:t> </w:t>
      </w:r>
      <w:r w:rsidR="00B102A9" w:rsidRPr="007C4225">
        <w:rPr>
          <w:rFonts w:ascii="PT Astra Serif" w:hAnsi="PT Astra Serif"/>
          <w:szCs w:val="26"/>
        </w:rPr>
        <w:t>Главу «Структура государственной программы» изложить в новой редакции согласно приложению № 2 к настоящему постановлению.</w:t>
      </w:r>
    </w:p>
    <w:p w:rsidR="00282A49" w:rsidRPr="007C4225" w:rsidRDefault="001F6C50" w:rsidP="00F507B3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7C4225">
        <w:rPr>
          <w:rFonts w:ascii="PT Astra Serif" w:hAnsi="PT Astra Serif"/>
          <w:szCs w:val="26"/>
        </w:rPr>
        <w:t>4</w:t>
      </w:r>
      <w:r w:rsidR="00C14592" w:rsidRPr="007C4225">
        <w:rPr>
          <w:rFonts w:ascii="PT Astra Serif" w:hAnsi="PT Astra Serif"/>
          <w:szCs w:val="26"/>
        </w:rPr>
        <w:t>.</w:t>
      </w:r>
      <w:r w:rsidR="008B5810" w:rsidRPr="007C4225">
        <w:rPr>
          <w:rFonts w:ascii="PT Astra Serif" w:hAnsi="PT Astra Serif"/>
          <w:szCs w:val="26"/>
        </w:rPr>
        <w:t> </w:t>
      </w:r>
      <w:r w:rsidR="008C6764" w:rsidRPr="007C4225">
        <w:rPr>
          <w:rFonts w:ascii="PT Astra Serif" w:hAnsi="PT Astra Serif"/>
          <w:szCs w:val="26"/>
        </w:rPr>
        <w:t>Г</w:t>
      </w:r>
      <w:r w:rsidR="00E1795F" w:rsidRPr="007C4225">
        <w:rPr>
          <w:rFonts w:ascii="PT Astra Serif" w:hAnsi="PT Astra Serif"/>
          <w:szCs w:val="26"/>
        </w:rPr>
        <w:t xml:space="preserve">лаву </w:t>
      </w:r>
      <w:r w:rsidR="0063229A" w:rsidRPr="007C4225">
        <w:rPr>
          <w:rFonts w:ascii="PT Astra Serif" w:hAnsi="PT Astra Serif"/>
          <w:szCs w:val="26"/>
        </w:rPr>
        <w:t>«</w:t>
      </w:r>
      <w:r w:rsidRPr="007C4225">
        <w:rPr>
          <w:rFonts w:ascii="PT Astra Serif" w:hAnsi="PT Astra Serif"/>
          <w:szCs w:val="26"/>
        </w:rPr>
        <w:t xml:space="preserve">Ресурсное обеспечение реализации государственной программы </w:t>
      </w:r>
      <w:r w:rsidR="00F507B3" w:rsidRPr="007C4225">
        <w:rPr>
          <w:rFonts w:ascii="PT Astra Serif" w:hAnsi="PT Astra Serif"/>
          <w:szCs w:val="26"/>
        </w:rPr>
        <w:t>за </w:t>
      </w:r>
      <w:r w:rsidRPr="007C4225">
        <w:rPr>
          <w:rFonts w:ascii="PT Astra Serif" w:hAnsi="PT Astra Serif"/>
          <w:szCs w:val="26"/>
        </w:rPr>
        <w:t>счет средств областного бюджета и целе</w:t>
      </w:r>
      <w:r w:rsidR="00F507B3" w:rsidRPr="007C4225">
        <w:rPr>
          <w:rFonts w:ascii="PT Astra Serif" w:hAnsi="PT Astra Serif"/>
          <w:szCs w:val="26"/>
        </w:rPr>
        <w:t>вых межбюджетных трансфертов из </w:t>
      </w:r>
      <w:r w:rsidRPr="007C4225">
        <w:rPr>
          <w:rFonts w:ascii="PT Astra Serif" w:hAnsi="PT Astra Serif"/>
          <w:szCs w:val="26"/>
        </w:rPr>
        <w:t>федерального бюджета по главным распорядителям средств областного бюджета</w:t>
      </w:r>
      <w:r w:rsidR="0063229A" w:rsidRPr="007C4225">
        <w:rPr>
          <w:rFonts w:ascii="PT Astra Serif" w:hAnsi="PT Astra Serif"/>
          <w:szCs w:val="26"/>
        </w:rPr>
        <w:t xml:space="preserve">» изложить в новой редакции согласно приложению № </w:t>
      </w:r>
      <w:r w:rsidR="00B102A9" w:rsidRPr="007C4225">
        <w:rPr>
          <w:rFonts w:ascii="PT Astra Serif" w:hAnsi="PT Astra Serif"/>
          <w:szCs w:val="26"/>
        </w:rPr>
        <w:t>3</w:t>
      </w:r>
      <w:r w:rsidR="0063229A" w:rsidRPr="007C4225">
        <w:rPr>
          <w:rFonts w:ascii="PT Astra Serif" w:hAnsi="PT Astra Serif"/>
          <w:szCs w:val="26"/>
        </w:rPr>
        <w:t xml:space="preserve"> </w:t>
      </w:r>
      <w:r w:rsidR="00642867" w:rsidRPr="007C4225">
        <w:rPr>
          <w:rFonts w:ascii="PT Astra Serif" w:hAnsi="PT Astra Serif"/>
          <w:szCs w:val="26"/>
        </w:rPr>
        <w:t>к настоящему постановлению</w:t>
      </w:r>
      <w:r w:rsidR="008C6764" w:rsidRPr="007C4225">
        <w:rPr>
          <w:rFonts w:ascii="PT Astra Serif" w:hAnsi="PT Astra Serif"/>
          <w:szCs w:val="26"/>
        </w:rPr>
        <w:t>.</w:t>
      </w:r>
    </w:p>
    <w:p w:rsidR="00B14DFB" w:rsidRPr="007C4225" w:rsidRDefault="001F7738" w:rsidP="008C5725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7C4225">
        <w:rPr>
          <w:rFonts w:ascii="PT Astra Serif" w:hAnsi="PT Astra Serif"/>
          <w:szCs w:val="26"/>
        </w:rPr>
        <w:t>5</w:t>
      </w:r>
      <w:r w:rsidR="008B5810" w:rsidRPr="007C4225">
        <w:rPr>
          <w:rFonts w:ascii="PT Astra Serif" w:hAnsi="PT Astra Serif"/>
          <w:szCs w:val="26"/>
        </w:rPr>
        <w:t>. </w:t>
      </w:r>
      <w:r w:rsidR="008C5725" w:rsidRPr="007C4225">
        <w:rPr>
          <w:rFonts w:ascii="PT Astra Serif" w:hAnsi="PT Astra Serif"/>
          <w:szCs w:val="26"/>
        </w:rPr>
        <w:t>В подпрограмме (направлении) 1 «Развитие кадрового потенциала региона»</w:t>
      </w:r>
      <w:r w:rsidR="007F6B8B" w:rsidRPr="007C4225">
        <w:rPr>
          <w:rFonts w:ascii="PT Astra Serif" w:hAnsi="PT Astra Serif"/>
          <w:szCs w:val="26"/>
        </w:rPr>
        <w:t xml:space="preserve"> (далее – подпрограмма 1)</w:t>
      </w:r>
      <w:r w:rsidR="00B14DFB" w:rsidRPr="007C4225">
        <w:rPr>
          <w:rFonts w:ascii="PT Astra Serif" w:hAnsi="PT Astra Serif"/>
          <w:szCs w:val="26"/>
        </w:rPr>
        <w:t>:</w:t>
      </w:r>
    </w:p>
    <w:p w:rsidR="004B1F9F" w:rsidRPr="007C4225" w:rsidRDefault="008C5725" w:rsidP="008C5725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7C4225">
        <w:rPr>
          <w:rFonts w:ascii="PT Astra Serif" w:hAnsi="PT Astra Serif"/>
          <w:szCs w:val="26"/>
        </w:rPr>
        <w:t xml:space="preserve">1) в паспорте подпрограммы </w:t>
      </w:r>
      <w:r w:rsidR="00C70644" w:rsidRPr="007C4225">
        <w:rPr>
          <w:rFonts w:ascii="PT Astra Serif" w:hAnsi="PT Astra Serif"/>
          <w:szCs w:val="26"/>
        </w:rPr>
        <w:t xml:space="preserve">(направления) </w:t>
      </w:r>
      <w:r w:rsidRPr="007C4225">
        <w:rPr>
          <w:rFonts w:ascii="PT Astra Serif" w:hAnsi="PT Astra Serif"/>
          <w:szCs w:val="26"/>
        </w:rPr>
        <w:t>1</w:t>
      </w:r>
      <w:r w:rsidR="004B1F9F" w:rsidRPr="007C4225">
        <w:rPr>
          <w:rFonts w:ascii="PT Astra Serif" w:hAnsi="PT Astra Serif"/>
          <w:szCs w:val="26"/>
        </w:rPr>
        <w:t>:</w:t>
      </w:r>
    </w:p>
    <w:p w:rsidR="008C5725" w:rsidRPr="007C4225" w:rsidRDefault="004B1F9F" w:rsidP="008C5725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7C4225">
        <w:rPr>
          <w:rFonts w:ascii="PT Astra Serif" w:hAnsi="PT Astra Serif"/>
          <w:szCs w:val="26"/>
        </w:rPr>
        <w:t>а)</w:t>
      </w:r>
      <w:r w:rsidR="007C4225">
        <w:rPr>
          <w:rFonts w:ascii="PT Astra Serif" w:hAnsi="PT Astra Serif"/>
          <w:szCs w:val="26"/>
        </w:rPr>
        <w:t> </w:t>
      </w:r>
      <w:r w:rsidR="008C5725" w:rsidRPr="007C4225">
        <w:rPr>
          <w:rFonts w:ascii="PT Astra Serif" w:hAnsi="PT Astra Serif"/>
          <w:szCs w:val="26"/>
        </w:rPr>
        <w:t>раздел «Задачи подпрограммы (направления) 1» изложить в следующей редакции:</w:t>
      </w:r>
    </w:p>
    <w:p w:rsidR="002800FB" w:rsidRPr="007C4225" w:rsidRDefault="002800FB" w:rsidP="008C5725">
      <w:pPr>
        <w:widowControl w:val="0"/>
        <w:autoSpaceDE w:val="0"/>
        <w:autoSpaceDN w:val="0"/>
        <w:jc w:val="both"/>
        <w:rPr>
          <w:rFonts w:ascii="PT Astra Serif" w:hAnsi="PT Astra Serif"/>
          <w:szCs w:val="26"/>
          <w:highlight w:val="yellow"/>
        </w:rPr>
      </w:pPr>
    </w:p>
    <w:tbl>
      <w:tblPr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410"/>
        <w:gridCol w:w="7087"/>
      </w:tblGrid>
      <w:tr w:rsidR="008C5725" w:rsidRPr="007C4225" w:rsidTr="002800FB">
        <w:trPr>
          <w:trHeight w:val="31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725" w:rsidRPr="007C4225" w:rsidRDefault="00620D24" w:rsidP="008C5725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«</w:t>
            </w:r>
            <w:r w:rsidR="008C5725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Задачи подпрограммы (направления) 1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725" w:rsidRPr="007C4225" w:rsidRDefault="008C5725" w:rsidP="008C5725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1</w:t>
            </w:r>
            <w:r w:rsidR="000005A4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Формирование, развитие и использование резерва управленческих кадров Томской области</w:t>
            </w:r>
          </w:p>
        </w:tc>
      </w:tr>
      <w:tr w:rsidR="008C5725" w:rsidRPr="007C4225" w:rsidTr="002800FB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725" w:rsidRPr="007C4225" w:rsidRDefault="008C5725" w:rsidP="008C5725">
            <w:pPr>
              <w:ind w:firstLine="0"/>
              <w:rPr>
                <w:rFonts w:ascii="PT Astra Serif" w:hAnsi="PT Astra Serif"/>
                <w:strike/>
                <w:color w:val="000000"/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725" w:rsidRPr="007C4225" w:rsidRDefault="008C5725" w:rsidP="008C5725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2</w:t>
            </w:r>
            <w:r w:rsidR="000005A4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Содействие в подготовке управленческих кадров организаций приоритетных отраслей экономики и социальной сферы, расположенных на территории Томской области</w:t>
            </w:r>
            <w:r w:rsidR="002800FB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,</w:t>
            </w:r>
            <w:r w:rsidR="002800FB" w:rsidRPr="007C4225">
              <w:rPr>
                <w:rFonts w:ascii="PT Astra Serif" w:hAnsi="PT Astra Serif"/>
              </w:rPr>
              <w:t xml:space="preserve"> </w:t>
            </w:r>
            <w:r w:rsidR="002800FB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и обеспечение реализации Государственного плана подготовки управленческих кадров для организаций народного хозяйства Российской Федерации </w:t>
            </w:r>
            <w:r w:rsid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="002800FB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на территории Томской области</w:t>
            </w:r>
          </w:p>
        </w:tc>
      </w:tr>
      <w:tr w:rsidR="002800FB" w:rsidRPr="007C4225" w:rsidTr="00602EAF">
        <w:trPr>
          <w:trHeight w:val="607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0FB" w:rsidRPr="007C4225" w:rsidRDefault="002800FB" w:rsidP="008C5725">
            <w:pPr>
              <w:ind w:firstLine="0"/>
              <w:rPr>
                <w:rFonts w:ascii="PT Astra Serif" w:hAnsi="PT Astra Serif"/>
                <w:strike/>
                <w:color w:val="000000"/>
                <w:sz w:val="22"/>
                <w:szCs w:val="22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0FB" w:rsidRPr="007C4225" w:rsidRDefault="002800FB" w:rsidP="002800F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3</w:t>
            </w:r>
            <w:r w:rsidR="000005A4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Реализация государственной наградной политики </w:t>
            </w:r>
            <w:r w:rsid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на территории Томской области</w:t>
            </w:r>
            <w:r w:rsidR="00620D24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»;</w:t>
            </w:r>
          </w:p>
        </w:tc>
      </w:tr>
    </w:tbl>
    <w:p w:rsidR="005F760F" w:rsidRPr="007C4225" w:rsidRDefault="005F760F" w:rsidP="007C4225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</w:p>
    <w:p w:rsidR="008C5725" w:rsidRPr="007C4225" w:rsidRDefault="005F760F" w:rsidP="007C4225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7C4225">
        <w:rPr>
          <w:rFonts w:ascii="PT Astra Serif" w:hAnsi="PT Astra Serif"/>
          <w:szCs w:val="26"/>
        </w:rPr>
        <w:t>б)</w:t>
      </w:r>
      <w:r w:rsidR="007C4225">
        <w:rPr>
          <w:rFonts w:ascii="PT Astra Serif" w:hAnsi="PT Astra Serif"/>
          <w:szCs w:val="26"/>
        </w:rPr>
        <w:t> </w:t>
      </w:r>
      <w:r w:rsidRPr="007C4225">
        <w:rPr>
          <w:rFonts w:ascii="PT Astra Serif" w:hAnsi="PT Astra Serif"/>
          <w:szCs w:val="26"/>
        </w:rPr>
        <w:t xml:space="preserve">раздел «показатели задач подпрограммы (направления) 1 и их значение </w:t>
      </w:r>
      <w:r w:rsidR="007C4225">
        <w:rPr>
          <w:rFonts w:ascii="PT Astra Serif" w:hAnsi="PT Astra Serif"/>
          <w:szCs w:val="26"/>
        </w:rPr>
        <w:br/>
      </w:r>
      <w:r w:rsidRPr="007C4225">
        <w:rPr>
          <w:rFonts w:ascii="PT Astra Serif" w:hAnsi="PT Astra Serif"/>
          <w:szCs w:val="26"/>
        </w:rPr>
        <w:t>(с детализацией по годам реализации)» изложить в следующей редакции:</w:t>
      </w:r>
    </w:p>
    <w:p w:rsidR="00E9393F" w:rsidRPr="007C4225" w:rsidRDefault="00E9393F" w:rsidP="007C4225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1134"/>
        <w:gridCol w:w="850"/>
        <w:gridCol w:w="851"/>
        <w:gridCol w:w="850"/>
        <w:gridCol w:w="1134"/>
        <w:gridCol w:w="1134"/>
      </w:tblGrid>
      <w:tr w:rsidR="00C70644" w:rsidRPr="007C4225" w:rsidTr="007C4225">
        <w:trPr>
          <w:trHeight w:val="945"/>
        </w:trPr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C70644" w:rsidRPr="007C4225" w:rsidRDefault="00C70644" w:rsidP="00E9393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«Показатели задач подпрограммы (направления) 1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 xml:space="preserve">и их значение </w:t>
            </w:r>
          </w:p>
          <w:p w:rsidR="00C70644" w:rsidRPr="007C4225" w:rsidRDefault="00C70644" w:rsidP="00E9393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(с детализацией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 xml:space="preserve">по годам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реализации)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lastRenderedPageBreak/>
              <w:t>Наименование показателя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70644" w:rsidRPr="007C4225" w:rsidRDefault="00C70644" w:rsidP="007C422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Базовое значение </w:t>
            </w: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показа</w:t>
            </w:r>
            <w:r w:rsidR="007C4225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теля</w:t>
            </w:r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Прогноз-</w:t>
            </w:r>
            <w:proofErr w:type="spell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ный</w:t>
            </w:r>
            <w:proofErr w:type="spellEnd"/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период </w:t>
            </w:r>
          </w:p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Прогноз-</w:t>
            </w:r>
            <w:proofErr w:type="spell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ный</w:t>
            </w:r>
            <w:proofErr w:type="spellEnd"/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период </w:t>
            </w:r>
          </w:p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2028 год</w:t>
            </w:r>
          </w:p>
        </w:tc>
      </w:tr>
      <w:tr w:rsidR="00C70644" w:rsidRPr="007C4225" w:rsidTr="007C4225">
        <w:trPr>
          <w:trHeight w:val="315"/>
        </w:trPr>
        <w:tc>
          <w:tcPr>
            <w:tcW w:w="1843" w:type="dxa"/>
            <w:vMerge/>
            <w:vAlign w:val="center"/>
            <w:hideMark/>
          </w:tcPr>
          <w:p w:rsidR="00C70644" w:rsidRPr="007C4225" w:rsidRDefault="00C70644" w:rsidP="00E9393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7796" w:type="dxa"/>
            <w:gridSpan w:val="7"/>
            <w:shd w:val="clear" w:color="auto" w:fill="auto"/>
            <w:vAlign w:val="center"/>
            <w:hideMark/>
          </w:tcPr>
          <w:p w:rsidR="00C70644" w:rsidRPr="007C4225" w:rsidRDefault="00C70644" w:rsidP="00E9393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1. Формирование, развитие и использование резерва управленческих кадров Томской области</w:t>
            </w:r>
          </w:p>
        </w:tc>
      </w:tr>
      <w:tr w:rsidR="00C70644" w:rsidRPr="007C4225" w:rsidTr="007C4225">
        <w:trPr>
          <w:trHeight w:val="315"/>
        </w:trPr>
        <w:tc>
          <w:tcPr>
            <w:tcW w:w="1843" w:type="dxa"/>
            <w:vMerge/>
            <w:vAlign w:val="center"/>
            <w:hideMark/>
          </w:tcPr>
          <w:p w:rsidR="00C70644" w:rsidRPr="007C4225" w:rsidRDefault="00C70644" w:rsidP="00E9393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C70644" w:rsidRPr="007C4225" w:rsidRDefault="00C70644" w:rsidP="007C4225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1. Коэффициент обеспеченности резервом управленческих кадров целевой группы должностей: руководителей органов исполнительной власти Томской области и структурных подразделений Администрации Томской области, %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15,00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15,00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15,00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15,00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15,00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15,00</w:t>
            </w:r>
          </w:p>
        </w:tc>
      </w:tr>
      <w:tr w:rsidR="00C70644" w:rsidRPr="007C4225" w:rsidTr="007C4225">
        <w:trPr>
          <w:trHeight w:val="315"/>
        </w:trPr>
        <w:tc>
          <w:tcPr>
            <w:tcW w:w="1843" w:type="dxa"/>
            <w:vMerge/>
            <w:vAlign w:val="center"/>
          </w:tcPr>
          <w:p w:rsidR="00C70644" w:rsidRPr="007C4225" w:rsidRDefault="00C70644" w:rsidP="00E9393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70644" w:rsidRPr="007C4225" w:rsidRDefault="00C70644" w:rsidP="007C4225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2. Коэффициент обеспеченности резервом управленческих кадров целевой группы должностей: руководители областных государственных учреждений, 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50,00</w:t>
            </w:r>
          </w:p>
        </w:tc>
      </w:tr>
      <w:tr w:rsidR="00C70644" w:rsidRPr="007C4225" w:rsidTr="007C4225">
        <w:trPr>
          <w:trHeight w:val="315"/>
        </w:trPr>
        <w:tc>
          <w:tcPr>
            <w:tcW w:w="1843" w:type="dxa"/>
            <w:vMerge/>
            <w:vAlign w:val="center"/>
            <w:hideMark/>
          </w:tcPr>
          <w:p w:rsidR="00C70644" w:rsidRPr="007C4225" w:rsidRDefault="00C70644" w:rsidP="00E9393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7796" w:type="dxa"/>
            <w:gridSpan w:val="7"/>
            <w:shd w:val="clear" w:color="auto" w:fill="auto"/>
            <w:vAlign w:val="center"/>
            <w:hideMark/>
          </w:tcPr>
          <w:p w:rsidR="00C70644" w:rsidRPr="007C4225" w:rsidRDefault="00C70644" w:rsidP="00E9393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Задача 2. Содействие в подготовке управленческих кадров организаций приоритетных отраслей экономики и социальной сферы, расположенных </w:t>
            </w:r>
            <w:r w:rsid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на территории Томской области, и обеспечение реализации Государственного плана подготовки управленческих кадров для организаций народного хозяйства Российской Федерации на территории Томской области</w:t>
            </w:r>
          </w:p>
        </w:tc>
      </w:tr>
      <w:tr w:rsidR="00C70644" w:rsidRPr="007C4225" w:rsidTr="007C4225">
        <w:trPr>
          <w:trHeight w:val="315"/>
        </w:trPr>
        <w:tc>
          <w:tcPr>
            <w:tcW w:w="1843" w:type="dxa"/>
            <w:vMerge/>
            <w:vAlign w:val="center"/>
            <w:hideMark/>
          </w:tcPr>
          <w:p w:rsidR="00C70644" w:rsidRPr="007C4225" w:rsidRDefault="00C70644" w:rsidP="00E9393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C70644" w:rsidRPr="007C4225" w:rsidRDefault="00C70644" w:rsidP="00E9393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Показатель 1. Доля специалистов, завершивших обучение </w:t>
            </w:r>
            <w:r w:rsid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(в процентах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 xml:space="preserve">к общему количеству специалистов, приступивших </w:t>
            </w:r>
            <w:r w:rsid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к обучению), %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90,00</w:t>
            </w:r>
          </w:p>
        </w:tc>
      </w:tr>
      <w:tr w:rsidR="00C70644" w:rsidRPr="007C4225" w:rsidTr="007C4225">
        <w:trPr>
          <w:trHeight w:val="315"/>
        </w:trPr>
        <w:tc>
          <w:tcPr>
            <w:tcW w:w="1843" w:type="dxa"/>
            <w:vMerge/>
            <w:vAlign w:val="center"/>
          </w:tcPr>
          <w:p w:rsidR="00C70644" w:rsidRPr="007C4225" w:rsidRDefault="00C70644" w:rsidP="00E9393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70644" w:rsidRPr="007C4225" w:rsidRDefault="00C70644" w:rsidP="007C4225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Показатель 2. Доля выполненных мероприятий </w:t>
            </w:r>
            <w:r w:rsid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 обеспечению реализации </w:t>
            </w:r>
            <w:proofErr w:type="spellStart"/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Государствен</w:t>
            </w:r>
            <w:r w:rsidR="007C4225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но</w:t>
            </w:r>
            <w:r w:rsidR="007C4225">
              <w:rPr>
                <w:rFonts w:ascii="PT Astra Serif" w:hAnsi="PT Astra Serif"/>
                <w:color w:val="000000"/>
                <w:sz w:val="22"/>
                <w:szCs w:val="22"/>
              </w:rPr>
              <w:t>го</w:t>
            </w:r>
            <w:proofErr w:type="spellEnd"/>
            <w:proofErr w:type="gramEnd"/>
            <w:r w:rsid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плана подготовки управленчес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ких кадров для организаций народного хозяйства Российской Федерации, 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100,00</w:t>
            </w:r>
          </w:p>
        </w:tc>
      </w:tr>
      <w:tr w:rsidR="00C70644" w:rsidRPr="007C4225" w:rsidTr="007C4225">
        <w:trPr>
          <w:trHeight w:val="53"/>
        </w:trPr>
        <w:tc>
          <w:tcPr>
            <w:tcW w:w="1843" w:type="dxa"/>
            <w:vMerge/>
            <w:vAlign w:val="center"/>
          </w:tcPr>
          <w:p w:rsidR="00C70644" w:rsidRPr="007C4225" w:rsidRDefault="00C70644" w:rsidP="00E9393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7796" w:type="dxa"/>
            <w:gridSpan w:val="7"/>
            <w:shd w:val="clear" w:color="auto" w:fill="auto"/>
            <w:vAlign w:val="center"/>
          </w:tcPr>
          <w:p w:rsidR="00C70644" w:rsidRPr="007C4225" w:rsidRDefault="00C70644" w:rsidP="00E9393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3. Реализация государственной наградной политики на территории Томской области</w:t>
            </w:r>
          </w:p>
        </w:tc>
      </w:tr>
      <w:tr w:rsidR="00C70644" w:rsidRPr="007C4225" w:rsidTr="007C4225">
        <w:trPr>
          <w:trHeight w:val="315"/>
        </w:trPr>
        <w:tc>
          <w:tcPr>
            <w:tcW w:w="1843" w:type="dxa"/>
            <w:vMerge/>
            <w:vAlign w:val="center"/>
          </w:tcPr>
          <w:p w:rsidR="00C70644" w:rsidRPr="007C4225" w:rsidRDefault="00C70644" w:rsidP="00E9393F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70644" w:rsidRPr="007C4225" w:rsidRDefault="00C70644" w:rsidP="007C4225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Показатель 1. Доля граждан, награжденных </w:t>
            </w:r>
            <w:r w:rsid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соответствии </w:t>
            </w:r>
            <w:r w:rsid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 требованиями нормативных правовых актов, </w:t>
            </w: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от</w:t>
            </w:r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представленных к награждению, 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644" w:rsidRPr="007C4225" w:rsidRDefault="00C70644" w:rsidP="00E939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100,00»;</w:t>
            </w:r>
          </w:p>
        </w:tc>
      </w:tr>
    </w:tbl>
    <w:p w:rsidR="005F760F" w:rsidRPr="007C4225" w:rsidRDefault="005F760F" w:rsidP="00620D24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Cs w:val="26"/>
        </w:rPr>
      </w:pPr>
    </w:p>
    <w:p w:rsidR="00486DB9" w:rsidRPr="007C4225" w:rsidRDefault="00620D24" w:rsidP="004E12DC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7C4225">
        <w:rPr>
          <w:rFonts w:ascii="PT Astra Serif" w:hAnsi="PT Astra Serif"/>
          <w:szCs w:val="26"/>
        </w:rPr>
        <w:t>в) </w:t>
      </w:r>
      <w:r w:rsidR="00486DB9" w:rsidRPr="007C4225">
        <w:rPr>
          <w:rFonts w:ascii="PT Astra Serif" w:hAnsi="PT Astra Serif"/>
          <w:szCs w:val="26"/>
        </w:rPr>
        <w:t>раздел «</w:t>
      </w:r>
      <w:r w:rsidR="000D31D2" w:rsidRPr="007C4225">
        <w:rPr>
          <w:rFonts w:ascii="PT Astra Serif" w:hAnsi="PT Astra Serif"/>
          <w:szCs w:val="26"/>
        </w:rPr>
        <w:t>Объем и источники финансировани</w:t>
      </w:r>
      <w:r w:rsidR="00F507B3" w:rsidRPr="007C4225">
        <w:rPr>
          <w:rFonts w:ascii="PT Astra Serif" w:hAnsi="PT Astra Serif"/>
          <w:szCs w:val="26"/>
        </w:rPr>
        <w:t>я подпрограммы (направления) (с </w:t>
      </w:r>
      <w:r w:rsidR="000D31D2" w:rsidRPr="007C4225">
        <w:rPr>
          <w:rFonts w:ascii="PT Astra Serif" w:hAnsi="PT Astra Serif"/>
          <w:szCs w:val="26"/>
        </w:rPr>
        <w:t>детализацией по годам реализации, тыс. рублей)</w:t>
      </w:r>
      <w:r w:rsidR="00486DB9" w:rsidRPr="007C4225">
        <w:rPr>
          <w:rFonts w:ascii="PT Astra Serif" w:hAnsi="PT Astra Serif"/>
          <w:szCs w:val="26"/>
        </w:rPr>
        <w:t>» изложить в следующей редакции:</w:t>
      </w:r>
    </w:p>
    <w:p w:rsidR="000D31D2" w:rsidRPr="007C4225" w:rsidRDefault="000D31D2" w:rsidP="004E12DC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</w:p>
    <w:tbl>
      <w:tblPr>
        <w:tblW w:w="992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1842"/>
        <w:gridCol w:w="993"/>
        <w:gridCol w:w="992"/>
        <w:gridCol w:w="992"/>
        <w:gridCol w:w="992"/>
        <w:gridCol w:w="1134"/>
        <w:gridCol w:w="1134"/>
      </w:tblGrid>
      <w:tr w:rsidR="000D31D2" w:rsidRPr="007C4225" w:rsidTr="009E086B">
        <w:trPr>
          <w:trHeight w:val="315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CE2519" w:rsidP="009E086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«</w:t>
            </w:r>
            <w:r w:rsidR="000D31D2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Объем и источники финансирования подпрограммы (направления) </w:t>
            </w:r>
            <w:r w:rsidR="008F0269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1 </w:t>
            </w:r>
            <w:r w:rsidR="000D31D2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(с детализацией по годам реализации, </w:t>
            </w:r>
            <w:r w:rsidR="000D31D2"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тыс. рублей)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0D31D2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0D31D2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0D31D2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0D31D2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0D31D2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0D31D2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Прогноз-</w:t>
            </w:r>
            <w:proofErr w:type="spell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ный</w:t>
            </w:r>
            <w:proofErr w:type="spellEnd"/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период</w:t>
            </w:r>
          </w:p>
          <w:p w:rsidR="000D31D2" w:rsidRPr="007C4225" w:rsidRDefault="000D31D2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0D31D2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Прогноз-</w:t>
            </w:r>
            <w:proofErr w:type="spell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ный</w:t>
            </w:r>
            <w:proofErr w:type="spellEnd"/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период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2028 год</w:t>
            </w:r>
          </w:p>
        </w:tc>
      </w:tr>
      <w:tr w:rsidR="000D31D2" w:rsidRPr="007C4225" w:rsidTr="009E086B">
        <w:trPr>
          <w:trHeight w:val="315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1D2" w:rsidRPr="007C4225" w:rsidRDefault="000D31D2" w:rsidP="000D31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0D31D2" w:rsidP="007C4225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 xml:space="preserve">(по </w:t>
            </w:r>
            <w:proofErr w:type="spellStart"/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согласо</w:t>
            </w:r>
            <w:r w:rsidR="009E086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ванию</w:t>
            </w:r>
            <w:proofErr w:type="spellEnd"/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) (прогноз)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FB41BC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3 191,2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FB41BC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592,7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FB41BC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631,4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FB41BC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655,7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FB41BC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655,7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FB41BC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655,7</w:t>
            </w:r>
          </w:p>
        </w:tc>
      </w:tr>
      <w:tr w:rsidR="000D31D2" w:rsidRPr="007C4225" w:rsidTr="009E086B">
        <w:trPr>
          <w:trHeight w:val="315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1D2" w:rsidRPr="007C4225" w:rsidRDefault="000D31D2" w:rsidP="000D31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0D31D2" w:rsidP="000D31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</w:t>
            </w:r>
            <w:proofErr w:type="spell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т.ч</w:t>
            </w:r>
            <w:proofErr w:type="spell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. средства федерального бюджета, поступающие напрямую получателям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 xml:space="preserve">на счета, открытые </w:t>
            </w:r>
            <w:r w:rsidR="009E086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кредитных организациях или </w:t>
            </w:r>
            <w:r w:rsidR="009E086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в Федеральном казначействе (прогноз)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0D31D2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0D31D2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0D31D2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0D31D2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0D31D2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0D31D2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0D31D2" w:rsidRPr="007C4225" w:rsidTr="009E086B">
        <w:trPr>
          <w:trHeight w:val="118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1D2" w:rsidRPr="007C4225" w:rsidRDefault="000D31D2" w:rsidP="000D31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0D31D2" w:rsidP="000D31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областной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FB41BC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35 735,3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FB41BC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7 192,6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FB41BC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7 153,9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FB41BC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7 129,6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FB41BC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7 129,6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FB41BC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7 129,6</w:t>
            </w:r>
          </w:p>
        </w:tc>
      </w:tr>
      <w:tr w:rsidR="000D31D2" w:rsidRPr="007C4225" w:rsidTr="009E086B">
        <w:trPr>
          <w:trHeight w:val="315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1D2" w:rsidRPr="007C4225" w:rsidRDefault="000D31D2" w:rsidP="000D31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0D31D2" w:rsidP="007C4225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местные бюджеты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 xml:space="preserve">(по </w:t>
            </w:r>
            <w:proofErr w:type="spellStart"/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согласо</w:t>
            </w:r>
            <w:r w:rsidR="009E086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ванию</w:t>
            </w:r>
            <w:proofErr w:type="spellEnd"/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) (прогноз)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0D31D2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0D31D2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0D31D2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0D31D2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0D31D2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0D31D2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0D31D2" w:rsidRPr="007C4225" w:rsidTr="009E086B">
        <w:trPr>
          <w:trHeight w:val="315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1D2" w:rsidRPr="007C4225" w:rsidRDefault="000D31D2" w:rsidP="000D31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0D31D2" w:rsidP="007C4225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внебюджетные источники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 xml:space="preserve">(по </w:t>
            </w:r>
            <w:proofErr w:type="spellStart"/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согласо</w:t>
            </w:r>
            <w:r w:rsidR="009E086B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ванию</w:t>
            </w:r>
            <w:proofErr w:type="spellEnd"/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) (прогноз)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CE2519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2 811,5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CE2519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562,3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CE2519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562,3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CE2519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562,3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CE2519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562,3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CE2519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562,3</w:t>
            </w:r>
          </w:p>
        </w:tc>
      </w:tr>
      <w:tr w:rsidR="000D31D2" w:rsidRPr="007C4225" w:rsidTr="009E086B">
        <w:trPr>
          <w:trHeight w:val="315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1D2" w:rsidRPr="007C4225" w:rsidRDefault="000D31D2" w:rsidP="000D31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0D31D2" w:rsidP="000D31D2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всего по источникам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CE2519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41 738,0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CE2519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8 347,6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CE2519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8 347,6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CE2519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8 347,6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CE2519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8 347,6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1D2" w:rsidRPr="007C4225" w:rsidRDefault="00CE2519" w:rsidP="000D31D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8 347,6»;</w:t>
            </w:r>
          </w:p>
        </w:tc>
      </w:tr>
    </w:tbl>
    <w:p w:rsidR="00282A49" w:rsidRPr="009E086B" w:rsidRDefault="00282A49" w:rsidP="00710287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Cs w:val="26"/>
        </w:rPr>
      </w:pPr>
    </w:p>
    <w:p w:rsidR="00282A49" w:rsidRPr="009E086B" w:rsidRDefault="00D1069F" w:rsidP="00412BB0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E086B">
        <w:rPr>
          <w:rFonts w:ascii="PT Astra Serif" w:hAnsi="PT Astra Serif"/>
          <w:szCs w:val="26"/>
        </w:rPr>
        <w:t>2</w:t>
      </w:r>
      <w:r w:rsidR="008B5810" w:rsidRPr="009E086B">
        <w:rPr>
          <w:rFonts w:ascii="PT Astra Serif" w:hAnsi="PT Astra Serif"/>
          <w:szCs w:val="26"/>
        </w:rPr>
        <w:t>) </w:t>
      </w:r>
      <w:r w:rsidR="00CE377E" w:rsidRPr="009E086B">
        <w:rPr>
          <w:rFonts w:ascii="PT Astra Serif" w:hAnsi="PT Astra Serif"/>
          <w:szCs w:val="26"/>
        </w:rPr>
        <w:t>главу</w:t>
      </w:r>
      <w:r w:rsidR="00B14DFB" w:rsidRPr="009E086B">
        <w:rPr>
          <w:rFonts w:ascii="PT Astra Serif" w:hAnsi="PT Astra Serif"/>
          <w:szCs w:val="26"/>
        </w:rPr>
        <w:t xml:space="preserve"> «</w:t>
      </w:r>
      <w:r w:rsidR="00412BB0" w:rsidRPr="009E086B">
        <w:rPr>
          <w:rFonts w:ascii="PT Astra Serif" w:hAnsi="PT Astra Serif"/>
          <w:szCs w:val="26"/>
        </w:rPr>
        <w:t>Перечень показателей цели и задач подпрограммы (направления) 1, сведения о порядке сбора информации по показателям и методике их расчета</w:t>
      </w:r>
      <w:r w:rsidR="00B14DFB" w:rsidRPr="009E086B">
        <w:rPr>
          <w:rFonts w:ascii="PT Astra Serif" w:hAnsi="PT Astra Serif"/>
          <w:szCs w:val="26"/>
        </w:rPr>
        <w:t>» изложить в новой редакции согласно приложению №</w:t>
      </w:r>
      <w:r w:rsidR="00E1795F" w:rsidRPr="009E086B">
        <w:rPr>
          <w:rFonts w:ascii="PT Astra Serif" w:hAnsi="PT Astra Serif"/>
          <w:szCs w:val="26"/>
        </w:rPr>
        <w:t> </w:t>
      </w:r>
      <w:r w:rsidR="00994FCB" w:rsidRPr="009E086B">
        <w:rPr>
          <w:rFonts w:ascii="PT Astra Serif" w:hAnsi="PT Astra Serif"/>
          <w:szCs w:val="26"/>
        </w:rPr>
        <w:t>4</w:t>
      </w:r>
      <w:r w:rsidR="00E6186B" w:rsidRPr="009E086B">
        <w:rPr>
          <w:rFonts w:ascii="PT Astra Serif" w:hAnsi="PT Astra Serif"/>
          <w:szCs w:val="26"/>
        </w:rPr>
        <w:t xml:space="preserve"> к настоящему постановлению</w:t>
      </w:r>
      <w:r w:rsidR="00AF699D" w:rsidRPr="009E086B">
        <w:rPr>
          <w:rFonts w:ascii="PT Astra Serif" w:hAnsi="PT Astra Serif"/>
          <w:szCs w:val="26"/>
        </w:rPr>
        <w:t>;</w:t>
      </w:r>
    </w:p>
    <w:p w:rsidR="00AF699D" w:rsidRPr="009E086B" w:rsidRDefault="00AF699D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E086B">
        <w:rPr>
          <w:rFonts w:ascii="PT Astra Serif" w:hAnsi="PT Astra Serif"/>
          <w:szCs w:val="26"/>
        </w:rPr>
        <w:t>3)</w:t>
      </w:r>
      <w:r w:rsidR="008B5810" w:rsidRPr="009E086B">
        <w:rPr>
          <w:rFonts w:ascii="PT Astra Serif" w:hAnsi="PT Astra Serif"/>
          <w:szCs w:val="26"/>
        </w:rPr>
        <w:t> </w:t>
      </w:r>
      <w:r w:rsidRPr="009E086B">
        <w:rPr>
          <w:rFonts w:ascii="PT Astra Serif" w:hAnsi="PT Astra Serif"/>
          <w:szCs w:val="26"/>
        </w:rPr>
        <w:t>главу «Перечень комплексов процессных мероприятий, ведомственных проектов и ресурсное обеспечение реализации подпрограммы (направления) 1» изложить в новой редакции согласно приложению № 5 к настоящему постановлению.</w:t>
      </w:r>
    </w:p>
    <w:p w:rsidR="003D5E78" w:rsidRPr="009E086B" w:rsidRDefault="00AF699D" w:rsidP="00957995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E086B">
        <w:rPr>
          <w:rFonts w:ascii="PT Astra Serif" w:hAnsi="PT Astra Serif"/>
          <w:szCs w:val="26"/>
        </w:rPr>
        <w:t>6</w:t>
      </w:r>
      <w:r w:rsidR="008B5810" w:rsidRPr="009E086B">
        <w:rPr>
          <w:rFonts w:ascii="PT Astra Serif" w:hAnsi="PT Astra Serif"/>
          <w:szCs w:val="26"/>
        </w:rPr>
        <w:t>. </w:t>
      </w:r>
      <w:r w:rsidR="008C6764" w:rsidRPr="009E086B">
        <w:rPr>
          <w:rFonts w:ascii="PT Astra Serif" w:hAnsi="PT Astra Serif"/>
          <w:szCs w:val="26"/>
        </w:rPr>
        <w:t>В</w:t>
      </w:r>
      <w:r w:rsidR="00E6186B" w:rsidRPr="009E086B">
        <w:rPr>
          <w:rFonts w:ascii="PT Astra Serif" w:hAnsi="PT Astra Serif"/>
          <w:szCs w:val="26"/>
        </w:rPr>
        <w:t xml:space="preserve"> </w:t>
      </w:r>
      <w:r w:rsidR="00957995" w:rsidRPr="009E086B">
        <w:rPr>
          <w:rFonts w:ascii="PT Astra Serif" w:hAnsi="PT Astra Serif"/>
          <w:szCs w:val="26"/>
        </w:rPr>
        <w:t xml:space="preserve">подпрограмме (направлении) 2 «Развитие государственной гражданской </w:t>
      </w:r>
      <w:r w:rsidR="009E086B">
        <w:rPr>
          <w:rFonts w:ascii="PT Astra Serif" w:hAnsi="PT Astra Serif"/>
          <w:szCs w:val="26"/>
        </w:rPr>
        <w:br/>
      </w:r>
      <w:r w:rsidR="00957995" w:rsidRPr="009E086B">
        <w:rPr>
          <w:rFonts w:ascii="PT Astra Serif" w:hAnsi="PT Astra Serif"/>
          <w:szCs w:val="26"/>
        </w:rPr>
        <w:t xml:space="preserve">и муниципальной службы, местного самоуправления в Томской области» </w:t>
      </w:r>
      <w:r w:rsidR="009E086B">
        <w:rPr>
          <w:rFonts w:ascii="PT Astra Serif" w:hAnsi="PT Astra Serif"/>
          <w:szCs w:val="26"/>
        </w:rPr>
        <w:br/>
      </w:r>
      <w:r w:rsidR="003D5E78" w:rsidRPr="009E086B">
        <w:rPr>
          <w:rFonts w:ascii="PT Astra Serif" w:hAnsi="PT Astra Serif"/>
          <w:szCs w:val="26"/>
        </w:rPr>
        <w:t>(далее – подпрограмма 2):</w:t>
      </w:r>
    </w:p>
    <w:p w:rsidR="003D5E78" w:rsidRPr="009E086B" w:rsidRDefault="00D1069F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E086B">
        <w:rPr>
          <w:rFonts w:ascii="PT Astra Serif" w:hAnsi="PT Astra Serif"/>
          <w:szCs w:val="26"/>
        </w:rPr>
        <w:t>1</w:t>
      </w:r>
      <w:r w:rsidR="003D5E78" w:rsidRPr="009E086B">
        <w:rPr>
          <w:rFonts w:ascii="PT Astra Serif" w:hAnsi="PT Astra Serif"/>
          <w:szCs w:val="26"/>
        </w:rPr>
        <w:t>) </w:t>
      </w:r>
      <w:r w:rsidR="00C70644" w:rsidRPr="009E086B">
        <w:rPr>
          <w:rFonts w:ascii="PT Astra Serif" w:hAnsi="PT Astra Serif"/>
          <w:szCs w:val="26"/>
        </w:rPr>
        <w:t xml:space="preserve"> раздел «Объем и источники финансирования подпрограммы (направления) 2 (с детализ</w:t>
      </w:r>
      <w:r w:rsidR="009E086B">
        <w:rPr>
          <w:rFonts w:ascii="PT Astra Serif" w:hAnsi="PT Astra Serif"/>
          <w:szCs w:val="26"/>
        </w:rPr>
        <w:t>ацией по годам реализации, тыс. </w:t>
      </w:r>
      <w:r w:rsidR="00C70644" w:rsidRPr="009E086B">
        <w:rPr>
          <w:rFonts w:ascii="PT Astra Serif" w:hAnsi="PT Astra Serif"/>
          <w:szCs w:val="26"/>
        </w:rPr>
        <w:t xml:space="preserve">рублей)» </w:t>
      </w:r>
      <w:r w:rsidR="001537D7" w:rsidRPr="009E086B">
        <w:rPr>
          <w:rFonts w:ascii="PT Astra Serif" w:hAnsi="PT Astra Serif"/>
          <w:szCs w:val="26"/>
        </w:rPr>
        <w:t>паспорт</w:t>
      </w:r>
      <w:r w:rsidR="00C70644" w:rsidRPr="009E086B">
        <w:rPr>
          <w:rFonts w:ascii="PT Astra Serif" w:hAnsi="PT Astra Serif"/>
          <w:szCs w:val="26"/>
        </w:rPr>
        <w:t>а</w:t>
      </w:r>
      <w:r w:rsidR="001537D7" w:rsidRPr="009E086B">
        <w:rPr>
          <w:rFonts w:ascii="PT Astra Serif" w:hAnsi="PT Astra Serif"/>
          <w:szCs w:val="26"/>
        </w:rPr>
        <w:t xml:space="preserve"> подпрограммы 2 изложить в следующей редакции:</w:t>
      </w:r>
    </w:p>
    <w:p w:rsidR="001537D7" w:rsidRPr="009E086B" w:rsidRDefault="001537D7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</w:p>
    <w:tbl>
      <w:tblPr>
        <w:tblW w:w="97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134"/>
        <w:gridCol w:w="992"/>
        <w:gridCol w:w="993"/>
        <w:gridCol w:w="992"/>
        <w:gridCol w:w="1134"/>
        <w:gridCol w:w="1276"/>
      </w:tblGrid>
      <w:tr w:rsidR="00E52310" w:rsidRPr="007C4225" w:rsidTr="009E086B">
        <w:trPr>
          <w:trHeight w:val="315"/>
        </w:trPr>
        <w:tc>
          <w:tcPr>
            <w:tcW w:w="1560" w:type="dxa"/>
            <w:vMerge w:val="restart"/>
            <w:vAlign w:val="center"/>
          </w:tcPr>
          <w:p w:rsidR="00E52310" w:rsidRPr="007C4225" w:rsidRDefault="00E52310" w:rsidP="009E086B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«Объем и источники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финанси</w:t>
            </w:r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рования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подпро</w:t>
            </w:r>
            <w:proofErr w:type="spellEnd"/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граммы (направления) 2 (с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детализа</w:t>
            </w:r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цией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по годам реализации, тыс. рублей)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Источники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Прог-нозный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период</w:t>
            </w:r>
          </w:p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2027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Прог-нозный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период   2028 год</w:t>
            </w:r>
          </w:p>
        </w:tc>
      </w:tr>
      <w:tr w:rsidR="00E52310" w:rsidRPr="007C4225" w:rsidTr="009E086B">
        <w:trPr>
          <w:trHeight w:val="315"/>
        </w:trPr>
        <w:tc>
          <w:tcPr>
            <w:tcW w:w="1560" w:type="dxa"/>
            <w:vMerge/>
          </w:tcPr>
          <w:p w:rsidR="00E52310" w:rsidRPr="007C4225" w:rsidRDefault="00E52310" w:rsidP="001537D7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федеральный бюджет (по согласованию) (прогноз)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E52310" w:rsidRPr="007C4225" w:rsidTr="009E086B">
        <w:trPr>
          <w:trHeight w:val="315"/>
        </w:trPr>
        <w:tc>
          <w:tcPr>
            <w:tcW w:w="1560" w:type="dxa"/>
            <w:vMerge/>
          </w:tcPr>
          <w:p w:rsidR="00E52310" w:rsidRPr="007C4225" w:rsidRDefault="00E52310" w:rsidP="001537D7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в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т.ч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. средства федерального бюджета, поступающие напрямую получателям </w:t>
            </w:r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на счета, открытые </w:t>
            </w:r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в кредитных организациях или </w:t>
            </w:r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 Федеральном казначействе (прогноз)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E52310" w:rsidRPr="007C4225" w:rsidTr="009E086B">
        <w:trPr>
          <w:trHeight w:val="315"/>
        </w:trPr>
        <w:tc>
          <w:tcPr>
            <w:tcW w:w="1560" w:type="dxa"/>
            <w:vMerge/>
          </w:tcPr>
          <w:p w:rsidR="00E52310" w:rsidRPr="007C4225" w:rsidRDefault="00E52310" w:rsidP="001537D7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областной бюджет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280 167,0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65 633,4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53 633,4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53 633,4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53 633,4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53 633,4</w:t>
            </w:r>
          </w:p>
        </w:tc>
      </w:tr>
      <w:tr w:rsidR="00E52310" w:rsidRPr="007C4225" w:rsidTr="009E086B">
        <w:trPr>
          <w:trHeight w:val="315"/>
        </w:trPr>
        <w:tc>
          <w:tcPr>
            <w:tcW w:w="1560" w:type="dxa"/>
            <w:vMerge/>
          </w:tcPr>
          <w:p w:rsidR="00E52310" w:rsidRPr="007C4225" w:rsidRDefault="00E52310" w:rsidP="001537D7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местные бюджеты (по согласованию) (прогноз)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E52310" w:rsidRPr="007C4225" w:rsidTr="009E086B">
        <w:trPr>
          <w:trHeight w:val="315"/>
        </w:trPr>
        <w:tc>
          <w:tcPr>
            <w:tcW w:w="1560" w:type="dxa"/>
            <w:vMerge/>
          </w:tcPr>
          <w:p w:rsidR="00E52310" w:rsidRPr="007C4225" w:rsidRDefault="00E52310" w:rsidP="001537D7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E52310" w:rsidRPr="007C4225" w:rsidTr="009E086B">
        <w:trPr>
          <w:trHeight w:val="315"/>
        </w:trPr>
        <w:tc>
          <w:tcPr>
            <w:tcW w:w="1560" w:type="dxa"/>
            <w:vMerge/>
          </w:tcPr>
          <w:p w:rsidR="00E52310" w:rsidRPr="007C4225" w:rsidRDefault="00E52310" w:rsidP="001537D7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всего по источникам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280 167,0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65 633,4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53 633,4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53 633,4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53 633,4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2310" w:rsidRPr="007C4225" w:rsidRDefault="00E52310" w:rsidP="001537D7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53 633,4»;</w:t>
            </w:r>
          </w:p>
        </w:tc>
      </w:tr>
    </w:tbl>
    <w:p w:rsidR="001537D7" w:rsidRPr="009E086B" w:rsidRDefault="001537D7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</w:p>
    <w:p w:rsidR="00115F5A" w:rsidRPr="009E086B" w:rsidRDefault="00D1069F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E086B">
        <w:rPr>
          <w:rFonts w:ascii="PT Astra Serif" w:hAnsi="PT Astra Serif"/>
          <w:szCs w:val="26"/>
        </w:rPr>
        <w:t>2</w:t>
      </w:r>
      <w:r w:rsidR="00115F5A" w:rsidRPr="009E086B">
        <w:rPr>
          <w:rFonts w:ascii="PT Astra Serif" w:hAnsi="PT Astra Serif"/>
          <w:szCs w:val="26"/>
        </w:rPr>
        <w:t>)</w:t>
      </w:r>
      <w:r w:rsidR="009178C0" w:rsidRPr="009E086B">
        <w:rPr>
          <w:rFonts w:ascii="PT Astra Serif" w:hAnsi="PT Astra Serif"/>
          <w:szCs w:val="26"/>
        </w:rPr>
        <w:t> </w:t>
      </w:r>
      <w:r w:rsidR="00115F5A" w:rsidRPr="009E086B">
        <w:rPr>
          <w:rFonts w:ascii="PT Astra Serif" w:hAnsi="PT Astra Serif"/>
          <w:szCs w:val="26"/>
        </w:rPr>
        <w:t>главу «</w:t>
      </w:r>
      <w:r w:rsidR="00863FB6" w:rsidRPr="009E086B">
        <w:rPr>
          <w:rFonts w:ascii="PT Astra Serif" w:hAnsi="PT Astra Serif"/>
          <w:szCs w:val="26"/>
        </w:rPr>
        <w:t>Перечень комплексов процессных мероприятий, ведомственных проектов и ресурсное обеспечение реализации подпрограммы (направления) 2</w:t>
      </w:r>
      <w:r w:rsidR="00115F5A" w:rsidRPr="009E086B">
        <w:rPr>
          <w:rFonts w:ascii="PT Astra Serif" w:hAnsi="PT Astra Serif"/>
          <w:szCs w:val="26"/>
        </w:rPr>
        <w:t>» изложить в новой редакции согласно приложению №</w:t>
      </w:r>
      <w:r w:rsidR="00863FB6" w:rsidRPr="009E086B">
        <w:rPr>
          <w:rFonts w:ascii="PT Astra Serif" w:hAnsi="PT Astra Serif"/>
          <w:szCs w:val="26"/>
        </w:rPr>
        <w:t> 6</w:t>
      </w:r>
      <w:r w:rsidR="00115F5A" w:rsidRPr="009E086B">
        <w:rPr>
          <w:rFonts w:ascii="PT Astra Serif" w:hAnsi="PT Astra Serif"/>
          <w:szCs w:val="26"/>
        </w:rPr>
        <w:t xml:space="preserve"> к настоящему постановл</w:t>
      </w:r>
      <w:r w:rsidR="00E6186B" w:rsidRPr="009E086B">
        <w:rPr>
          <w:rFonts w:ascii="PT Astra Serif" w:hAnsi="PT Astra Serif"/>
          <w:szCs w:val="26"/>
        </w:rPr>
        <w:t>ению</w:t>
      </w:r>
      <w:r w:rsidR="008C6764" w:rsidRPr="009E086B">
        <w:rPr>
          <w:rFonts w:ascii="PT Astra Serif" w:hAnsi="PT Astra Serif"/>
          <w:szCs w:val="26"/>
        </w:rPr>
        <w:t>.</w:t>
      </w:r>
    </w:p>
    <w:p w:rsidR="009677D8" w:rsidRPr="009E086B" w:rsidRDefault="00952B95" w:rsidP="00952B95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E086B">
        <w:rPr>
          <w:rFonts w:ascii="PT Astra Serif" w:hAnsi="PT Astra Serif"/>
          <w:szCs w:val="26"/>
        </w:rPr>
        <w:t>7</w:t>
      </w:r>
      <w:r w:rsidR="00D1069F" w:rsidRPr="009E086B">
        <w:rPr>
          <w:rFonts w:ascii="PT Astra Serif" w:hAnsi="PT Astra Serif"/>
          <w:szCs w:val="26"/>
        </w:rPr>
        <w:t>.</w:t>
      </w:r>
      <w:r w:rsidR="009178C0" w:rsidRPr="009E086B">
        <w:rPr>
          <w:rFonts w:ascii="PT Astra Serif" w:hAnsi="PT Astra Serif"/>
          <w:szCs w:val="26"/>
        </w:rPr>
        <w:t> </w:t>
      </w:r>
      <w:r w:rsidR="008C6764" w:rsidRPr="009E086B">
        <w:rPr>
          <w:rFonts w:ascii="PT Astra Serif" w:hAnsi="PT Astra Serif"/>
          <w:szCs w:val="26"/>
        </w:rPr>
        <w:t>В</w:t>
      </w:r>
      <w:r w:rsidR="009677D8" w:rsidRPr="009E086B">
        <w:rPr>
          <w:rFonts w:ascii="PT Astra Serif" w:hAnsi="PT Astra Serif"/>
          <w:szCs w:val="26"/>
        </w:rPr>
        <w:t xml:space="preserve"> </w:t>
      </w:r>
      <w:r w:rsidRPr="009E086B">
        <w:rPr>
          <w:rFonts w:ascii="PT Astra Serif" w:hAnsi="PT Astra Serif"/>
          <w:szCs w:val="26"/>
        </w:rPr>
        <w:t>подпрограмме (направлении) 3 «Развитие системы обеспечения деятельности Администрации Томской области и мировых судей и предоставление государственных услуг по государственной регистрации актов гражданского состояния на территории Томской области»</w:t>
      </w:r>
      <w:r w:rsidR="009677D8" w:rsidRPr="009E086B">
        <w:rPr>
          <w:rFonts w:ascii="PT Astra Serif" w:hAnsi="PT Astra Serif"/>
          <w:szCs w:val="26"/>
        </w:rPr>
        <w:t xml:space="preserve"> (далее – подпрограмма 3): </w:t>
      </w:r>
    </w:p>
    <w:p w:rsidR="00435A4B" w:rsidRPr="009E086B" w:rsidRDefault="00D1069F" w:rsidP="00471991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E086B">
        <w:rPr>
          <w:rFonts w:ascii="PT Astra Serif" w:hAnsi="PT Astra Serif"/>
          <w:szCs w:val="26"/>
        </w:rPr>
        <w:t>1</w:t>
      </w:r>
      <w:r w:rsidR="00393B02" w:rsidRPr="009E086B">
        <w:rPr>
          <w:rFonts w:ascii="PT Astra Serif" w:hAnsi="PT Astra Serif"/>
          <w:szCs w:val="26"/>
        </w:rPr>
        <w:t>) в паспорте подпрограммы 3</w:t>
      </w:r>
      <w:r w:rsidR="00435A4B" w:rsidRPr="009E086B">
        <w:rPr>
          <w:rFonts w:ascii="PT Astra Serif" w:hAnsi="PT Astra Serif"/>
          <w:szCs w:val="26"/>
        </w:rPr>
        <w:t>:</w:t>
      </w:r>
    </w:p>
    <w:p w:rsidR="00435A4B" w:rsidRPr="009E086B" w:rsidRDefault="008B5810" w:rsidP="00435A4B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E086B">
        <w:rPr>
          <w:rFonts w:ascii="PT Astra Serif" w:hAnsi="PT Astra Serif"/>
          <w:szCs w:val="26"/>
        </w:rPr>
        <w:t>а) </w:t>
      </w:r>
      <w:r w:rsidR="00435A4B" w:rsidRPr="009E086B">
        <w:rPr>
          <w:rFonts w:ascii="PT Astra Serif" w:hAnsi="PT Astra Serif"/>
          <w:szCs w:val="26"/>
        </w:rPr>
        <w:t>в разделе «Задачи подпрограммы 3 (направления)» слова «Задача 1. Обеспечение необходимым и обоснованным набором ресурсов деятельности Администрации Томской области» заменить словами «Задача 1. Повышение качества обеспечивающих услуг»</w:t>
      </w:r>
      <w:r w:rsidR="00A6299D" w:rsidRPr="009E086B">
        <w:rPr>
          <w:rFonts w:ascii="PT Astra Serif" w:hAnsi="PT Astra Serif"/>
          <w:szCs w:val="26"/>
        </w:rPr>
        <w:t>;</w:t>
      </w:r>
    </w:p>
    <w:p w:rsidR="000A0115" w:rsidRPr="009E086B" w:rsidRDefault="00201D65" w:rsidP="00435A4B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E086B">
        <w:rPr>
          <w:rFonts w:ascii="PT Astra Serif" w:hAnsi="PT Astra Serif"/>
          <w:szCs w:val="26"/>
        </w:rPr>
        <w:t>б)</w:t>
      </w:r>
      <w:r w:rsidR="008B5810" w:rsidRPr="009E086B">
        <w:rPr>
          <w:rFonts w:ascii="PT Astra Serif" w:hAnsi="PT Astra Serif"/>
          <w:szCs w:val="26"/>
        </w:rPr>
        <w:t> </w:t>
      </w:r>
      <w:r w:rsidRPr="009E086B">
        <w:rPr>
          <w:rFonts w:ascii="PT Astra Serif" w:hAnsi="PT Astra Serif"/>
          <w:szCs w:val="26"/>
        </w:rPr>
        <w:t>в разделе «Показатели задач подпрограммы 3 и их значения (с детализацией по годам реализации)»</w:t>
      </w:r>
      <w:r w:rsidR="000A0115" w:rsidRPr="009E086B">
        <w:rPr>
          <w:rFonts w:ascii="PT Astra Serif" w:hAnsi="PT Astra Serif"/>
          <w:szCs w:val="26"/>
        </w:rPr>
        <w:t>:</w:t>
      </w:r>
    </w:p>
    <w:p w:rsidR="00201D65" w:rsidRPr="009E086B" w:rsidRDefault="00C70644" w:rsidP="00435A4B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E086B">
        <w:rPr>
          <w:rFonts w:ascii="PT Astra Serif" w:hAnsi="PT Astra Serif"/>
          <w:szCs w:val="26"/>
        </w:rPr>
        <w:t>слова «</w:t>
      </w:r>
      <w:r w:rsidR="00201D65" w:rsidRPr="009E086B">
        <w:rPr>
          <w:rFonts w:ascii="PT Astra Serif" w:hAnsi="PT Astra Serif"/>
          <w:szCs w:val="26"/>
        </w:rPr>
        <w:t>Задача 1. Обеспечение необходимым и обоснованным набором ресурсов деятельности Администрации Томской области» заменить словами «Задача 1. Повышение качества обеспечивающих услуг»</w:t>
      </w:r>
      <w:r w:rsidR="00A6299D" w:rsidRPr="009E086B">
        <w:rPr>
          <w:rFonts w:ascii="PT Astra Serif" w:hAnsi="PT Astra Serif"/>
          <w:szCs w:val="26"/>
        </w:rPr>
        <w:t>;</w:t>
      </w:r>
    </w:p>
    <w:p w:rsidR="00201D65" w:rsidRPr="009E086B" w:rsidRDefault="00201D65" w:rsidP="00435A4B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E086B">
        <w:rPr>
          <w:rFonts w:ascii="PT Astra Serif" w:hAnsi="PT Astra Serif"/>
          <w:szCs w:val="26"/>
        </w:rPr>
        <w:t>строку</w:t>
      </w:r>
      <w:r w:rsidR="00BD65AB" w:rsidRPr="009E086B">
        <w:rPr>
          <w:rFonts w:ascii="PT Astra Serif" w:hAnsi="PT Astra Serif"/>
          <w:szCs w:val="26"/>
        </w:rPr>
        <w:t xml:space="preserve"> «Показатель 2. Количество областных государственных учреждений, улучшивших материально-техническую базу, ед.» изложить в следующей редакции:</w:t>
      </w:r>
    </w:p>
    <w:p w:rsidR="00201D65" w:rsidRPr="009E086B" w:rsidRDefault="00201D65" w:rsidP="00435A4B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992"/>
        <w:gridCol w:w="850"/>
        <w:gridCol w:w="993"/>
        <w:gridCol w:w="850"/>
        <w:gridCol w:w="992"/>
        <w:gridCol w:w="993"/>
      </w:tblGrid>
      <w:tr w:rsidR="006B333B" w:rsidRPr="007C4225" w:rsidTr="00602EAF">
        <w:trPr>
          <w:trHeight w:val="1054"/>
        </w:trPr>
        <w:tc>
          <w:tcPr>
            <w:tcW w:w="3828" w:type="dxa"/>
            <w:shd w:val="clear" w:color="auto" w:fill="auto"/>
            <w:vAlign w:val="center"/>
          </w:tcPr>
          <w:p w:rsidR="006B333B" w:rsidRPr="007C4225" w:rsidRDefault="00F507B3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«</w:t>
            </w:r>
            <w:r w:rsidR="006B333B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Показатель 2. Количество областных государственных учреждений, улучшивших материально-техническую базу,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333B" w:rsidRPr="007C4225" w:rsidRDefault="00CB459E" w:rsidP="009A60F5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B333B" w:rsidRPr="007C4225" w:rsidRDefault="006B333B" w:rsidP="009A60F5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B333B" w:rsidRPr="007C4225" w:rsidRDefault="006B333B" w:rsidP="009A60F5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B333B" w:rsidRPr="007C4225" w:rsidRDefault="006B333B" w:rsidP="00F507B3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333B" w:rsidRPr="007C4225" w:rsidRDefault="006B333B" w:rsidP="009A60F5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B333B" w:rsidRPr="007C4225" w:rsidRDefault="006B333B" w:rsidP="009A60F5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="00F507B3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»;</w:t>
            </w:r>
          </w:p>
        </w:tc>
      </w:tr>
    </w:tbl>
    <w:p w:rsidR="006B333B" w:rsidRPr="009E086B" w:rsidRDefault="006B333B" w:rsidP="00435A4B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</w:p>
    <w:p w:rsidR="00393B02" w:rsidRPr="009E086B" w:rsidRDefault="000A0115" w:rsidP="008B5810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E086B">
        <w:rPr>
          <w:rFonts w:ascii="PT Astra Serif" w:hAnsi="PT Astra Serif"/>
          <w:szCs w:val="26"/>
        </w:rPr>
        <w:t>в</w:t>
      </w:r>
      <w:r w:rsidR="00435A4B" w:rsidRPr="009E086B">
        <w:rPr>
          <w:rFonts w:ascii="PT Astra Serif" w:hAnsi="PT Astra Serif"/>
          <w:szCs w:val="26"/>
        </w:rPr>
        <w:t>)</w:t>
      </w:r>
      <w:r w:rsidR="009E086B">
        <w:rPr>
          <w:rFonts w:ascii="PT Astra Serif" w:hAnsi="PT Astra Serif"/>
          <w:szCs w:val="26"/>
        </w:rPr>
        <w:t> </w:t>
      </w:r>
      <w:r w:rsidR="007E6173" w:rsidRPr="009E086B">
        <w:rPr>
          <w:rFonts w:ascii="PT Astra Serif" w:hAnsi="PT Astra Serif"/>
          <w:szCs w:val="26"/>
        </w:rPr>
        <w:t>раздел «</w:t>
      </w:r>
      <w:r w:rsidR="00471991" w:rsidRPr="009E086B">
        <w:rPr>
          <w:rFonts w:ascii="PT Astra Serif" w:hAnsi="PT Astra Serif"/>
          <w:szCs w:val="26"/>
        </w:rPr>
        <w:t xml:space="preserve">Объем и источники финансирования подпрограммы (направления) 3 (с детализацией по годам реализации, тыс. рублей)» изложить </w:t>
      </w:r>
      <w:r w:rsidR="007E6173" w:rsidRPr="009E086B">
        <w:rPr>
          <w:rFonts w:ascii="PT Astra Serif" w:hAnsi="PT Astra Serif"/>
          <w:szCs w:val="26"/>
        </w:rPr>
        <w:t>в следующей редакции:</w:t>
      </w:r>
    </w:p>
    <w:p w:rsidR="008B5810" w:rsidRPr="009E086B" w:rsidRDefault="008B5810" w:rsidP="008B5810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842"/>
        <w:gridCol w:w="1276"/>
        <w:gridCol w:w="992"/>
        <w:gridCol w:w="993"/>
        <w:gridCol w:w="992"/>
        <w:gridCol w:w="992"/>
        <w:gridCol w:w="992"/>
      </w:tblGrid>
      <w:tr w:rsidR="00471991" w:rsidRPr="007C4225" w:rsidTr="00471991">
        <w:trPr>
          <w:trHeight w:val="489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:rsidR="00471991" w:rsidRPr="007C4225" w:rsidRDefault="002E0416" w:rsidP="009E086B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«</w:t>
            </w:r>
            <w:r w:rsidR="00471991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Объем и источники </w:t>
            </w:r>
            <w:proofErr w:type="spellStart"/>
            <w:proofErr w:type="gramStart"/>
            <w:r w:rsidR="00471991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финанси</w:t>
            </w:r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="00471991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рования</w:t>
            </w:r>
            <w:proofErr w:type="spellEnd"/>
            <w:proofErr w:type="gramEnd"/>
            <w:r w:rsidR="00471991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471991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подпро</w:t>
            </w:r>
            <w:proofErr w:type="spellEnd"/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="00471991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граммы (направления) 3 (с </w:t>
            </w:r>
            <w:proofErr w:type="spellStart"/>
            <w:r w:rsidR="00471991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детализа</w:t>
            </w:r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="00471991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цией</w:t>
            </w:r>
            <w:proofErr w:type="spellEnd"/>
            <w:r w:rsidR="00471991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по годам реализации, </w:t>
            </w:r>
            <w:r w:rsidR="00471991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тыс. рублей)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Источники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Прог-нозный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период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2027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Прог-нозный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период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2028 год</w:t>
            </w:r>
          </w:p>
        </w:tc>
      </w:tr>
      <w:tr w:rsidR="00471991" w:rsidRPr="007C4225" w:rsidTr="00602EAF">
        <w:trPr>
          <w:trHeight w:val="1046"/>
        </w:trPr>
        <w:tc>
          <w:tcPr>
            <w:tcW w:w="1560" w:type="dxa"/>
            <w:vMerge/>
            <w:vAlign w:val="center"/>
          </w:tcPr>
          <w:p w:rsidR="00471991" w:rsidRPr="007C4225" w:rsidRDefault="00471991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федеральный бюджет (по согласованию) (прогноз)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71991" w:rsidRPr="007C4225" w:rsidRDefault="004E3BA3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418 830,8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1991" w:rsidRPr="007C4225" w:rsidRDefault="004E3BA3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78 983,9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71991" w:rsidRPr="007C4225" w:rsidRDefault="004E3BA3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82 752,9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1991" w:rsidRPr="007C4225" w:rsidRDefault="004E3BA3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85 698,0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1991" w:rsidRPr="007C4225" w:rsidRDefault="004E3BA3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85 698,0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1991" w:rsidRPr="007C4225" w:rsidRDefault="004E3BA3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85 698,0</w:t>
            </w:r>
          </w:p>
        </w:tc>
      </w:tr>
      <w:tr w:rsidR="00471991" w:rsidRPr="007C4225" w:rsidTr="00471991">
        <w:trPr>
          <w:trHeight w:val="1364"/>
        </w:trPr>
        <w:tc>
          <w:tcPr>
            <w:tcW w:w="1560" w:type="dxa"/>
            <w:vMerge/>
            <w:vAlign w:val="center"/>
          </w:tcPr>
          <w:p w:rsidR="00471991" w:rsidRPr="007C4225" w:rsidRDefault="00471991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в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т.ч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. средства федерального бюджета, поступающие напрямую получателям </w:t>
            </w:r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на счета, открытые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 xml:space="preserve">в кредитных организациях или </w:t>
            </w:r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 Федеральном казначействе (прогноз)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71991" w:rsidRPr="007C4225" w:rsidTr="00471991">
        <w:trPr>
          <w:trHeight w:val="56"/>
        </w:trPr>
        <w:tc>
          <w:tcPr>
            <w:tcW w:w="1560" w:type="dxa"/>
            <w:vMerge/>
            <w:vAlign w:val="center"/>
          </w:tcPr>
          <w:p w:rsidR="00471991" w:rsidRPr="007C4225" w:rsidRDefault="00471991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71991" w:rsidRPr="007C4225" w:rsidRDefault="004E3BA3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2 305 380,0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1991" w:rsidRPr="007C4225" w:rsidRDefault="004E3BA3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466 476,0</w:t>
            </w:r>
          </w:p>
        </w:tc>
        <w:tc>
          <w:tcPr>
            <w:tcW w:w="993" w:type="dxa"/>
            <w:shd w:val="clear" w:color="auto" w:fill="auto"/>
          </w:tcPr>
          <w:p w:rsidR="00471991" w:rsidRPr="007C4225" w:rsidRDefault="004E3BA3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480 676,0</w:t>
            </w:r>
          </w:p>
        </w:tc>
        <w:tc>
          <w:tcPr>
            <w:tcW w:w="992" w:type="dxa"/>
            <w:shd w:val="clear" w:color="auto" w:fill="auto"/>
          </w:tcPr>
          <w:p w:rsidR="00471991" w:rsidRPr="007C4225" w:rsidRDefault="004E3BA3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466 076,0</w:t>
            </w:r>
          </w:p>
        </w:tc>
        <w:tc>
          <w:tcPr>
            <w:tcW w:w="992" w:type="dxa"/>
            <w:shd w:val="clear" w:color="auto" w:fill="auto"/>
          </w:tcPr>
          <w:p w:rsidR="00471991" w:rsidRPr="007C4225" w:rsidRDefault="004E3BA3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446 076,0</w:t>
            </w:r>
          </w:p>
        </w:tc>
        <w:tc>
          <w:tcPr>
            <w:tcW w:w="992" w:type="dxa"/>
            <w:shd w:val="clear" w:color="auto" w:fill="auto"/>
          </w:tcPr>
          <w:p w:rsidR="00471991" w:rsidRPr="007C4225" w:rsidRDefault="004E3BA3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446 076,0</w:t>
            </w:r>
          </w:p>
        </w:tc>
      </w:tr>
      <w:tr w:rsidR="00471991" w:rsidRPr="007C4225" w:rsidTr="00471991">
        <w:trPr>
          <w:trHeight w:val="191"/>
        </w:trPr>
        <w:tc>
          <w:tcPr>
            <w:tcW w:w="1560" w:type="dxa"/>
            <w:vMerge/>
            <w:vAlign w:val="center"/>
          </w:tcPr>
          <w:p w:rsidR="00471991" w:rsidRPr="007C4225" w:rsidRDefault="00471991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местные бюджеты (по согласованию) (прогноз)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71991" w:rsidRPr="007C4225" w:rsidTr="00471991">
        <w:trPr>
          <w:trHeight w:val="53"/>
        </w:trPr>
        <w:tc>
          <w:tcPr>
            <w:tcW w:w="1560" w:type="dxa"/>
            <w:vMerge/>
            <w:vAlign w:val="center"/>
          </w:tcPr>
          <w:p w:rsidR="00471991" w:rsidRPr="007C4225" w:rsidRDefault="00471991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внебюджетные источники (по согласованию) (прогноз)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71991" w:rsidRPr="007C4225" w:rsidTr="00471991">
        <w:trPr>
          <w:trHeight w:val="53"/>
        </w:trPr>
        <w:tc>
          <w:tcPr>
            <w:tcW w:w="1560" w:type="dxa"/>
            <w:vMerge/>
            <w:vAlign w:val="center"/>
          </w:tcPr>
          <w:p w:rsidR="00471991" w:rsidRPr="007C4225" w:rsidRDefault="00471991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471991" w:rsidRPr="007C4225" w:rsidRDefault="00471991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всего по источникам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71991" w:rsidRPr="007C4225" w:rsidRDefault="004E3BA3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2 724 210,8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1991" w:rsidRPr="007C4225" w:rsidRDefault="004E3BA3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545 459,9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71991" w:rsidRPr="007C4225" w:rsidRDefault="004E3BA3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563 428,9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1991" w:rsidRPr="007C4225" w:rsidRDefault="004E3BA3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551 774,0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1991" w:rsidRPr="007C4225" w:rsidRDefault="004E3BA3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531 774,0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71991" w:rsidRPr="007C4225" w:rsidRDefault="004E3BA3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531 774,0</w:t>
            </w:r>
            <w:r w:rsidR="002E041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»;</w:t>
            </w:r>
          </w:p>
        </w:tc>
      </w:tr>
    </w:tbl>
    <w:p w:rsidR="008B5810" w:rsidRPr="009E086B" w:rsidRDefault="008B5810" w:rsidP="008B5810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Cs w:val="26"/>
        </w:rPr>
      </w:pPr>
    </w:p>
    <w:p w:rsidR="008F09E9" w:rsidRPr="009E086B" w:rsidRDefault="008B5810" w:rsidP="008F09E9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E086B">
        <w:rPr>
          <w:rFonts w:ascii="PT Astra Serif" w:hAnsi="PT Astra Serif"/>
          <w:szCs w:val="26"/>
        </w:rPr>
        <w:t>2) </w:t>
      </w:r>
      <w:r w:rsidR="008F09E9" w:rsidRPr="009E086B">
        <w:rPr>
          <w:rFonts w:ascii="PT Astra Serif" w:hAnsi="PT Astra Serif"/>
          <w:szCs w:val="26"/>
        </w:rPr>
        <w:t>в главе «Перечень показателей цели и задач подпрограммы</w:t>
      </w:r>
      <w:r w:rsidR="00F507B3" w:rsidRPr="009E086B">
        <w:rPr>
          <w:rFonts w:ascii="PT Astra Serif" w:hAnsi="PT Astra Serif"/>
          <w:szCs w:val="26"/>
        </w:rPr>
        <w:t xml:space="preserve"> </w:t>
      </w:r>
      <w:r w:rsidR="008F09E9" w:rsidRPr="009E086B">
        <w:rPr>
          <w:rFonts w:ascii="PT Astra Serif" w:hAnsi="PT Astra Serif"/>
          <w:szCs w:val="26"/>
        </w:rPr>
        <w:t>(направления) 3, сведения о порядке сбора информации</w:t>
      </w:r>
      <w:r w:rsidR="00BB02E5" w:rsidRPr="009E086B">
        <w:rPr>
          <w:rFonts w:ascii="PT Astra Serif" w:hAnsi="PT Astra Serif"/>
          <w:szCs w:val="26"/>
        </w:rPr>
        <w:t xml:space="preserve"> </w:t>
      </w:r>
      <w:r w:rsidR="008F09E9" w:rsidRPr="009E086B">
        <w:rPr>
          <w:rFonts w:ascii="PT Astra Serif" w:hAnsi="PT Astra Serif"/>
          <w:szCs w:val="26"/>
        </w:rPr>
        <w:t>по показателям и методике их расчета» слова «Показатели задачи 1. Обеспечение необходимым и обоснованным набором ресурсов деятельности Администрации Томской области» заменить словами «Показатели задачи 1. Повышение качества обеспечивающих услуг»</w:t>
      </w:r>
      <w:r w:rsidR="00F507B3" w:rsidRPr="009E086B">
        <w:rPr>
          <w:rFonts w:ascii="PT Astra Serif" w:hAnsi="PT Astra Serif"/>
          <w:szCs w:val="26"/>
        </w:rPr>
        <w:t>;</w:t>
      </w:r>
    </w:p>
    <w:p w:rsidR="009677D8" w:rsidRPr="009E086B" w:rsidRDefault="008F09E9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E086B">
        <w:rPr>
          <w:rFonts w:ascii="PT Astra Serif" w:hAnsi="PT Astra Serif"/>
          <w:szCs w:val="26"/>
        </w:rPr>
        <w:t>3</w:t>
      </w:r>
      <w:r w:rsidR="00C535FF" w:rsidRPr="009E086B">
        <w:rPr>
          <w:rFonts w:ascii="PT Astra Serif" w:hAnsi="PT Astra Serif"/>
          <w:szCs w:val="26"/>
        </w:rPr>
        <w:t>)</w:t>
      </w:r>
      <w:r w:rsidR="009178C0" w:rsidRPr="009E086B">
        <w:rPr>
          <w:rFonts w:ascii="PT Astra Serif" w:hAnsi="PT Astra Serif"/>
          <w:szCs w:val="26"/>
        </w:rPr>
        <w:t> </w:t>
      </w:r>
      <w:r w:rsidR="000541D9" w:rsidRPr="009E086B">
        <w:rPr>
          <w:rFonts w:ascii="PT Astra Serif" w:hAnsi="PT Astra Serif"/>
          <w:szCs w:val="26"/>
        </w:rPr>
        <w:t>главу</w:t>
      </w:r>
      <w:r w:rsidR="009677D8" w:rsidRPr="009E086B">
        <w:rPr>
          <w:rFonts w:ascii="PT Astra Serif" w:hAnsi="PT Astra Serif"/>
          <w:szCs w:val="26"/>
        </w:rPr>
        <w:t xml:space="preserve"> «</w:t>
      </w:r>
      <w:r w:rsidR="002E0416" w:rsidRPr="009E086B">
        <w:rPr>
          <w:rFonts w:ascii="PT Astra Serif" w:hAnsi="PT Astra Serif"/>
          <w:szCs w:val="26"/>
        </w:rPr>
        <w:t>Перечень комплексов процессных мероприятий, ведомственных проектов и ресурсное обеспечение реализации подпрограммы (направления) 3</w:t>
      </w:r>
      <w:r w:rsidR="009677D8" w:rsidRPr="009E086B">
        <w:rPr>
          <w:rFonts w:ascii="PT Astra Serif" w:hAnsi="PT Astra Serif"/>
          <w:szCs w:val="26"/>
        </w:rPr>
        <w:t>» изложить в новой редакции согласно приложению №</w:t>
      </w:r>
      <w:r w:rsidR="00CC09B6" w:rsidRPr="009E086B">
        <w:rPr>
          <w:rFonts w:ascii="PT Astra Serif" w:hAnsi="PT Astra Serif"/>
          <w:szCs w:val="26"/>
        </w:rPr>
        <w:t> </w:t>
      </w:r>
      <w:r w:rsidR="002E0416" w:rsidRPr="009E086B">
        <w:rPr>
          <w:rFonts w:ascii="PT Astra Serif" w:hAnsi="PT Astra Serif"/>
          <w:szCs w:val="26"/>
        </w:rPr>
        <w:t>7</w:t>
      </w:r>
      <w:r w:rsidR="0074568A" w:rsidRPr="009E086B">
        <w:rPr>
          <w:rFonts w:ascii="PT Astra Serif" w:hAnsi="PT Astra Serif"/>
          <w:szCs w:val="26"/>
        </w:rPr>
        <w:t xml:space="preserve"> к настоящему постановлению</w:t>
      </w:r>
      <w:r w:rsidR="008C6764" w:rsidRPr="009E086B">
        <w:rPr>
          <w:rFonts w:ascii="PT Astra Serif" w:hAnsi="PT Astra Serif"/>
          <w:szCs w:val="26"/>
        </w:rPr>
        <w:t>.</w:t>
      </w:r>
    </w:p>
    <w:p w:rsidR="002B08D4" w:rsidRPr="009E086B" w:rsidRDefault="002B08D4" w:rsidP="002B08D4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E086B">
        <w:rPr>
          <w:rFonts w:ascii="PT Astra Serif" w:hAnsi="PT Astra Serif"/>
          <w:szCs w:val="26"/>
        </w:rPr>
        <w:t>8</w:t>
      </w:r>
      <w:r w:rsidR="00AA14C3" w:rsidRPr="009E086B">
        <w:rPr>
          <w:rFonts w:ascii="PT Astra Serif" w:hAnsi="PT Astra Serif"/>
          <w:szCs w:val="26"/>
        </w:rPr>
        <w:t>.</w:t>
      </w:r>
      <w:r w:rsidR="00F507B3" w:rsidRPr="009E086B">
        <w:rPr>
          <w:rFonts w:ascii="PT Astra Serif" w:hAnsi="PT Astra Serif"/>
          <w:szCs w:val="26"/>
        </w:rPr>
        <w:t> </w:t>
      </w:r>
      <w:r w:rsidRPr="009E086B">
        <w:rPr>
          <w:rFonts w:ascii="PT Astra Serif" w:hAnsi="PT Astra Serif"/>
          <w:szCs w:val="26"/>
        </w:rPr>
        <w:t>В подпрограмме (направлении) 4 «Реализация государственной национальной политики Российской Федерации на территории Томской области» (далее – подпрограмма 4):</w:t>
      </w:r>
    </w:p>
    <w:p w:rsidR="0061674F" w:rsidRPr="009E086B" w:rsidRDefault="00992706" w:rsidP="0061674F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E086B">
        <w:rPr>
          <w:rFonts w:ascii="PT Astra Serif" w:hAnsi="PT Astra Serif"/>
          <w:szCs w:val="26"/>
        </w:rPr>
        <w:t>1) </w:t>
      </w:r>
      <w:r w:rsidR="0061674F" w:rsidRPr="009E086B">
        <w:rPr>
          <w:rFonts w:ascii="PT Astra Serif" w:hAnsi="PT Astra Serif"/>
          <w:szCs w:val="26"/>
        </w:rPr>
        <w:t>в паспорте подпрограммы 4</w:t>
      </w:r>
      <w:r w:rsidR="002B08D4" w:rsidRPr="009E086B">
        <w:rPr>
          <w:rFonts w:ascii="PT Astra Serif" w:hAnsi="PT Astra Serif"/>
          <w:szCs w:val="26"/>
        </w:rPr>
        <w:t>:</w:t>
      </w:r>
      <w:r w:rsidR="0061674F" w:rsidRPr="009E086B">
        <w:rPr>
          <w:rFonts w:ascii="PT Astra Serif" w:hAnsi="PT Astra Serif"/>
          <w:szCs w:val="26"/>
        </w:rPr>
        <w:t xml:space="preserve"> </w:t>
      </w:r>
    </w:p>
    <w:p w:rsidR="0061674F" w:rsidRPr="009E086B" w:rsidRDefault="00992706" w:rsidP="0061674F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E086B">
        <w:rPr>
          <w:rFonts w:ascii="PT Astra Serif" w:hAnsi="PT Astra Serif"/>
          <w:szCs w:val="26"/>
        </w:rPr>
        <w:t>а) </w:t>
      </w:r>
      <w:r w:rsidR="0061674F" w:rsidRPr="009E086B">
        <w:rPr>
          <w:rFonts w:ascii="PT Astra Serif" w:hAnsi="PT Astra Serif"/>
          <w:szCs w:val="26"/>
        </w:rPr>
        <w:t>раздел «Задачи подпрограммы (направления) 4» изложить в следующей редакции:</w:t>
      </w:r>
    </w:p>
    <w:p w:rsidR="00436E24" w:rsidRPr="009E086B" w:rsidRDefault="00436E24" w:rsidP="0061674F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7371"/>
      </w:tblGrid>
      <w:tr w:rsidR="0006646B" w:rsidRPr="007C4225" w:rsidTr="00602EAF">
        <w:trPr>
          <w:trHeight w:val="2829"/>
        </w:trPr>
        <w:tc>
          <w:tcPr>
            <w:tcW w:w="2126" w:type="dxa"/>
            <w:shd w:val="clear" w:color="auto" w:fill="auto"/>
            <w:vAlign w:val="center"/>
            <w:hideMark/>
          </w:tcPr>
          <w:p w:rsidR="0006646B" w:rsidRPr="007C4225" w:rsidRDefault="00436E24" w:rsidP="0006646B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«</w:t>
            </w:r>
            <w:r w:rsidR="0006646B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Задачи подпрограммы (направления) 4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06646B" w:rsidRPr="007C4225" w:rsidRDefault="0006646B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Задача 1. Укрепление единства российской нации и этнокультурное развитие народов России, поддержка экономического и социального развития коренных малочисленных народов Севера, Сибири, Дальнего Востока Российской Федерации.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 xml:space="preserve">Задача 2. Профилактика экстремизма на национальной и религиозной почве на территории Томской области.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 xml:space="preserve">Задача 3. Содействие развитию российского казачества.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 xml:space="preserve">Задача 4. Поддержка сохранения русского языка как языка межкультурного диалога.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 xml:space="preserve">Задача 5. Социальная и культурная </w:t>
            </w:r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адаптация</w:t>
            </w:r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и</w:t>
            </w:r>
            <w:r w:rsidR="00C70644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интеграция иностранных граждан</w:t>
            </w:r>
            <w:r w:rsidR="00436E24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»;</w:t>
            </w:r>
          </w:p>
        </w:tc>
      </w:tr>
    </w:tbl>
    <w:p w:rsidR="0061674F" w:rsidRPr="009E086B" w:rsidRDefault="0061674F" w:rsidP="0061674F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</w:p>
    <w:p w:rsidR="00EB4FD7" w:rsidRPr="009E086B" w:rsidRDefault="00992706" w:rsidP="00EB4FD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E086B">
        <w:rPr>
          <w:rFonts w:ascii="PT Astra Serif" w:hAnsi="PT Astra Serif"/>
          <w:szCs w:val="26"/>
        </w:rPr>
        <w:t>б) </w:t>
      </w:r>
      <w:r w:rsidR="00EB4FD7" w:rsidRPr="009E086B">
        <w:rPr>
          <w:rFonts w:ascii="PT Astra Serif" w:hAnsi="PT Astra Serif"/>
          <w:szCs w:val="26"/>
        </w:rPr>
        <w:t>раздел</w:t>
      </w:r>
      <w:r w:rsidR="00C70644" w:rsidRPr="009E086B">
        <w:rPr>
          <w:rFonts w:ascii="PT Astra Serif" w:hAnsi="PT Astra Serif"/>
          <w:szCs w:val="26"/>
        </w:rPr>
        <w:t xml:space="preserve"> «Показатели задач подпрограммы</w:t>
      </w:r>
      <w:r w:rsidR="00EB4FD7" w:rsidRPr="009E086B">
        <w:rPr>
          <w:rFonts w:ascii="PT Astra Serif" w:hAnsi="PT Astra Serif"/>
          <w:szCs w:val="26"/>
        </w:rPr>
        <w:t xml:space="preserve"> (направления) 4 и </w:t>
      </w:r>
      <w:r w:rsidR="00436E24" w:rsidRPr="009E086B">
        <w:rPr>
          <w:rFonts w:ascii="PT Astra Serif" w:hAnsi="PT Astra Serif"/>
          <w:szCs w:val="26"/>
        </w:rPr>
        <w:t>их значения (с </w:t>
      </w:r>
      <w:r w:rsidR="00EB4FD7" w:rsidRPr="009E086B">
        <w:rPr>
          <w:rFonts w:ascii="PT Astra Serif" w:hAnsi="PT Astra Serif"/>
          <w:szCs w:val="26"/>
        </w:rPr>
        <w:t>детализацией по годам реализации)» изложить в следующей редакции:</w:t>
      </w:r>
    </w:p>
    <w:p w:rsidR="00EB4FD7" w:rsidRPr="009E086B" w:rsidRDefault="00EB4FD7" w:rsidP="00EB4FD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2551"/>
        <w:gridCol w:w="1276"/>
        <w:gridCol w:w="851"/>
        <w:gridCol w:w="708"/>
        <w:gridCol w:w="709"/>
        <w:gridCol w:w="992"/>
        <w:gridCol w:w="993"/>
      </w:tblGrid>
      <w:tr w:rsidR="00EB4FD7" w:rsidRPr="007C4225" w:rsidTr="009E086B">
        <w:trPr>
          <w:trHeight w:val="1466"/>
        </w:trPr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:rsidR="00EB4FD7" w:rsidRPr="007C4225" w:rsidRDefault="00EB4FD7" w:rsidP="00EB4FD7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«Показатели задач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подпро</w:t>
            </w:r>
            <w:proofErr w:type="spellEnd"/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граммы</w:t>
            </w:r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 (направления) 4 и их значения </w:t>
            </w:r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(с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детализа</w:t>
            </w:r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цией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по годам реализации)</w:t>
            </w:r>
          </w:p>
          <w:p w:rsidR="00EB4FD7" w:rsidRPr="007C4225" w:rsidRDefault="00EB4FD7" w:rsidP="00EB4FD7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EB4FD7" w:rsidRPr="007C4225" w:rsidRDefault="00EB4FD7" w:rsidP="00EB4FD7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B4FD7" w:rsidRPr="007C4225" w:rsidRDefault="00EB4FD7" w:rsidP="00C70644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Базовое значение показателя 2023 год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B4FD7" w:rsidRPr="007C4225" w:rsidRDefault="00EB4FD7" w:rsidP="00EB4FD7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B4FD7" w:rsidRPr="007C4225" w:rsidRDefault="00EB4FD7" w:rsidP="00EB4FD7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B4FD7" w:rsidRPr="007C4225" w:rsidRDefault="00EB4FD7" w:rsidP="00EB4FD7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B4FD7" w:rsidRPr="007C4225" w:rsidRDefault="00EB4FD7" w:rsidP="00EB4FD7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Прог-нозный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период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2027 год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EB4FD7" w:rsidRPr="007C4225" w:rsidRDefault="00EB4FD7" w:rsidP="00EB4FD7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Прог-нозный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период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2028 год</w:t>
            </w:r>
          </w:p>
        </w:tc>
      </w:tr>
      <w:tr w:rsidR="00EB4FD7" w:rsidRPr="007C4225" w:rsidTr="009E086B">
        <w:trPr>
          <w:trHeight w:val="394"/>
        </w:trPr>
        <w:tc>
          <w:tcPr>
            <w:tcW w:w="1560" w:type="dxa"/>
            <w:vMerge/>
            <w:vAlign w:val="center"/>
            <w:hideMark/>
          </w:tcPr>
          <w:p w:rsidR="00EB4FD7" w:rsidRPr="007C4225" w:rsidRDefault="00EB4FD7" w:rsidP="00EB4FD7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80" w:type="dxa"/>
            <w:gridSpan w:val="7"/>
            <w:shd w:val="clear" w:color="auto" w:fill="auto"/>
            <w:vAlign w:val="center"/>
            <w:hideMark/>
          </w:tcPr>
          <w:p w:rsidR="00EB4FD7" w:rsidRPr="007C4225" w:rsidRDefault="00EB4FD7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Задача 1. Укрепление единства российской нации и этнокультурное развитие народов России, поддержка экономического и социального развития коренных малочисленных народов Севера, Сибири, Дальнего Востока Российской Федерации</w:t>
            </w:r>
          </w:p>
        </w:tc>
      </w:tr>
      <w:tr w:rsidR="00EB4FD7" w:rsidRPr="007C4225" w:rsidTr="009E086B">
        <w:trPr>
          <w:trHeight w:val="1466"/>
        </w:trPr>
        <w:tc>
          <w:tcPr>
            <w:tcW w:w="1560" w:type="dxa"/>
            <w:vMerge/>
            <w:vAlign w:val="center"/>
            <w:hideMark/>
          </w:tcPr>
          <w:p w:rsidR="00EB4FD7" w:rsidRPr="007C4225" w:rsidRDefault="00EB4FD7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Количество участников мероприятий, направленных </w:t>
            </w:r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 укрепление общероссийского гражданского единства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, чел.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9500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7100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7300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7500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7500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7500</w:t>
            </w:r>
          </w:p>
        </w:tc>
      </w:tr>
      <w:tr w:rsidR="00EB4FD7" w:rsidRPr="007C4225" w:rsidTr="009E086B">
        <w:trPr>
          <w:trHeight w:val="1477"/>
        </w:trPr>
        <w:tc>
          <w:tcPr>
            <w:tcW w:w="1560" w:type="dxa"/>
            <w:vMerge/>
            <w:vAlign w:val="center"/>
          </w:tcPr>
          <w:p w:rsidR="00EB4FD7" w:rsidRPr="007C4225" w:rsidRDefault="00EB4FD7" w:rsidP="00EB4FD7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B4FD7" w:rsidRPr="007C4225" w:rsidRDefault="00EB4FD7" w:rsidP="00EB4FD7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Численность участников мероприятий, направленных </w:t>
            </w:r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 этнокультурное развитие народов России, чел.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4FD7" w:rsidRPr="007C4225" w:rsidRDefault="00EB4FD7" w:rsidP="00EB4FD7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4000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B4FD7" w:rsidRPr="007C4225" w:rsidRDefault="00EB4FD7" w:rsidP="00EB4FD7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3200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B4FD7" w:rsidRPr="007C4225" w:rsidRDefault="00EB4FD7" w:rsidP="00EB4FD7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3300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B4FD7" w:rsidRPr="007C4225" w:rsidRDefault="00EB4FD7" w:rsidP="00EB4FD7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3400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4FD7" w:rsidRPr="007C4225" w:rsidRDefault="00EB4FD7" w:rsidP="00EB4FD7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3400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B4FD7" w:rsidRPr="007C4225" w:rsidRDefault="00EB4FD7" w:rsidP="00EB4FD7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3400</w:t>
            </w:r>
          </w:p>
        </w:tc>
      </w:tr>
      <w:tr w:rsidR="00C272E3" w:rsidRPr="007C4225" w:rsidTr="009E086B">
        <w:trPr>
          <w:trHeight w:val="739"/>
        </w:trPr>
        <w:tc>
          <w:tcPr>
            <w:tcW w:w="1560" w:type="dxa"/>
            <w:vMerge/>
            <w:vAlign w:val="center"/>
          </w:tcPr>
          <w:p w:rsidR="00C272E3" w:rsidRPr="007C4225" w:rsidRDefault="00C272E3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C272E3" w:rsidRPr="007C4225" w:rsidRDefault="00C272E3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Доля граждан из числа коренных малочисленных народов Севера, Сибири </w:t>
            </w:r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и Дальнего Востока Российской Федерации, удовлетворенных качеством реализуемых мероприятий, направленных </w:t>
            </w:r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 поддержку экономического и социального развития коренных малочисленных народов Севера, Сибири и Дальнего Востока Российской Федерации на территории Томской области,%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72E3" w:rsidRPr="007C4225" w:rsidRDefault="00C272E3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36,1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272E3" w:rsidRPr="007C4225" w:rsidRDefault="00C272E3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36,4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272E3" w:rsidRPr="007C4225" w:rsidRDefault="00C272E3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36,7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272E3" w:rsidRPr="007C4225" w:rsidRDefault="00C272E3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272E3" w:rsidRPr="007C4225" w:rsidRDefault="00C272E3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272E3" w:rsidRPr="007C4225" w:rsidRDefault="00C272E3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37</w:t>
            </w:r>
          </w:p>
        </w:tc>
      </w:tr>
      <w:tr w:rsidR="00EB4FD7" w:rsidRPr="007C4225" w:rsidTr="009E086B">
        <w:trPr>
          <w:trHeight w:val="90"/>
        </w:trPr>
        <w:tc>
          <w:tcPr>
            <w:tcW w:w="1560" w:type="dxa"/>
            <w:vMerge/>
            <w:vAlign w:val="center"/>
            <w:hideMark/>
          </w:tcPr>
          <w:p w:rsidR="00EB4FD7" w:rsidRPr="007C4225" w:rsidRDefault="00EB4FD7" w:rsidP="00EB4FD7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80" w:type="dxa"/>
            <w:gridSpan w:val="7"/>
            <w:shd w:val="clear" w:color="auto" w:fill="auto"/>
            <w:vAlign w:val="center"/>
            <w:hideMark/>
          </w:tcPr>
          <w:p w:rsidR="00EB4FD7" w:rsidRPr="007C4225" w:rsidRDefault="00EB4FD7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Задача 2. </w:t>
            </w:r>
            <w:r w:rsidR="00C272E3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Профилактика экстремизма на национальной и религиозной почве </w:t>
            </w:r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="00C272E3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 территории Томской области</w:t>
            </w:r>
          </w:p>
        </w:tc>
      </w:tr>
      <w:tr w:rsidR="00EB4FD7" w:rsidRPr="007C4225" w:rsidTr="009E086B">
        <w:trPr>
          <w:trHeight w:val="1613"/>
        </w:trPr>
        <w:tc>
          <w:tcPr>
            <w:tcW w:w="1560" w:type="dxa"/>
            <w:vMerge/>
            <w:vAlign w:val="center"/>
            <w:hideMark/>
          </w:tcPr>
          <w:p w:rsidR="00EB4FD7" w:rsidRPr="007C4225" w:rsidRDefault="00EB4FD7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Количество социологических исследований </w:t>
            </w:r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по выявлению уровня толерантного отношения </w:t>
            </w:r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к представителям другой национальности, состоянию межэтнических отношений в Томской области, шт.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EB4FD7" w:rsidRPr="007C4225" w:rsidTr="009E086B">
        <w:trPr>
          <w:trHeight w:val="86"/>
        </w:trPr>
        <w:tc>
          <w:tcPr>
            <w:tcW w:w="1560" w:type="dxa"/>
            <w:vMerge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80" w:type="dxa"/>
            <w:gridSpan w:val="7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Задача 3. </w:t>
            </w:r>
            <w:r w:rsidR="00C272E3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Содействие развитию российского казачества</w:t>
            </w:r>
          </w:p>
        </w:tc>
      </w:tr>
      <w:tr w:rsidR="00EB4FD7" w:rsidRPr="007C4225" w:rsidTr="009E086B">
        <w:trPr>
          <w:trHeight w:val="315"/>
        </w:trPr>
        <w:tc>
          <w:tcPr>
            <w:tcW w:w="1560" w:type="dxa"/>
            <w:vMerge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B4FD7" w:rsidRPr="007C4225" w:rsidRDefault="00EB4FD7" w:rsidP="009E086B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Количество участников мероприятий, проводимых </w:t>
            </w:r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при участии томского казачества, направленных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 xml:space="preserve">на сохранение и развитие самобытной казачьей </w:t>
            </w:r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культуры</w:t>
            </w:r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и воспитание подрастающего поколения в духе патриотизма, чел.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47</w:t>
            </w:r>
          </w:p>
        </w:tc>
      </w:tr>
      <w:tr w:rsidR="00EB4FD7" w:rsidRPr="007C4225" w:rsidTr="009E086B">
        <w:trPr>
          <w:trHeight w:val="191"/>
        </w:trPr>
        <w:tc>
          <w:tcPr>
            <w:tcW w:w="1560" w:type="dxa"/>
            <w:vMerge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Количество членов казачьих обществ </w:t>
            </w:r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 территории Томской области, чел.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502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504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506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508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508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508</w:t>
            </w:r>
          </w:p>
        </w:tc>
      </w:tr>
      <w:tr w:rsidR="00EB4FD7" w:rsidRPr="007C4225" w:rsidTr="009E086B">
        <w:trPr>
          <w:trHeight w:val="315"/>
        </w:trPr>
        <w:tc>
          <w:tcPr>
            <w:tcW w:w="1560" w:type="dxa"/>
            <w:vMerge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80" w:type="dxa"/>
            <w:gridSpan w:val="7"/>
            <w:shd w:val="clear" w:color="auto" w:fill="auto"/>
            <w:vAlign w:val="center"/>
          </w:tcPr>
          <w:p w:rsidR="00EB4FD7" w:rsidRPr="007C4225" w:rsidRDefault="00C272E3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Задача 4</w:t>
            </w:r>
            <w:r w:rsidR="00EB4FD7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.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Поддержка сохранения русского языка как языка межкультурного диалога</w:t>
            </w:r>
          </w:p>
        </w:tc>
      </w:tr>
      <w:tr w:rsidR="00EB4FD7" w:rsidRPr="007C4225" w:rsidTr="009E086B">
        <w:trPr>
          <w:trHeight w:val="315"/>
        </w:trPr>
        <w:tc>
          <w:tcPr>
            <w:tcW w:w="1560" w:type="dxa"/>
            <w:vMerge/>
            <w:shd w:val="clear" w:color="auto" w:fill="auto"/>
            <w:vAlign w:val="center"/>
          </w:tcPr>
          <w:p w:rsidR="00EB4FD7" w:rsidRPr="007C4225" w:rsidRDefault="00EB4FD7" w:rsidP="00EB4FD7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B4FD7" w:rsidRPr="007C4225" w:rsidRDefault="00AD65DE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Доля граждан из общего числа опрошенных, постоянно использующих русский язык в быту</w:t>
            </w:r>
            <w:r w:rsidR="00EB4FD7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, 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4FD7" w:rsidRPr="007C4225" w:rsidRDefault="00EB4FD7" w:rsidP="00EB4FD7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93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B4FD7" w:rsidRPr="007C4225" w:rsidRDefault="00EB4FD7" w:rsidP="00EB4FD7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93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B4FD7" w:rsidRPr="007C4225" w:rsidRDefault="00EB4FD7" w:rsidP="00EB4FD7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93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B4FD7" w:rsidRPr="007C4225" w:rsidRDefault="00EB4FD7" w:rsidP="00EB4FD7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93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4FD7" w:rsidRPr="007C4225" w:rsidRDefault="00EB4FD7" w:rsidP="00EB4FD7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93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B4FD7" w:rsidRPr="007C4225" w:rsidRDefault="00EB4FD7" w:rsidP="00EB4FD7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93</w:t>
            </w:r>
          </w:p>
        </w:tc>
      </w:tr>
      <w:tr w:rsidR="00EB4FD7" w:rsidRPr="007C4225" w:rsidTr="009E086B">
        <w:trPr>
          <w:trHeight w:val="136"/>
        </w:trPr>
        <w:tc>
          <w:tcPr>
            <w:tcW w:w="1560" w:type="dxa"/>
            <w:vMerge/>
            <w:shd w:val="clear" w:color="auto" w:fill="auto"/>
            <w:vAlign w:val="center"/>
          </w:tcPr>
          <w:p w:rsidR="00EB4FD7" w:rsidRPr="007C4225" w:rsidRDefault="00EB4FD7" w:rsidP="00EB4FD7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80" w:type="dxa"/>
            <w:gridSpan w:val="7"/>
            <w:shd w:val="clear" w:color="auto" w:fill="auto"/>
            <w:vAlign w:val="center"/>
          </w:tcPr>
          <w:p w:rsidR="00EB4FD7" w:rsidRPr="007C4225" w:rsidRDefault="00C272E3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Задача 5</w:t>
            </w:r>
            <w:r w:rsidR="00EB4FD7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.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Социальная и культурная </w:t>
            </w:r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адаптация</w:t>
            </w:r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и интеграция иностранных граждан</w:t>
            </w:r>
          </w:p>
        </w:tc>
      </w:tr>
      <w:tr w:rsidR="00EB4FD7" w:rsidRPr="007C4225" w:rsidTr="009E086B">
        <w:trPr>
          <w:trHeight w:val="315"/>
        </w:trPr>
        <w:tc>
          <w:tcPr>
            <w:tcW w:w="1560" w:type="dxa"/>
            <w:vMerge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Количество проведенных мероприятий</w:t>
            </w:r>
            <w:r w:rsidR="00F21712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,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направленных </w:t>
            </w:r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 xml:space="preserve">на социальную и культурную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адаптацию и интеграцию иностранных граждан на территории Томской области, шт.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B4FD7" w:rsidRPr="007C4225" w:rsidRDefault="00EB4FD7" w:rsidP="00602EAF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</w:t>
            </w:r>
            <w:r w:rsidR="00436E24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»;</w:t>
            </w:r>
          </w:p>
        </w:tc>
      </w:tr>
    </w:tbl>
    <w:p w:rsidR="00EB4FD7" w:rsidRPr="009E086B" w:rsidRDefault="00EB4FD7" w:rsidP="00EB4FD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</w:p>
    <w:p w:rsidR="00A5709F" w:rsidRPr="009E086B" w:rsidRDefault="00A5709F" w:rsidP="00A5709F">
      <w:pPr>
        <w:widowControl w:val="0"/>
        <w:autoSpaceDE w:val="0"/>
        <w:autoSpaceDN w:val="0"/>
        <w:jc w:val="center"/>
        <w:rPr>
          <w:rFonts w:ascii="PT Astra Serif" w:hAnsi="PT Astra Serif"/>
          <w:szCs w:val="26"/>
        </w:rPr>
      </w:pPr>
      <w:r w:rsidRPr="009E086B">
        <w:rPr>
          <w:rFonts w:ascii="PT Astra Serif" w:hAnsi="PT Astra Serif"/>
          <w:szCs w:val="26"/>
        </w:rPr>
        <w:t>в) раздел «Объем и источники финансирования подпрограммы (направления) 4 (с детализацией по годам реализации, тыс. рублей)» изложить в следующей редакции:</w:t>
      </w:r>
    </w:p>
    <w:p w:rsidR="00436E24" w:rsidRPr="009E086B" w:rsidRDefault="00436E24" w:rsidP="00A5709F">
      <w:pPr>
        <w:widowControl w:val="0"/>
        <w:autoSpaceDE w:val="0"/>
        <w:autoSpaceDN w:val="0"/>
        <w:jc w:val="center"/>
        <w:rPr>
          <w:rFonts w:ascii="PT Astra Serif" w:hAnsi="PT Astra Serif"/>
          <w:szCs w:val="2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992"/>
        <w:gridCol w:w="992"/>
        <w:gridCol w:w="993"/>
        <w:gridCol w:w="992"/>
        <w:gridCol w:w="992"/>
        <w:gridCol w:w="1134"/>
      </w:tblGrid>
      <w:tr w:rsidR="00A5709F" w:rsidRPr="007C4225" w:rsidTr="009E086B">
        <w:trPr>
          <w:trHeight w:val="191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A5709F" w:rsidRPr="007C4225" w:rsidRDefault="00436E24" w:rsidP="009E086B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«</w:t>
            </w:r>
            <w:r w:rsidR="00A5709F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Объем и источники финансирования подпрограммы (направления) 4 (с детализацией по годам реализации, </w:t>
            </w:r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="00A5709F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тыс. рублей)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Источники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992" w:type="dxa"/>
            <w:shd w:val="clear" w:color="auto" w:fill="auto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Прог-нозный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период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2027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Прог-нозный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период   2028 год</w:t>
            </w:r>
          </w:p>
        </w:tc>
      </w:tr>
      <w:tr w:rsidR="00A5709F" w:rsidRPr="007C4225" w:rsidTr="009E086B">
        <w:trPr>
          <w:trHeight w:val="360"/>
        </w:trPr>
        <w:tc>
          <w:tcPr>
            <w:tcW w:w="1843" w:type="dxa"/>
            <w:vMerge/>
            <w:vAlign w:val="center"/>
          </w:tcPr>
          <w:p w:rsidR="00A5709F" w:rsidRPr="007C4225" w:rsidRDefault="00A5709F" w:rsidP="00B0262E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федеральный бюджет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8B4DF9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1 617,9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8B4DF9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1 617,9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A5709F" w:rsidRPr="007C4225" w:rsidTr="009E086B">
        <w:trPr>
          <w:trHeight w:val="1631"/>
        </w:trPr>
        <w:tc>
          <w:tcPr>
            <w:tcW w:w="1843" w:type="dxa"/>
            <w:vMerge/>
            <w:vAlign w:val="center"/>
          </w:tcPr>
          <w:p w:rsidR="00A5709F" w:rsidRPr="007C4225" w:rsidRDefault="00A5709F" w:rsidP="00B0262E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5709F" w:rsidRPr="007C4225" w:rsidRDefault="00A5709F" w:rsidP="009E086B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в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т.ч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. средства федерального бюджета, поступающие напрямую получателям </w:t>
            </w:r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на счета, открытые </w:t>
            </w:r>
            <w:r w:rsidR="009E086B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 кредитных организациях или в Федеральном казначействе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A5709F" w:rsidRPr="007C4225" w:rsidTr="009E086B">
        <w:trPr>
          <w:trHeight w:val="71"/>
        </w:trPr>
        <w:tc>
          <w:tcPr>
            <w:tcW w:w="1843" w:type="dxa"/>
            <w:vMerge/>
            <w:vAlign w:val="center"/>
          </w:tcPr>
          <w:p w:rsidR="00A5709F" w:rsidRPr="007C4225" w:rsidRDefault="00A5709F" w:rsidP="00B0262E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областной бюджет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8B4DF9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34 551,1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8B4DF9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6 792,7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5709F" w:rsidRPr="007C4225" w:rsidRDefault="008B4DF9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6 939,6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8B4DF9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6 939,6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6 939,6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6 939,6</w:t>
            </w:r>
          </w:p>
        </w:tc>
      </w:tr>
      <w:tr w:rsidR="00A5709F" w:rsidRPr="007C4225" w:rsidTr="009E086B">
        <w:trPr>
          <w:trHeight w:val="315"/>
        </w:trPr>
        <w:tc>
          <w:tcPr>
            <w:tcW w:w="1843" w:type="dxa"/>
            <w:vMerge/>
            <w:vAlign w:val="center"/>
          </w:tcPr>
          <w:p w:rsidR="00A5709F" w:rsidRPr="007C4225" w:rsidRDefault="00A5709F" w:rsidP="00B0262E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местные бюджеты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A5709F" w:rsidRPr="007C4225" w:rsidTr="009E086B">
        <w:trPr>
          <w:trHeight w:val="315"/>
        </w:trPr>
        <w:tc>
          <w:tcPr>
            <w:tcW w:w="1843" w:type="dxa"/>
            <w:vMerge/>
            <w:vAlign w:val="center"/>
          </w:tcPr>
          <w:p w:rsidR="00A5709F" w:rsidRPr="007C4225" w:rsidRDefault="00A5709F" w:rsidP="00B0262E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внебюджетные источники (по согласованию) (прогноз)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A5709F" w:rsidRPr="007C4225" w:rsidTr="009E086B">
        <w:trPr>
          <w:trHeight w:val="315"/>
        </w:trPr>
        <w:tc>
          <w:tcPr>
            <w:tcW w:w="1843" w:type="dxa"/>
            <w:vMerge/>
            <w:vAlign w:val="center"/>
          </w:tcPr>
          <w:p w:rsidR="00A5709F" w:rsidRPr="007C4225" w:rsidRDefault="00A5709F" w:rsidP="00B0262E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всего по источникам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8B4DF9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36 169,0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8B4DF9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8 410,6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5709F" w:rsidRPr="007C4225" w:rsidRDefault="008B4DF9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6 939,6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8B4DF9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6 939,6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6 939,6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709F" w:rsidRPr="007C4225" w:rsidRDefault="00A5709F" w:rsidP="00B0262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6 939,6</w:t>
            </w:r>
            <w:r w:rsidR="00436E24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»;</w:t>
            </w:r>
          </w:p>
        </w:tc>
      </w:tr>
    </w:tbl>
    <w:p w:rsidR="00EB4FD7" w:rsidRPr="009E086B" w:rsidRDefault="00EB4FD7" w:rsidP="00992706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Cs w:val="26"/>
        </w:rPr>
      </w:pPr>
    </w:p>
    <w:p w:rsidR="005124E1" w:rsidRPr="009E086B" w:rsidRDefault="00992706" w:rsidP="005124E1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E086B">
        <w:rPr>
          <w:rFonts w:ascii="PT Astra Serif" w:hAnsi="PT Astra Serif"/>
          <w:szCs w:val="26"/>
        </w:rPr>
        <w:t>2) </w:t>
      </w:r>
      <w:r w:rsidR="005124E1" w:rsidRPr="009E086B">
        <w:rPr>
          <w:rFonts w:ascii="PT Astra Serif" w:hAnsi="PT Astra Serif"/>
          <w:szCs w:val="26"/>
        </w:rPr>
        <w:t>главу «Перечень показателей цели и задач подпрограммы (направления) 4, сведения о порядке сбора информации по показателям и методике их расчета» изложить в новой редакции согласно приложению № </w:t>
      </w:r>
      <w:r w:rsidR="003F7024" w:rsidRPr="009E086B">
        <w:rPr>
          <w:rFonts w:ascii="PT Astra Serif" w:hAnsi="PT Astra Serif"/>
          <w:szCs w:val="26"/>
        </w:rPr>
        <w:t>8</w:t>
      </w:r>
      <w:r w:rsidR="005124E1" w:rsidRPr="009E086B">
        <w:rPr>
          <w:rFonts w:ascii="PT Astra Serif" w:hAnsi="PT Astra Serif"/>
          <w:szCs w:val="26"/>
        </w:rPr>
        <w:t xml:space="preserve"> к настоящему постановлению;</w:t>
      </w:r>
    </w:p>
    <w:p w:rsidR="005124E1" w:rsidRPr="009E086B" w:rsidRDefault="005124E1" w:rsidP="00D50CFA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E086B">
        <w:rPr>
          <w:rFonts w:ascii="PT Astra Serif" w:hAnsi="PT Astra Serif"/>
          <w:szCs w:val="26"/>
        </w:rPr>
        <w:t>3)</w:t>
      </w:r>
      <w:r w:rsidR="00992706" w:rsidRPr="009E086B">
        <w:rPr>
          <w:rFonts w:ascii="PT Astra Serif" w:hAnsi="PT Astra Serif"/>
          <w:szCs w:val="26"/>
        </w:rPr>
        <w:t> </w:t>
      </w:r>
      <w:r w:rsidRPr="009E086B">
        <w:rPr>
          <w:rFonts w:ascii="PT Astra Serif" w:hAnsi="PT Astra Serif"/>
          <w:szCs w:val="26"/>
        </w:rPr>
        <w:t>главу «</w:t>
      </w:r>
      <w:r w:rsidR="00981ACA" w:rsidRPr="009E086B">
        <w:rPr>
          <w:rFonts w:ascii="PT Astra Serif" w:hAnsi="PT Astra Serif"/>
          <w:szCs w:val="26"/>
        </w:rPr>
        <w:t>Перечень комплексов процессных мероприятий, ведомственных проектов и ресурсное обес</w:t>
      </w:r>
      <w:r w:rsidR="00C70644" w:rsidRPr="009E086B">
        <w:rPr>
          <w:rFonts w:ascii="PT Astra Serif" w:hAnsi="PT Astra Serif"/>
          <w:szCs w:val="26"/>
        </w:rPr>
        <w:t>печение реализации подпрограммы</w:t>
      </w:r>
      <w:r w:rsidR="00981ACA" w:rsidRPr="009E086B">
        <w:rPr>
          <w:rFonts w:ascii="PT Astra Serif" w:hAnsi="PT Astra Serif"/>
          <w:szCs w:val="26"/>
        </w:rPr>
        <w:t xml:space="preserve"> (направления) 4</w:t>
      </w:r>
      <w:r w:rsidRPr="009E086B">
        <w:rPr>
          <w:rFonts w:ascii="PT Astra Serif" w:hAnsi="PT Astra Serif"/>
          <w:szCs w:val="26"/>
        </w:rPr>
        <w:t xml:space="preserve">» изложить в новой </w:t>
      </w:r>
      <w:r w:rsidR="003F7024" w:rsidRPr="009E086B">
        <w:rPr>
          <w:rFonts w:ascii="PT Astra Serif" w:hAnsi="PT Astra Serif"/>
          <w:szCs w:val="26"/>
        </w:rPr>
        <w:t>редакции согласно приложению № 9</w:t>
      </w:r>
      <w:r w:rsidRPr="009E086B">
        <w:rPr>
          <w:rFonts w:ascii="PT Astra Serif" w:hAnsi="PT Astra Serif"/>
          <w:szCs w:val="26"/>
        </w:rPr>
        <w:t xml:space="preserve"> к настоящему постановлению.</w:t>
      </w:r>
    </w:p>
    <w:p w:rsidR="00392E92" w:rsidRPr="009E086B" w:rsidRDefault="00392E92" w:rsidP="007709B2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E086B">
        <w:rPr>
          <w:rFonts w:ascii="PT Astra Serif" w:hAnsi="PT Astra Serif"/>
          <w:szCs w:val="26"/>
        </w:rPr>
        <w:t>9. </w:t>
      </w:r>
      <w:r w:rsidR="007709B2" w:rsidRPr="009E086B">
        <w:rPr>
          <w:rFonts w:ascii="PT Astra Serif" w:hAnsi="PT Astra Serif"/>
          <w:szCs w:val="26"/>
        </w:rPr>
        <w:t>В подпрограмме (направлении) 5</w:t>
      </w:r>
      <w:r w:rsidRPr="009E086B">
        <w:rPr>
          <w:rFonts w:ascii="PT Astra Serif" w:hAnsi="PT Astra Serif"/>
          <w:szCs w:val="26"/>
        </w:rPr>
        <w:t xml:space="preserve"> «</w:t>
      </w:r>
      <w:r w:rsidR="007709B2" w:rsidRPr="009E086B">
        <w:rPr>
          <w:rFonts w:ascii="PT Astra Serif" w:hAnsi="PT Astra Serif"/>
          <w:szCs w:val="26"/>
        </w:rPr>
        <w:t>Содействие развитию институтов гражда</w:t>
      </w:r>
      <w:r w:rsidR="007D305F" w:rsidRPr="009E086B">
        <w:rPr>
          <w:rFonts w:ascii="PT Astra Serif" w:hAnsi="PT Astra Serif"/>
          <w:szCs w:val="26"/>
        </w:rPr>
        <w:t>нского общества Томской области</w:t>
      </w:r>
      <w:r w:rsidR="007709B2" w:rsidRPr="009E086B">
        <w:rPr>
          <w:rFonts w:ascii="PT Astra Serif" w:hAnsi="PT Astra Serif"/>
          <w:szCs w:val="26"/>
        </w:rPr>
        <w:t>» (далее – подпрограмма 5</w:t>
      </w:r>
      <w:r w:rsidRPr="009E086B">
        <w:rPr>
          <w:rFonts w:ascii="PT Astra Serif" w:hAnsi="PT Astra Serif"/>
          <w:szCs w:val="26"/>
        </w:rPr>
        <w:t>):</w:t>
      </w:r>
    </w:p>
    <w:p w:rsidR="007709B2" w:rsidRPr="009E086B" w:rsidRDefault="00992706" w:rsidP="00392E92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E086B">
        <w:rPr>
          <w:rFonts w:ascii="PT Astra Serif" w:hAnsi="PT Astra Serif"/>
          <w:szCs w:val="26"/>
        </w:rPr>
        <w:t>1) </w:t>
      </w:r>
      <w:r w:rsidR="00A46BFE" w:rsidRPr="009E086B">
        <w:rPr>
          <w:rFonts w:ascii="PT Astra Serif" w:hAnsi="PT Astra Serif"/>
          <w:szCs w:val="26"/>
        </w:rPr>
        <w:t xml:space="preserve">паспорт подпрограммы 5  изложить в новой редакции согласно </w:t>
      </w:r>
      <w:r w:rsidR="009E086B">
        <w:rPr>
          <w:rFonts w:ascii="PT Astra Serif" w:hAnsi="PT Astra Serif"/>
          <w:szCs w:val="26"/>
        </w:rPr>
        <w:br/>
      </w:r>
      <w:r w:rsidR="00A46BFE" w:rsidRPr="009E086B">
        <w:rPr>
          <w:rFonts w:ascii="PT Astra Serif" w:hAnsi="PT Astra Serif"/>
          <w:szCs w:val="26"/>
        </w:rPr>
        <w:t>приложению № 10 к настоящему постановлению;</w:t>
      </w:r>
    </w:p>
    <w:p w:rsidR="00617F3D" w:rsidRPr="009E086B" w:rsidRDefault="00992706" w:rsidP="00392E92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E086B">
        <w:rPr>
          <w:rFonts w:ascii="PT Astra Serif" w:hAnsi="PT Astra Serif"/>
          <w:szCs w:val="26"/>
        </w:rPr>
        <w:t>2) </w:t>
      </w:r>
      <w:r w:rsidR="00617F3D" w:rsidRPr="009E086B">
        <w:rPr>
          <w:rFonts w:ascii="PT Astra Serif" w:hAnsi="PT Astra Serif"/>
          <w:szCs w:val="26"/>
        </w:rPr>
        <w:t>главу «Перечень показателей цели и задач подпрограммы (направ</w:t>
      </w:r>
      <w:r w:rsidR="005B3C92" w:rsidRPr="009E086B">
        <w:rPr>
          <w:rFonts w:ascii="PT Astra Serif" w:hAnsi="PT Astra Serif"/>
          <w:szCs w:val="26"/>
        </w:rPr>
        <w:t>ления) 5</w:t>
      </w:r>
      <w:r w:rsidR="00617F3D" w:rsidRPr="009E086B">
        <w:rPr>
          <w:rFonts w:ascii="PT Astra Serif" w:hAnsi="PT Astra Serif"/>
          <w:szCs w:val="26"/>
        </w:rPr>
        <w:t>, сведения о порядке сбора информации по показателям и методике их расчета» изложить в новой</w:t>
      </w:r>
      <w:r w:rsidR="009E086B">
        <w:rPr>
          <w:rFonts w:ascii="PT Astra Serif" w:hAnsi="PT Astra Serif"/>
          <w:szCs w:val="26"/>
        </w:rPr>
        <w:t xml:space="preserve"> редакции согласно приложению № </w:t>
      </w:r>
      <w:r w:rsidR="00617F3D" w:rsidRPr="009E086B">
        <w:rPr>
          <w:rFonts w:ascii="PT Astra Serif" w:hAnsi="PT Astra Serif"/>
          <w:szCs w:val="26"/>
        </w:rPr>
        <w:t>11 к настоящему постановлению;</w:t>
      </w:r>
    </w:p>
    <w:p w:rsidR="00D50CFA" w:rsidRPr="009E086B" w:rsidRDefault="00D50CFA" w:rsidP="00392E92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E086B">
        <w:rPr>
          <w:rFonts w:ascii="PT Astra Serif" w:hAnsi="PT Astra Serif"/>
          <w:szCs w:val="26"/>
        </w:rPr>
        <w:t>3)</w:t>
      </w:r>
      <w:r w:rsidR="00992706" w:rsidRPr="009E086B">
        <w:rPr>
          <w:rFonts w:ascii="PT Astra Serif" w:hAnsi="PT Astra Serif"/>
          <w:szCs w:val="26"/>
        </w:rPr>
        <w:t> </w:t>
      </w:r>
      <w:r w:rsidRPr="009E086B">
        <w:rPr>
          <w:rFonts w:ascii="PT Astra Serif" w:hAnsi="PT Astra Serif"/>
          <w:szCs w:val="26"/>
        </w:rPr>
        <w:t>главу «Перечень комплексов процессных мероприятий, ведомственных проектов и ресурсное обеспечение реализации подпрограммы (направления) 5» изложить в новой редакции согласно приложению №</w:t>
      </w:r>
      <w:r w:rsidR="009E086B">
        <w:rPr>
          <w:rFonts w:ascii="PT Astra Serif" w:hAnsi="PT Astra Serif"/>
          <w:szCs w:val="26"/>
        </w:rPr>
        <w:t> </w:t>
      </w:r>
      <w:r w:rsidRPr="009E086B">
        <w:rPr>
          <w:rFonts w:ascii="PT Astra Serif" w:hAnsi="PT Astra Serif"/>
          <w:szCs w:val="26"/>
        </w:rPr>
        <w:t>12 к настоящему постановлению.</w:t>
      </w:r>
    </w:p>
    <w:p w:rsidR="007709B2" w:rsidRPr="009E086B" w:rsidRDefault="007709B2" w:rsidP="00C70644">
      <w:pPr>
        <w:widowControl w:val="0"/>
        <w:autoSpaceDE w:val="0"/>
        <w:autoSpaceDN w:val="0"/>
        <w:spacing w:before="60"/>
        <w:jc w:val="both"/>
        <w:rPr>
          <w:rFonts w:ascii="PT Astra Serif" w:hAnsi="PT Astra Serif"/>
          <w:szCs w:val="26"/>
        </w:rPr>
      </w:pPr>
    </w:p>
    <w:p w:rsidR="00316EB7" w:rsidRPr="009E086B" w:rsidRDefault="00316EB7" w:rsidP="00C70644">
      <w:pPr>
        <w:widowControl w:val="0"/>
        <w:autoSpaceDE w:val="0"/>
        <w:autoSpaceDN w:val="0"/>
        <w:spacing w:before="60"/>
        <w:jc w:val="both"/>
        <w:rPr>
          <w:rFonts w:ascii="PT Astra Serif" w:hAnsi="PT Astra Serif"/>
          <w:szCs w:val="26"/>
        </w:rPr>
      </w:pPr>
    </w:p>
    <w:p w:rsidR="00316EB7" w:rsidRPr="009E086B" w:rsidRDefault="00316EB7" w:rsidP="00C70644">
      <w:pPr>
        <w:widowControl w:val="0"/>
        <w:autoSpaceDE w:val="0"/>
        <w:autoSpaceDN w:val="0"/>
        <w:spacing w:before="60"/>
        <w:jc w:val="both"/>
        <w:rPr>
          <w:rFonts w:ascii="PT Astra Serif" w:hAnsi="PT Astra Serif"/>
          <w:szCs w:val="26"/>
        </w:rPr>
      </w:pPr>
    </w:p>
    <w:p w:rsidR="00836348" w:rsidRPr="009E086B" w:rsidRDefault="00C70644" w:rsidP="009E086B">
      <w:pPr>
        <w:tabs>
          <w:tab w:val="left" w:pos="7655"/>
        </w:tabs>
        <w:spacing w:before="60"/>
        <w:ind w:firstLine="0"/>
        <w:jc w:val="both"/>
        <w:rPr>
          <w:rFonts w:ascii="PT Astra Serif" w:hAnsi="PT Astra Serif"/>
          <w:szCs w:val="26"/>
        </w:rPr>
      </w:pPr>
      <w:proofErr w:type="spellStart"/>
      <w:r w:rsidRPr="009E086B">
        <w:rPr>
          <w:rFonts w:ascii="PT Astra Serif" w:hAnsi="PT Astra Serif"/>
          <w:szCs w:val="26"/>
        </w:rPr>
        <w:t>И.о</w:t>
      </w:r>
      <w:proofErr w:type="spellEnd"/>
      <w:r w:rsidRPr="009E086B">
        <w:rPr>
          <w:rFonts w:ascii="PT Astra Serif" w:hAnsi="PT Astra Serif"/>
          <w:szCs w:val="26"/>
        </w:rPr>
        <w:t>. </w:t>
      </w:r>
      <w:r w:rsidR="00836348" w:rsidRPr="009E086B">
        <w:rPr>
          <w:rFonts w:ascii="PT Astra Serif" w:hAnsi="PT Astra Serif"/>
          <w:szCs w:val="26"/>
        </w:rPr>
        <w:t>Губернатор</w:t>
      </w:r>
      <w:r w:rsidRPr="009E086B">
        <w:rPr>
          <w:rFonts w:ascii="PT Astra Serif" w:hAnsi="PT Astra Serif"/>
          <w:szCs w:val="26"/>
        </w:rPr>
        <w:t>а</w:t>
      </w:r>
      <w:r w:rsidR="00836348" w:rsidRPr="009E086B">
        <w:rPr>
          <w:rFonts w:ascii="PT Astra Serif" w:hAnsi="PT Astra Serif"/>
          <w:szCs w:val="26"/>
        </w:rPr>
        <w:t xml:space="preserve"> Томской области                                         </w:t>
      </w:r>
      <w:r w:rsidR="004E12DC" w:rsidRPr="009E086B">
        <w:rPr>
          <w:rFonts w:ascii="PT Astra Serif" w:hAnsi="PT Astra Serif"/>
          <w:szCs w:val="26"/>
        </w:rPr>
        <w:t xml:space="preserve">    </w:t>
      </w:r>
      <w:r w:rsidRPr="009E086B">
        <w:rPr>
          <w:rFonts w:ascii="PT Astra Serif" w:hAnsi="PT Astra Serif"/>
          <w:szCs w:val="26"/>
        </w:rPr>
        <w:t xml:space="preserve">    </w:t>
      </w:r>
      <w:r w:rsidR="009E086B">
        <w:rPr>
          <w:rFonts w:ascii="PT Astra Serif" w:hAnsi="PT Astra Serif"/>
          <w:szCs w:val="26"/>
        </w:rPr>
        <w:t xml:space="preserve">     </w:t>
      </w:r>
      <w:r w:rsidRPr="009E086B">
        <w:rPr>
          <w:rFonts w:ascii="PT Astra Serif" w:hAnsi="PT Astra Serif"/>
          <w:szCs w:val="26"/>
        </w:rPr>
        <w:t xml:space="preserve">           </w:t>
      </w:r>
      <w:proofErr w:type="spellStart"/>
      <w:r w:rsidRPr="009E086B">
        <w:rPr>
          <w:rFonts w:ascii="PT Astra Serif" w:hAnsi="PT Astra Serif"/>
          <w:szCs w:val="26"/>
        </w:rPr>
        <w:t>Н.Я</w:t>
      </w:r>
      <w:proofErr w:type="spellEnd"/>
      <w:r w:rsidRPr="009E086B">
        <w:rPr>
          <w:rFonts w:ascii="PT Astra Serif" w:hAnsi="PT Astra Serif"/>
          <w:szCs w:val="26"/>
        </w:rPr>
        <w:t xml:space="preserve">. </w:t>
      </w:r>
      <w:proofErr w:type="spellStart"/>
      <w:r w:rsidRPr="009E086B">
        <w:rPr>
          <w:rFonts w:ascii="PT Astra Serif" w:hAnsi="PT Astra Serif"/>
          <w:szCs w:val="26"/>
        </w:rPr>
        <w:t>Руппель</w:t>
      </w:r>
      <w:proofErr w:type="spellEnd"/>
    </w:p>
    <w:p w:rsidR="00836348" w:rsidRPr="007C4225" w:rsidRDefault="00836348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7E211E" w:rsidRPr="007C4225" w:rsidRDefault="007E211E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460A36" w:rsidRPr="007C4225" w:rsidRDefault="00460A36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460A36" w:rsidRPr="007C4225" w:rsidRDefault="00460A36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460A36" w:rsidRPr="007C4225" w:rsidRDefault="00460A36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460A36" w:rsidRPr="007C4225" w:rsidRDefault="00460A36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460A36" w:rsidRPr="007C4225" w:rsidRDefault="00460A36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460A36" w:rsidRPr="007C4225" w:rsidRDefault="00460A36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460A36" w:rsidRPr="007C4225" w:rsidRDefault="00460A36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460A36" w:rsidRPr="007C4225" w:rsidRDefault="00460A36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460A36" w:rsidRPr="007C4225" w:rsidRDefault="00460A36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460A36" w:rsidRPr="007C4225" w:rsidRDefault="00460A36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460A36" w:rsidRPr="007C4225" w:rsidRDefault="00460A36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460A36" w:rsidRPr="007C4225" w:rsidRDefault="00460A36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0466A4" w:rsidRPr="007C4225" w:rsidRDefault="000466A4" w:rsidP="009E086B">
      <w:pPr>
        <w:pStyle w:val="ae"/>
        <w:spacing w:before="20"/>
        <w:ind w:left="0" w:firstLine="0"/>
        <w:rPr>
          <w:rFonts w:ascii="PT Astra Serif" w:hAnsi="PT Astra Serif"/>
          <w:sz w:val="20"/>
        </w:rPr>
      </w:pPr>
      <w:r w:rsidRPr="007C4225">
        <w:rPr>
          <w:rFonts w:ascii="PT Astra Serif" w:hAnsi="PT Astra Serif"/>
          <w:sz w:val="20"/>
        </w:rPr>
        <w:t>Глухова Е.С.</w:t>
      </w:r>
    </w:p>
    <w:p w:rsidR="00C70644" w:rsidRPr="004A2846" w:rsidRDefault="00C70644" w:rsidP="009E086B">
      <w:pPr>
        <w:pStyle w:val="ae"/>
        <w:spacing w:before="20"/>
        <w:ind w:left="0" w:firstLine="0"/>
        <w:rPr>
          <w:rFonts w:ascii="PT Astra Serif" w:hAnsi="PT Astra Serif"/>
        </w:rPr>
      </w:pPr>
      <w:r w:rsidRPr="004A2846">
        <w:rPr>
          <w:rFonts w:ascii="PT Astra Serif" w:hAnsi="PT Astra Serif"/>
          <w:sz w:val="20"/>
        </w:rPr>
        <w:t>0326</w:t>
      </w:r>
      <w:proofErr w:type="spellStart"/>
      <w:r w:rsidRPr="007C4225">
        <w:rPr>
          <w:rFonts w:ascii="PT Astra Serif" w:hAnsi="PT Astra Serif"/>
          <w:sz w:val="20"/>
          <w:lang w:val="en-US"/>
        </w:rPr>
        <w:t>ko</w:t>
      </w:r>
      <w:proofErr w:type="spellEnd"/>
      <w:r w:rsidRPr="004A2846">
        <w:rPr>
          <w:rFonts w:ascii="PT Astra Serif" w:hAnsi="PT Astra Serif"/>
          <w:sz w:val="20"/>
        </w:rPr>
        <w:t>01.</w:t>
      </w:r>
      <w:r w:rsidRPr="007C4225">
        <w:rPr>
          <w:rFonts w:ascii="PT Astra Serif" w:hAnsi="PT Astra Serif"/>
          <w:sz w:val="20"/>
          <w:lang w:val="en-US"/>
        </w:rPr>
        <w:t>pap</w:t>
      </w:r>
      <w:r w:rsidRPr="004A2846">
        <w:rPr>
          <w:rFonts w:ascii="PT Astra Serif" w:hAnsi="PT Astra Serif"/>
          <w:sz w:val="20"/>
        </w:rPr>
        <w:t>2024</w:t>
      </w:r>
    </w:p>
    <w:p w:rsidR="0009320E" w:rsidRPr="007C4225" w:rsidRDefault="0009320E" w:rsidP="000466A4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  <w:sectPr w:rsidR="0009320E" w:rsidRPr="007C4225" w:rsidSect="008B5810">
          <w:headerReference w:type="even" r:id="rId11"/>
          <w:headerReference w:type="default" r:id="rId12"/>
          <w:footerReference w:type="default" r:id="rId13"/>
          <w:headerReference w:type="first" r:id="rId14"/>
          <w:type w:val="nextColumn"/>
          <w:pgSz w:w="11907" w:h="16840" w:code="9"/>
          <w:pgMar w:top="1134" w:right="851" w:bottom="1134" w:left="1418" w:header="720" w:footer="567" w:gutter="0"/>
          <w:cols w:space="720"/>
          <w:titlePg/>
        </w:sectPr>
      </w:pPr>
    </w:p>
    <w:p w:rsidR="0063229A" w:rsidRPr="007C4225" w:rsidRDefault="0063229A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>Приложение № 1</w:t>
      </w:r>
    </w:p>
    <w:p w:rsidR="0063229A" w:rsidRPr="007C4225" w:rsidRDefault="0063229A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7F7302" w:rsidRPr="004A2846" w:rsidRDefault="0063229A" w:rsidP="004F24A7">
      <w:pPr>
        <w:autoSpaceDE w:val="0"/>
        <w:autoSpaceDN w:val="0"/>
        <w:adjustRightInd w:val="0"/>
        <w:ind w:firstLine="10773"/>
        <w:outlineLvl w:val="0"/>
        <w:rPr>
          <w:rFonts w:ascii="PT Astra Serif" w:eastAsia="Calibri" w:hAnsi="PT Astra Serif"/>
          <w:sz w:val="24"/>
          <w:szCs w:val="24"/>
          <w:lang w:eastAsia="en-US"/>
        </w:rPr>
      </w:pPr>
      <w:r w:rsidRPr="007C4225">
        <w:rPr>
          <w:rFonts w:ascii="PT Astra Serif" w:hAnsi="PT Astra Serif"/>
          <w:sz w:val="24"/>
          <w:szCs w:val="24"/>
        </w:rPr>
        <w:t>от</w:t>
      </w:r>
      <w:r w:rsidR="003C5BDA" w:rsidRPr="007C4225">
        <w:rPr>
          <w:rFonts w:ascii="PT Astra Serif" w:hAnsi="PT Astra Serif"/>
          <w:sz w:val="24"/>
          <w:szCs w:val="24"/>
        </w:rPr>
        <w:t xml:space="preserve"> </w:t>
      </w:r>
      <w:r w:rsidR="004A2846">
        <w:rPr>
          <w:rFonts w:ascii="PT Astra Serif" w:hAnsi="PT Astra Serif"/>
          <w:sz w:val="24"/>
          <w:szCs w:val="24"/>
        </w:rPr>
        <w:t xml:space="preserve">25.03.2024 № </w:t>
      </w:r>
      <w:proofErr w:type="spellStart"/>
      <w:r w:rsidR="004A2846">
        <w:rPr>
          <w:rFonts w:ascii="PT Astra Serif" w:hAnsi="PT Astra Serif"/>
          <w:sz w:val="24"/>
          <w:szCs w:val="24"/>
        </w:rPr>
        <w:t>93а</w:t>
      </w:r>
      <w:proofErr w:type="spellEnd"/>
    </w:p>
    <w:p w:rsidR="00F450F5" w:rsidRPr="007C4225" w:rsidRDefault="00F450F5" w:rsidP="00F450F5">
      <w:pPr>
        <w:ind w:firstLine="0"/>
        <w:contextualSpacing/>
        <w:jc w:val="center"/>
        <w:rPr>
          <w:rFonts w:ascii="PT Astra Serif" w:hAnsi="PT Astra Serif"/>
          <w:szCs w:val="26"/>
        </w:rPr>
      </w:pPr>
    </w:p>
    <w:p w:rsidR="00F450F5" w:rsidRPr="007C4225" w:rsidRDefault="00F450F5" w:rsidP="00F450F5">
      <w:pPr>
        <w:ind w:firstLine="0"/>
        <w:contextualSpacing/>
        <w:jc w:val="center"/>
        <w:rPr>
          <w:rFonts w:ascii="PT Astra Serif" w:hAnsi="PT Astra Serif"/>
          <w:szCs w:val="26"/>
        </w:rPr>
      </w:pPr>
    </w:p>
    <w:p w:rsidR="00F450F5" w:rsidRPr="007C4225" w:rsidRDefault="00F450F5" w:rsidP="00F450F5">
      <w:pPr>
        <w:ind w:firstLine="0"/>
        <w:contextualSpacing/>
        <w:jc w:val="center"/>
        <w:rPr>
          <w:rFonts w:ascii="PT Astra Serif" w:hAnsi="PT Astra Serif"/>
          <w:color w:val="000000"/>
          <w:szCs w:val="26"/>
        </w:rPr>
      </w:pPr>
      <w:r w:rsidRPr="007C4225">
        <w:rPr>
          <w:rFonts w:ascii="PT Astra Serif" w:hAnsi="PT Astra Serif"/>
          <w:szCs w:val="26"/>
        </w:rPr>
        <w:t>План достижения показателей цели</w:t>
      </w:r>
      <w:r w:rsidRPr="007C4225">
        <w:rPr>
          <w:rFonts w:ascii="PT Astra Serif" w:hAnsi="PT Astra Serif"/>
          <w:b/>
          <w:szCs w:val="26"/>
        </w:rPr>
        <w:t xml:space="preserve"> </w:t>
      </w:r>
      <w:r w:rsidRPr="007C4225">
        <w:rPr>
          <w:rFonts w:ascii="PT Astra Serif" w:hAnsi="PT Astra Serif"/>
          <w:szCs w:val="26"/>
        </w:rPr>
        <w:t>государственной</w:t>
      </w:r>
      <w:r w:rsidRPr="007C4225">
        <w:rPr>
          <w:rFonts w:ascii="PT Astra Serif" w:hAnsi="PT Astra Serif"/>
          <w:color w:val="000000"/>
          <w:szCs w:val="26"/>
        </w:rPr>
        <w:t xml:space="preserve"> программы в 2024 году </w:t>
      </w:r>
    </w:p>
    <w:p w:rsidR="00E870DA" w:rsidRPr="007C4225" w:rsidRDefault="00E870DA" w:rsidP="004F24A7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1460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5"/>
        <w:gridCol w:w="2047"/>
        <w:gridCol w:w="1417"/>
        <w:gridCol w:w="851"/>
        <w:gridCol w:w="992"/>
        <w:gridCol w:w="709"/>
        <w:gridCol w:w="850"/>
        <w:gridCol w:w="567"/>
        <w:gridCol w:w="709"/>
        <w:gridCol w:w="851"/>
        <w:gridCol w:w="850"/>
        <w:gridCol w:w="1134"/>
        <w:gridCol w:w="992"/>
        <w:gridCol w:w="851"/>
        <w:gridCol w:w="1276"/>
      </w:tblGrid>
      <w:tr w:rsidR="00F450F5" w:rsidRPr="007C4225" w:rsidTr="00E25715">
        <w:tc>
          <w:tcPr>
            <w:tcW w:w="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D1B" w:rsidRPr="007C4225" w:rsidRDefault="00546D1B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№</w:t>
            </w:r>
          </w:p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</w:t>
            </w:r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/п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93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Плановые значения по месяцам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На конец</w:t>
            </w:r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E25715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2024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года</w:t>
            </w:r>
          </w:p>
        </w:tc>
      </w:tr>
      <w:tr w:rsidR="00E25715" w:rsidRPr="007C4225" w:rsidTr="00E25715">
        <w:tc>
          <w:tcPr>
            <w:tcW w:w="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февраль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март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апрель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май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июнь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июль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август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октябрь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ноябрь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E25715" w:rsidRPr="007C4225" w:rsidTr="00E25715">
        <w:trPr>
          <w:trHeight w:val="179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C4225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C4225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C4225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C4225"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C4225">
              <w:rPr>
                <w:rFonts w:ascii="PT Astra Serif" w:hAnsi="PT Astra Serif"/>
                <w:color w:val="000000"/>
                <w:sz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C4225">
              <w:rPr>
                <w:rFonts w:ascii="PT Astra Serif" w:hAnsi="PT Astra Serif"/>
                <w:color w:val="000000"/>
                <w:sz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C4225">
              <w:rPr>
                <w:rFonts w:ascii="PT Astra Serif" w:hAnsi="PT Astra Serif"/>
                <w:color w:val="000000"/>
                <w:sz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C4225">
              <w:rPr>
                <w:rFonts w:ascii="PT Astra Serif" w:hAnsi="PT Astra Serif"/>
                <w:color w:val="000000"/>
                <w:sz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C4225">
              <w:rPr>
                <w:rFonts w:ascii="PT Astra Serif" w:hAnsi="PT Astra Serif"/>
                <w:color w:val="000000"/>
                <w:sz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C4225">
              <w:rPr>
                <w:rFonts w:ascii="PT Astra Serif" w:hAnsi="PT Astra Serif"/>
                <w:color w:val="000000"/>
                <w:sz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C4225">
              <w:rPr>
                <w:rFonts w:ascii="PT Astra Serif" w:hAnsi="PT Astra Serif"/>
                <w:color w:val="000000"/>
                <w:sz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C4225">
              <w:rPr>
                <w:rFonts w:ascii="PT Astra Serif" w:hAnsi="PT Astra Serif"/>
                <w:color w:val="000000"/>
                <w:sz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C4225">
              <w:rPr>
                <w:rFonts w:ascii="PT Astra Serif" w:hAnsi="PT Astra Serif"/>
                <w:color w:val="000000"/>
                <w:sz w:val="20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C4225">
              <w:rPr>
                <w:rFonts w:ascii="PT Astra Serif" w:hAnsi="PT Astra Serif"/>
                <w:color w:val="000000"/>
                <w:sz w:val="20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9E086B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7C4225">
              <w:rPr>
                <w:rFonts w:ascii="PT Astra Serif" w:hAnsi="PT Astra Serif"/>
                <w:color w:val="000000"/>
                <w:sz w:val="20"/>
              </w:rPr>
              <w:t>15</w:t>
            </w:r>
          </w:p>
        </w:tc>
      </w:tr>
      <w:tr w:rsidR="00F450F5" w:rsidRPr="007C4225" w:rsidTr="00F450F5">
        <w:tc>
          <w:tcPr>
            <w:tcW w:w="146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E25715" w:rsidP="001A4AC1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Повышение эффективности деятельности исполнительных органов Томской области</w:t>
            </w:r>
          </w:p>
        </w:tc>
      </w:tr>
      <w:tr w:rsidR="00F450F5" w:rsidRPr="007C4225" w:rsidTr="00E25715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F450F5" w:rsidP="00E25715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="005A714E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E25715" w:rsidP="001A4AC1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Доля населения, удовлетворенного деятельностью государственных органов исполнительной власти региона, 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E25715" w:rsidP="00E25715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процент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E25715" w:rsidP="00E25715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E25715" w:rsidP="00E25715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E25715" w:rsidP="00E25715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E25715" w:rsidP="00E25715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E25715" w:rsidP="00E25715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E25715" w:rsidP="00E25715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E25715" w:rsidP="00E25715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E25715" w:rsidP="00E25715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E25715" w:rsidP="00E25715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E25715" w:rsidP="00E25715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E25715" w:rsidP="00E25715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F5" w:rsidRPr="007C4225" w:rsidRDefault="00E25715" w:rsidP="00E25715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42</w:t>
            </w:r>
          </w:p>
        </w:tc>
      </w:tr>
    </w:tbl>
    <w:p w:rsidR="00E870DA" w:rsidRPr="007C4225" w:rsidRDefault="00E870DA" w:rsidP="00460A36">
      <w:pPr>
        <w:ind w:firstLine="0"/>
        <w:rPr>
          <w:rFonts w:ascii="PT Astra Serif" w:hAnsi="PT Astra Serif"/>
          <w:sz w:val="20"/>
        </w:rPr>
      </w:pPr>
    </w:p>
    <w:p w:rsidR="00460A36" w:rsidRPr="007C4225" w:rsidRDefault="00460A36" w:rsidP="004F24A7">
      <w:pPr>
        <w:spacing w:before="120"/>
        <w:ind w:firstLine="0"/>
        <w:rPr>
          <w:rFonts w:ascii="PT Astra Serif" w:hAnsi="PT Astra Serif"/>
          <w:sz w:val="24"/>
          <w:szCs w:val="24"/>
        </w:rPr>
        <w:sectPr w:rsidR="00460A36" w:rsidRPr="007C4225" w:rsidSect="00981CFE">
          <w:headerReference w:type="first" r:id="rId15"/>
          <w:pgSz w:w="16840" w:h="11907" w:orient="landscape" w:code="9"/>
          <w:pgMar w:top="1134" w:right="851" w:bottom="1134" w:left="1418" w:header="567" w:footer="567" w:gutter="0"/>
          <w:pgNumType w:start="1"/>
          <w:cols w:space="720"/>
          <w:titlePg/>
          <w:docGrid w:linePitch="354"/>
        </w:sectPr>
      </w:pPr>
    </w:p>
    <w:p w:rsidR="00B102A9" w:rsidRPr="007C4225" w:rsidRDefault="00B102A9" w:rsidP="00B102A9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>Приложение № 2</w:t>
      </w:r>
    </w:p>
    <w:p w:rsidR="00B102A9" w:rsidRPr="007C4225" w:rsidRDefault="00B102A9" w:rsidP="00B102A9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B102A9" w:rsidRPr="007C4225" w:rsidRDefault="005A714E" w:rsidP="00B102A9">
      <w:pPr>
        <w:autoSpaceDE w:val="0"/>
        <w:autoSpaceDN w:val="0"/>
        <w:adjustRightInd w:val="0"/>
        <w:ind w:firstLine="10773"/>
        <w:jc w:val="both"/>
        <w:outlineLvl w:val="0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 xml:space="preserve">от </w:t>
      </w:r>
      <w:r w:rsidR="004A2846">
        <w:rPr>
          <w:rFonts w:ascii="PT Astra Serif" w:hAnsi="PT Astra Serif"/>
          <w:sz w:val="24"/>
          <w:szCs w:val="24"/>
        </w:rPr>
        <w:t xml:space="preserve">25.03.2024 № </w:t>
      </w:r>
      <w:proofErr w:type="spellStart"/>
      <w:r w:rsidR="004A2846">
        <w:rPr>
          <w:rFonts w:ascii="PT Astra Serif" w:hAnsi="PT Astra Serif"/>
          <w:sz w:val="24"/>
          <w:szCs w:val="24"/>
        </w:rPr>
        <w:t>93а</w:t>
      </w:r>
      <w:proofErr w:type="spellEnd"/>
    </w:p>
    <w:p w:rsidR="00B102A9" w:rsidRPr="007C4225" w:rsidRDefault="00B102A9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</w:p>
    <w:p w:rsidR="00B102A9" w:rsidRPr="007C4225" w:rsidRDefault="00B102A9" w:rsidP="00231554">
      <w:pPr>
        <w:tabs>
          <w:tab w:val="left" w:pos="10979"/>
        </w:tabs>
        <w:jc w:val="center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bCs/>
          <w:color w:val="000000"/>
          <w:szCs w:val="26"/>
        </w:rPr>
        <w:t>Структура государственной программы</w:t>
      </w:r>
    </w:p>
    <w:p w:rsidR="00B102A9" w:rsidRPr="007C4225" w:rsidRDefault="00B102A9" w:rsidP="00231554">
      <w:pPr>
        <w:ind w:firstLine="0"/>
        <w:jc w:val="right"/>
        <w:rPr>
          <w:rFonts w:ascii="PT Astra Serif" w:hAnsi="PT Astra Serif"/>
          <w:sz w:val="24"/>
          <w:szCs w:val="24"/>
        </w:rPr>
      </w:pPr>
    </w:p>
    <w:tbl>
      <w:tblPr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6379"/>
        <w:gridCol w:w="425"/>
        <w:gridCol w:w="6096"/>
      </w:tblGrid>
      <w:tr w:rsidR="00B102A9" w:rsidRPr="007C4225" w:rsidTr="00B102A9">
        <w:trPr>
          <w:trHeight w:val="77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Структурный элемент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2A9" w:rsidRPr="007C4225" w:rsidRDefault="00B102A9" w:rsidP="00B102A9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Краткое описание ожидаемых эффектов от реализации задачи структурного элемента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2A9" w:rsidRPr="007C4225" w:rsidRDefault="00B102A9" w:rsidP="00B102A9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bCs/>
                <w:color w:val="000000"/>
                <w:sz w:val="22"/>
                <w:szCs w:val="22"/>
              </w:rPr>
              <w:t>Связь с показателями (указывается наименование показателя государственной программы, на достижение которого направлена задача)</w:t>
            </w:r>
          </w:p>
        </w:tc>
      </w:tr>
      <w:tr w:rsidR="00B102A9" w:rsidRPr="007C4225" w:rsidTr="00B102A9">
        <w:trPr>
          <w:trHeight w:val="208"/>
        </w:trPr>
        <w:tc>
          <w:tcPr>
            <w:tcW w:w="14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102A9" w:rsidRPr="007C4225" w:rsidRDefault="00B102A9" w:rsidP="00B102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подпрограммы (направления)</w:t>
            </w:r>
            <w:r w:rsidRPr="007C4225">
              <w:rPr>
                <w:rFonts w:ascii="PT Astra Serif" w:hAnsi="PT Astra Serif"/>
                <w:szCs w:val="26"/>
              </w:rPr>
              <w:t xml:space="preserve">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 «Развитие кадрового потенциала региона»</w:t>
            </w:r>
          </w:p>
        </w:tc>
      </w:tr>
      <w:tr w:rsidR="00B102A9" w:rsidRPr="007C4225" w:rsidTr="00B102A9">
        <w:trPr>
          <w:trHeight w:val="226"/>
        </w:trPr>
        <w:tc>
          <w:tcPr>
            <w:tcW w:w="146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2A9" w:rsidRPr="007C4225" w:rsidRDefault="00B102A9" w:rsidP="00B102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1. Комплекс процессных мероприятий 1 «Развитие резерва управленческих кадров региона»</w:t>
            </w:r>
          </w:p>
        </w:tc>
      </w:tr>
      <w:tr w:rsidR="00B102A9" w:rsidRPr="007C4225" w:rsidTr="00B102A9">
        <w:trPr>
          <w:trHeight w:val="540"/>
        </w:trPr>
        <w:tc>
          <w:tcPr>
            <w:tcW w:w="146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Ответственный</w:t>
            </w:r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за реализацию ко</w:t>
            </w:r>
            <w:r w:rsidR="00AD4981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мплекса процессных мероприятий: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Департамент государственной гражданской службы Администрации Томской области</w:t>
            </w:r>
          </w:p>
        </w:tc>
      </w:tr>
      <w:tr w:rsidR="00B102A9" w:rsidRPr="007C4225" w:rsidTr="00B102A9">
        <w:trPr>
          <w:trHeight w:val="37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Формирование, развитие и использование резерва управленческих кадров Томской области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1. Коэффициент обеспеченности резервом управленческих кадров целевой группы должностей: руководителей органов исполнительной власти Томской области и структурных подразделений Администрации Томской области, %</w:t>
            </w:r>
            <w:r w:rsidR="005A714E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</w:p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2. Коэффициент обеспеченности резервом управленческих кадров целевой группы должностей: руководители областных государственных учреждений, %</w:t>
            </w:r>
          </w:p>
        </w:tc>
      </w:tr>
      <w:tr w:rsidR="00B102A9" w:rsidRPr="007C4225" w:rsidTr="00B102A9">
        <w:trPr>
          <w:trHeight w:val="265"/>
        </w:trPr>
        <w:tc>
          <w:tcPr>
            <w:tcW w:w="146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2A9" w:rsidRPr="007C4225" w:rsidRDefault="00231554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2. Комплекс процессных мероприятий 2 «Реализация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области»</w:t>
            </w:r>
          </w:p>
        </w:tc>
      </w:tr>
      <w:tr w:rsidR="00B102A9" w:rsidRPr="007C4225" w:rsidTr="00B102A9">
        <w:trPr>
          <w:trHeight w:val="265"/>
        </w:trPr>
        <w:tc>
          <w:tcPr>
            <w:tcW w:w="146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2A9" w:rsidRPr="007C4225" w:rsidRDefault="00B102A9" w:rsidP="00AD4981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Ответственный</w:t>
            </w:r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за реализацию комплекса процессных мероприятий</w:t>
            </w:r>
            <w:r w:rsidR="00AD4981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: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Департамент государственной гражданской службы Администрации Томской области</w:t>
            </w:r>
          </w:p>
        </w:tc>
      </w:tr>
      <w:tr w:rsidR="00B102A9" w:rsidRPr="007C4225" w:rsidTr="00B102A9">
        <w:trPr>
          <w:trHeight w:val="26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02A9" w:rsidRPr="007C4225" w:rsidRDefault="00231554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Содействие в подготовке управленческих кадров организаций приоритетных отраслей экономики и социальной сферы, расположенных на территории Томской области, и</w:t>
            </w:r>
            <w:r w:rsidRPr="007C4225">
              <w:rPr>
                <w:rFonts w:ascii="PT Astra Serif" w:hAnsi="PT Astra Serif"/>
              </w:rPr>
              <w:t xml:space="preserve">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обеспечение реализации Государственного плана подготовки управленческих кадров для организаций народного хозяйства Российской Федерации на территории Томской области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554" w:rsidRPr="007C4225" w:rsidRDefault="00231554" w:rsidP="0023155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Показатель 1. Доля специалистов, завершивших обучение </w:t>
            </w:r>
            <w:r w:rsidR="009E086B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(в процентах к общему количеству специалистов, приступивших к обучению), %</w:t>
            </w:r>
            <w:r w:rsidR="00BB48BC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  <w:p w:rsidR="00231554" w:rsidRPr="007C4225" w:rsidRDefault="00231554" w:rsidP="0023155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Показатель 2. Доля выполненных мероприятий </w:t>
            </w:r>
          </w:p>
          <w:p w:rsidR="00B102A9" w:rsidRPr="007C4225" w:rsidRDefault="00231554" w:rsidP="00231554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 обеспечению реализации Государственного плана подготовки управленческих кадров для организаций народного хозяйства Российской Федерации, %</w:t>
            </w:r>
          </w:p>
        </w:tc>
      </w:tr>
      <w:tr w:rsidR="00B102A9" w:rsidRPr="007C4225" w:rsidTr="00B102A9">
        <w:trPr>
          <w:trHeight w:val="53"/>
        </w:trPr>
        <w:tc>
          <w:tcPr>
            <w:tcW w:w="14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2A9" w:rsidRPr="007C4225" w:rsidRDefault="00042EE1" w:rsidP="00B102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  <w:r w:rsidR="00B102A9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 К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омплекс процессных мероприятий 3</w:t>
            </w:r>
            <w:r w:rsidR="00B102A9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«Награды Томской области»</w:t>
            </w:r>
          </w:p>
        </w:tc>
      </w:tr>
      <w:tr w:rsidR="00B102A9" w:rsidRPr="007C4225" w:rsidTr="00B102A9">
        <w:trPr>
          <w:trHeight w:val="540"/>
        </w:trPr>
        <w:tc>
          <w:tcPr>
            <w:tcW w:w="14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2A9" w:rsidRPr="007C4225" w:rsidRDefault="00B102A9" w:rsidP="00AD4981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Ответственный</w:t>
            </w:r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за реализацию к</w:t>
            </w:r>
            <w:r w:rsidR="00AD4981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омплекса процессных мероприятий: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Департамент государственной гражданской службы Администрации Томской области</w:t>
            </w:r>
          </w:p>
        </w:tc>
      </w:tr>
      <w:tr w:rsidR="00B102A9" w:rsidRPr="007C4225" w:rsidTr="00B102A9">
        <w:trPr>
          <w:trHeight w:val="19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Реализация государственной наградной политики на территории Томской области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Показатель 1. Доля граждан, награжденных в соответствии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 xml:space="preserve">с требованиями нормативных правовых актов,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от</w:t>
            </w:r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представленных к награждению, %</w:t>
            </w:r>
          </w:p>
        </w:tc>
      </w:tr>
      <w:tr w:rsidR="00B102A9" w:rsidRPr="007C4225" w:rsidTr="00B102A9">
        <w:trPr>
          <w:trHeight w:val="525"/>
        </w:trPr>
        <w:tc>
          <w:tcPr>
            <w:tcW w:w="14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02A9" w:rsidRPr="007C4225" w:rsidRDefault="00B102A9" w:rsidP="00B102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подпрограммы (направления) 2</w:t>
            </w:r>
            <w:r w:rsidRPr="007C4225">
              <w:rPr>
                <w:rFonts w:ascii="PT Astra Serif" w:hAnsi="PT Astra Serif"/>
                <w:szCs w:val="26"/>
              </w:rPr>
              <w:t xml:space="preserve">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«Развитие государственной гражданской и муниципальной службы, местного самоуправления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в Томской области»</w:t>
            </w:r>
          </w:p>
        </w:tc>
      </w:tr>
      <w:tr w:rsidR="00B102A9" w:rsidRPr="007C4225" w:rsidTr="00B102A9">
        <w:trPr>
          <w:trHeight w:val="436"/>
        </w:trPr>
        <w:tc>
          <w:tcPr>
            <w:tcW w:w="146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2A9" w:rsidRPr="007C4225" w:rsidRDefault="00B102A9" w:rsidP="00B102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1. Комплекс процессных мероприятий 1 «Развитие государственной гражданской и муниципальной службы Томской области»</w:t>
            </w:r>
          </w:p>
        </w:tc>
      </w:tr>
      <w:tr w:rsidR="00B102A9" w:rsidRPr="007C4225" w:rsidTr="00B102A9">
        <w:trPr>
          <w:trHeight w:val="540"/>
        </w:trPr>
        <w:tc>
          <w:tcPr>
            <w:tcW w:w="146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Ответственный</w:t>
            </w:r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за реализацию ко</w:t>
            </w:r>
            <w:r w:rsidR="00AD4981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мплекса процессных мероприятий: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Департамент государственной гражданской службы Администрации Томской области</w:t>
            </w:r>
          </w:p>
        </w:tc>
      </w:tr>
      <w:tr w:rsidR="00B102A9" w:rsidRPr="007C4225" w:rsidTr="00B102A9"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Развитие государственной гражданской и муниципальной службы Томской области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Показатель 1. Доля государственных гражданских служащих Томской области, принявших участие в мероприятиях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по профессиональному развитию, %</w:t>
            </w:r>
            <w:r w:rsidR="00BB48BC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2. Количество проведенных конкурсов профессионального мастерства среди государственных гражданских и муниципальных служащих, ед.</w:t>
            </w:r>
          </w:p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Показатель 3. Доля муниципальных служащих Томской области, принявших участие в мероприятиях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по профессиональному развитию, %</w:t>
            </w:r>
          </w:p>
        </w:tc>
      </w:tr>
      <w:tr w:rsidR="00B102A9" w:rsidRPr="007C4225" w:rsidTr="00B102A9">
        <w:trPr>
          <w:trHeight w:val="215"/>
        </w:trPr>
        <w:tc>
          <w:tcPr>
            <w:tcW w:w="14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2A9" w:rsidRPr="007C4225" w:rsidRDefault="00B102A9" w:rsidP="00B102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2. Комплекс процессных мероприятий 2 «Государственная поддержка развития местного самоуправления в Томской области»</w:t>
            </w:r>
          </w:p>
        </w:tc>
      </w:tr>
      <w:tr w:rsidR="00B102A9" w:rsidRPr="007C4225" w:rsidTr="00B102A9">
        <w:tc>
          <w:tcPr>
            <w:tcW w:w="146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2A9" w:rsidRPr="007C4225" w:rsidRDefault="00B102A9" w:rsidP="00AD4981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Ответственный</w:t>
            </w:r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за реализацию к</w:t>
            </w:r>
            <w:r w:rsidR="00AD4981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омплекса процессных мероприятий: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Департамент муниципального развития Администрации Томской области</w:t>
            </w:r>
          </w:p>
        </w:tc>
      </w:tr>
      <w:tr w:rsidR="00B102A9" w:rsidRPr="007C4225" w:rsidTr="00B102A9">
        <w:trPr>
          <w:trHeight w:val="37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Государственная поддержка развития местного самоуправления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в Томской области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1. Уровень удовлетворенности населения Томской области качеством предоставления муниципальных услуг на территории Томской области, %</w:t>
            </w:r>
          </w:p>
        </w:tc>
      </w:tr>
      <w:tr w:rsidR="00B102A9" w:rsidRPr="007C4225" w:rsidTr="00B102A9">
        <w:trPr>
          <w:trHeight w:val="525"/>
        </w:trPr>
        <w:tc>
          <w:tcPr>
            <w:tcW w:w="14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02A9" w:rsidRPr="007C4225" w:rsidRDefault="00B102A9" w:rsidP="00B102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подпрограммы (направления) 3</w:t>
            </w:r>
            <w:r w:rsidRPr="007C4225">
              <w:rPr>
                <w:rFonts w:ascii="PT Astra Serif" w:hAnsi="PT Astra Serif"/>
                <w:szCs w:val="26"/>
              </w:rPr>
              <w:t xml:space="preserve">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«Развитие системы обеспечения деятельности Администрации Томской области и мировых судей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и предоставление государственных услуг по государственной регистрации актов гражданского состояния на территории Томской области»</w:t>
            </w:r>
          </w:p>
        </w:tc>
      </w:tr>
      <w:tr w:rsidR="00B102A9" w:rsidRPr="007C4225" w:rsidTr="00B102A9">
        <w:trPr>
          <w:trHeight w:val="436"/>
        </w:trPr>
        <w:tc>
          <w:tcPr>
            <w:tcW w:w="14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2A9" w:rsidRPr="007C4225" w:rsidRDefault="00B102A9" w:rsidP="00B102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1. Комплекс процессных мероприятий 1 «Обеспечение необходимым и обоснованным набором ресурсов деятельности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Администрации Томской области»</w:t>
            </w:r>
          </w:p>
        </w:tc>
      </w:tr>
      <w:tr w:rsidR="00B102A9" w:rsidRPr="007C4225" w:rsidTr="00B102A9">
        <w:trPr>
          <w:trHeight w:val="540"/>
        </w:trPr>
        <w:tc>
          <w:tcPr>
            <w:tcW w:w="14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2A9" w:rsidRPr="007C4225" w:rsidRDefault="00B102A9" w:rsidP="00AD498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Ответственный</w:t>
            </w:r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за реализацию к</w:t>
            </w:r>
            <w:r w:rsidR="00AD4981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омплекса процессных мероприятий: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Департамент финансово-ресурсного обеспечения Администрации Томской области</w:t>
            </w:r>
          </w:p>
        </w:tc>
      </w:tr>
      <w:tr w:rsidR="00B102A9" w:rsidRPr="007C4225" w:rsidTr="00B102A9">
        <w:trPr>
          <w:trHeight w:val="37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02A9" w:rsidRPr="007C4225" w:rsidRDefault="008803F1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Повышение качества обеспечивающих услуг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Показатель 1. Доля служащих Администрации Томской области, обеспеченных материально-техническими </w:t>
            </w: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ресурсами</w:t>
            </w:r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согласно установленным нормативам, %</w:t>
            </w:r>
            <w:r w:rsidR="00BB48BC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2. Количество областных государственных учреждений, улучшивших материально-техническую базу, ед.</w:t>
            </w:r>
          </w:p>
        </w:tc>
      </w:tr>
      <w:tr w:rsidR="00B102A9" w:rsidRPr="007C4225" w:rsidTr="00B102A9">
        <w:trPr>
          <w:trHeight w:val="436"/>
        </w:trPr>
        <w:tc>
          <w:tcPr>
            <w:tcW w:w="14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2A9" w:rsidRPr="007C4225" w:rsidRDefault="00B102A9" w:rsidP="00B102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2. Комплекс процессных мероприятий 2 «Обеспечение деятельности мировых судей Томской области для полного и независимого осуществления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ими правосудия»</w:t>
            </w:r>
          </w:p>
        </w:tc>
      </w:tr>
      <w:tr w:rsidR="00B102A9" w:rsidRPr="007C4225" w:rsidTr="00B102A9">
        <w:tc>
          <w:tcPr>
            <w:tcW w:w="14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2A9" w:rsidRPr="007C4225" w:rsidRDefault="00B102A9" w:rsidP="00AD498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Ответственный</w:t>
            </w:r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за реализацию к</w:t>
            </w:r>
            <w:r w:rsidR="00AD4981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омплекса процессных мероприятий: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Комитет по обеспечению деятельности мировых судей Томской области</w:t>
            </w:r>
          </w:p>
        </w:tc>
      </w:tr>
      <w:tr w:rsidR="00B102A9" w:rsidRPr="007C4225" w:rsidTr="00B102A9">
        <w:trPr>
          <w:trHeight w:val="37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Обеспечение необходимым и обоснованным набором ресурсов деятельности мировых судей Томской области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Показатель 1. Доля судебных участков мировых судей, обеспеченных материально-техническими ресурсами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в объеме, необходимом для надлежащего осуществления правосудия мировыми судьями, %</w:t>
            </w:r>
          </w:p>
        </w:tc>
      </w:tr>
      <w:tr w:rsidR="00B102A9" w:rsidRPr="007C4225" w:rsidTr="00B102A9">
        <w:trPr>
          <w:trHeight w:val="436"/>
        </w:trPr>
        <w:tc>
          <w:tcPr>
            <w:tcW w:w="146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3. Комплекс процессных мероприятий 3 «Осуществление переданных органам государственной власти субъектов Российской Федерации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состояния»</w:t>
            </w:r>
          </w:p>
        </w:tc>
      </w:tr>
      <w:tr w:rsidR="00B102A9" w:rsidRPr="007C4225" w:rsidTr="00B102A9">
        <w:tc>
          <w:tcPr>
            <w:tcW w:w="146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2A9" w:rsidRPr="007C4225" w:rsidRDefault="00B102A9" w:rsidP="00AD498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Ответственный</w:t>
            </w:r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за реализацию к</w:t>
            </w:r>
            <w:r w:rsidR="00AD4981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омплекса процессных мероприятий: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Департамент ЗАГС Томской области</w:t>
            </w:r>
          </w:p>
        </w:tc>
      </w:tr>
      <w:tr w:rsidR="00B102A9" w:rsidRPr="007C4225" w:rsidTr="00B102A9">
        <w:trPr>
          <w:trHeight w:val="37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 xml:space="preserve">статьи 4 Федерального закона от 15 ноября 1997 года № 143-ФЗ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1. Доля актов гражданского состояния, зарегистрированных в установленные сроки, %</w:t>
            </w:r>
          </w:p>
        </w:tc>
      </w:tr>
      <w:tr w:rsidR="00B102A9" w:rsidRPr="007C4225" w:rsidTr="00B102A9">
        <w:trPr>
          <w:trHeight w:val="525"/>
        </w:trPr>
        <w:tc>
          <w:tcPr>
            <w:tcW w:w="14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102A9" w:rsidRPr="007C4225" w:rsidRDefault="00B102A9" w:rsidP="00B102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подпрограммы (направления) 4 «Реализация государственной национальной политики Российской Федерации на территории Томской области»</w:t>
            </w:r>
          </w:p>
        </w:tc>
      </w:tr>
      <w:tr w:rsidR="00B102A9" w:rsidRPr="007C4225" w:rsidTr="00B102A9">
        <w:trPr>
          <w:trHeight w:val="436"/>
        </w:trPr>
        <w:tc>
          <w:tcPr>
            <w:tcW w:w="146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2A9" w:rsidRPr="007C4225" w:rsidRDefault="00B102A9" w:rsidP="00B102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1. Комплекс процессных мероприятий 1 </w:t>
            </w:r>
            <w:r w:rsidR="001A4060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«Укрепление единства российской нации и этнокультурное развитие народов России на территории Томской области»</w:t>
            </w:r>
          </w:p>
        </w:tc>
      </w:tr>
      <w:tr w:rsidR="00B102A9" w:rsidRPr="007C4225" w:rsidTr="00B102A9">
        <w:trPr>
          <w:trHeight w:val="424"/>
        </w:trPr>
        <w:tc>
          <w:tcPr>
            <w:tcW w:w="146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2A9" w:rsidRPr="007C4225" w:rsidRDefault="00B102A9" w:rsidP="00AD498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Ответственный</w:t>
            </w:r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за реализацию к</w:t>
            </w:r>
            <w:r w:rsidR="00AD4981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омплекса процессных мероприятий: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Департамент внутренней политики и социальных коммуникаций Администрации Томской области</w:t>
            </w:r>
          </w:p>
        </w:tc>
      </w:tr>
      <w:tr w:rsidR="00B102A9" w:rsidRPr="007C4225" w:rsidTr="00B102A9">
        <w:trPr>
          <w:trHeight w:val="37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02A9" w:rsidRPr="007C4225" w:rsidRDefault="001A4060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Укрепление единства российской нации и этнокультурное развитие народов России, поддержка экономического и социального развития коренных малочисленных народов Севера, Сибири, Дальнего Востока Российской Федерации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1. Количество участников мероприятий, направленных на укрепление общероссийского гражданского единства, чел.</w:t>
            </w:r>
          </w:p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2. Численность участников мероприятий, направленных на этнокультурное развитие народов России, чел.</w:t>
            </w:r>
          </w:p>
          <w:p w:rsidR="001A4060" w:rsidRPr="007C4225" w:rsidRDefault="001A4060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3. Доля граждан из числа коренных малочисленных народов Севера, Сибири и Дальнего Востока Российской Федерации, удовлетворенных качеством реализуемых мероприятий, направленных на поддержку экономического и социального развития коренных малочисленных народов Севера, Сибири и Дальнего Востока Российской Федерации на территории Томской области,%</w:t>
            </w:r>
          </w:p>
        </w:tc>
      </w:tr>
      <w:tr w:rsidR="00B102A9" w:rsidRPr="007C4225" w:rsidTr="00B102A9">
        <w:trPr>
          <w:trHeight w:val="199"/>
        </w:trPr>
        <w:tc>
          <w:tcPr>
            <w:tcW w:w="146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2. Комплекс процессных мероприятий 2 </w:t>
            </w:r>
            <w:r w:rsidR="001A4060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«Профилактика экстремизма на национальной и религиозной почве»</w:t>
            </w:r>
          </w:p>
        </w:tc>
      </w:tr>
      <w:tr w:rsidR="00B102A9" w:rsidRPr="007C4225" w:rsidTr="00BB48BC">
        <w:trPr>
          <w:trHeight w:val="374"/>
        </w:trPr>
        <w:tc>
          <w:tcPr>
            <w:tcW w:w="146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2A9" w:rsidRPr="007C4225" w:rsidRDefault="00B102A9" w:rsidP="00AD4981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Ответственный</w:t>
            </w:r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за реализацию комплекса </w:t>
            </w:r>
            <w:r w:rsidR="00AD4981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процессных мероприятий: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Департамент внутренней политики и социальных коммуникаций Администрации Томской области</w:t>
            </w:r>
          </w:p>
        </w:tc>
      </w:tr>
      <w:tr w:rsidR="00B102A9" w:rsidRPr="007C4225" w:rsidTr="00BB48BC">
        <w:trPr>
          <w:trHeight w:val="37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1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02A9" w:rsidRPr="007C4225" w:rsidRDefault="001A4060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Профилактика экстремизма на национальной и религиозной почве на территории Томской области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Показатель 1. Количество социологических исследований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 xml:space="preserve">по выявлению уровня толерантного отношения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к представителям другой национальности, состоянию межэтнических отношений в Томской области, шт.</w:t>
            </w:r>
          </w:p>
        </w:tc>
      </w:tr>
      <w:tr w:rsidR="00B102A9" w:rsidRPr="007C4225" w:rsidTr="00B102A9">
        <w:trPr>
          <w:trHeight w:val="53"/>
        </w:trPr>
        <w:tc>
          <w:tcPr>
            <w:tcW w:w="146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3. Комплекс процессных мероприятий 3 </w:t>
            </w:r>
            <w:r w:rsidR="001A4060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«Содействие развитию российского казачества на территории Томской области»</w:t>
            </w:r>
          </w:p>
        </w:tc>
      </w:tr>
      <w:tr w:rsidR="00B102A9" w:rsidRPr="007C4225" w:rsidTr="00B102A9">
        <w:trPr>
          <w:trHeight w:val="374"/>
        </w:trPr>
        <w:tc>
          <w:tcPr>
            <w:tcW w:w="14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2A9" w:rsidRPr="007C4225" w:rsidRDefault="00B102A9" w:rsidP="00AD4981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Ответственный</w:t>
            </w:r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за реализацию к</w:t>
            </w:r>
            <w:r w:rsidR="00AD4981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омплекса процессных мероприятий: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Департамент внутренней политики и социальных коммуникаций Администрации Томской области</w:t>
            </w:r>
          </w:p>
        </w:tc>
      </w:tr>
      <w:tr w:rsidR="00B102A9" w:rsidRPr="007C4225" w:rsidTr="00B102A9">
        <w:trPr>
          <w:trHeight w:val="20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1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02A9" w:rsidRPr="007C4225" w:rsidRDefault="00EC53C3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Содействие развитию российского казачества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Показатель 1. Количество участников мероприятий, проводимых при участии томского казачества, направленных на сохранение и развитие самобытной казачьей </w:t>
            </w: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культуры</w:t>
            </w:r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и воспитание подрастающего поколения в духе патриотизма, чел. </w:t>
            </w:r>
          </w:p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Показатель 2. Количество членов казачьих обществ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на территории Томской области, чел.</w:t>
            </w:r>
          </w:p>
        </w:tc>
      </w:tr>
      <w:tr w:rsidR="00B102A9" w:rsidRPr="007C4225" w:rsidTr="00B102A9">
        <w:trPr>
          <w:trHeight w:val="247"/>
        </w:trPr>
        <w:tc>
          <w:tcPr>
            <w:tcW w:w="146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2A9" w:rsidRPr="007C4225" w:rsidRDefault="00EC53C3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4</w:t>
            </w:r>
            <w:r w:rsidR="00B102A9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 К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омплекс процессных мероприятий 4</w:t>
            </w:r>
            <w:r w:rsidR="00B102A9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«Поддержка и сохранение русского языка»</w:t>
            </w:r>
          </w:p>
        </w:tc>
      </w:tr>
      <w:tr w:rsidR="00B102A9" w:rsidRPr="007C4225" w:rsidTr="00B102A9">
        <w:trPr>
          <w:trHeight w:val="374"/>
        </w:trPr>
        <w:tc>
          <w:tcPr>
            <w:tcW w:w="146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2A9" w:rsidRPr="007C4225" w:rsidRDefault="00B102A9" w:rsidP="00AD4981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Ответственный</w:t>
            </w:r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за реализацию к</w:t>
            </w:r>
            <w:r w:rsidR="00AD4981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омплекса процессных мероприятий: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Департамент внутренней политики и социальных коммуникаций Администрации Томской области</w:t>
            </w:r>
          </w:p>
        </w:tc>
      </w:tr>
      <w:tr w:rsidR="00B102A9" w:rsidRPr="007C4225" w:rsidTr="00B102A9">
        <w:trPr>
          <w:trHeight w:val="37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02A9" w:rsidRPr="007C4225" w:rsidRDefault="00EC53C3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Поддержка сохранения русского языка как языка межкультурного диалога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Показатель 1. </w:t>
            </w:r>
            <w:r w:rsidR="00AD65DE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Доля граждан из общего числа опрошенных, постоянно использующих русский язык в быту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, %</w:t>
            </w:r>
          </w:p>
        </w:tc>
      </w:tr>
      <w:tr w:rsidR="00B102A9" w:rsidRPr="007C4225" w:rsidTr="00B102A9">
        <w:trPr>
          <w:trHeight w:val="81"/>
        </w:trPr>
        <w:tc>
          <w:tcPr>
            <w:tcW w:w="146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2A9" w:rsidRPr="007C4225" w:rsidRDefault="00EC53C3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</w:t>
            </w:r>
            <w:r w:rsidR="00B102A9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 К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омплекс процессных мероприятий 5</w:t>
            </w:r>
            <w:r w:rsidR="00B102A9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«Социальная и культурная </w:t>
            </w: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адаптация</w:t>
            </w:r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и интеграция иностранных граждан на территории Томской области»</w:t>
            </w:r>
          </w:p>
        </w:tc>
      </w:tr>
      <w:tr w:rsidR="00B102A9" w:rsidRPr="007C4225" w:rsidTr="00B102A9">
        <w:trPr>
          <w:trHeight w:val="374"/>
        </w:trPr>
        <w:tc>
          <w:tcPr>
            <w:tcW w:w="146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Ответственный</w:t>
            </w:r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за реализацию ко</w:t>
            </w:r>
            <w:r w:rsidR="00AD4981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мплекса процессных мероприятий: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Департамент внутренней политики и социальных коммуникаций Администрации Томской области</w:t>
            </w:r>
          </w:p>
        </w:tc>
      </w:tr>
      <w:tr w:rsidR="00B102A9" w:rsidRPr="007C4225" w:rsidTr="00B102A9">
        <w:trPr>
          <w:trHeight w:val="37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02A9" w:rsidRPr="007C4225" w:rsidRDefault="00EC53C3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Социальная и культурная </w:t>
            </w: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адаптация</w:t>
            </w:r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и интеграция иностранных граждан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1. Количество проведенных мероприятий</w:t>
            </w:r>
            <w:r w:rsidR="00BB48BC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,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направленных на социальную и культурную адаптацию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и интеграцию иностранных граждан на территории Томской области, шт.</w:t>
            </w:r>
          </w:p>
        </w:tc>
      </w:tr>
      <w:tr w:rsidR="00B102A9" w:rsidRPr="007C4225" w:rsidTr="00B102A9">
        <w:trPr>
          <w:trHeight w:val="20"/>
        </w:trPr>
        <w:tc>
          <w:tcPr>
            <w:tcW w:w="14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102A9" w:rsidRPr="007C4225" w:rsidRDefault="00B102A9" w:rsidP="00B102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подпрограммы (направления) 5 «Содействие развитию институтов гражданского общества Томской области»</w:t>
            </w:r>
          </w:p>
        </w:tc>
      </w:tr>
      <w:tr w:rsidR="00B102A9" w:rsidRPr="007C4225" w:rsidTr="00B102A9">
        <w:trPr>
          <w:trHeight w:val="20"/>
        </w:trPr>
        <w:tc>
          <w:tcPr>
            <w:tcW w:w="146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2A9" w:rsidRPr="007C4225" w:rsidRDefault="00B102A9" w:rsidP="00B102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1. Комплекс процессных мероприятий 1 «Поддержка социально ориентированных некоммерческих организаций»</w:t>
            </w:r>
          </w:p>
        </w:tc>
      </w:tr>
      <w:tr w:rsidR="00B102A9" w:rsidRPr="007C4225" w:rsidTr="00B102A9">
        <w:trPr>
          <w:trHeight w:val="540"/>
        </w:trPr>
        <w:tc>
          <w:tcPr>
            <w:tcW w:w="14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2A9" w:rsidRPr="007C4225" w:rsidRDefault="00B102A9" w:rsidP="00AD498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Ответственный</w:t>
            </w:r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за реализацию к</w:t>
            </w:r>
            <w:r w:rsidR="00AD4981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омплекса процессных мероприятий: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Департамент внутренней политики и социальных коммуникаций Администрации Томской области</w:t>
            </w:r>
          </w:p>
        </w:tc>
      </w:tr>
      <w:tr w:rsidR="00B102A9" w:rsidRPr="007C4225" w:rsidTr="00E301CA">
        <w:trPr>
          <w:trHeight w:val="30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02A9" w:rsidRPr="007C4225" w:rsidRDefault="00026DA8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Развитие институтов гражданского общества Томской области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026DA8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1. Количество граждан в деятельности социально ориентированных некоммерческих организаций, чел.</w:t>
            </w:r>
          </w:p>
          <w:p w:rsidR="00026DA8" w:rsidRPr="007C4225" w:rsidRDefault="00026DA8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2.</w:t>
            </w:r>
            <w:r w:rsidRPr="007C4225">
              <w:rPr>
                <w:rFonts w:ascii="PT Astra Serif" w:hAnsi="PT Astra Serif"/>
              </w:rPr>
              <w:t xml:space="preserve">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Количество граждан, участвующих </w:t>
            </w:r>
            <w:r w:rsidR="00E301C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в мероприятиях, направленных на развитие институтов гражданского общества на территории Томской области, чел.</w:t>
            </w:r>
          </w:p>
          <w:p w:rsidR="00026DA8" w:rsidRPr="007C4225" w:rsidRDefault="00026DA8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Показатель 3.</w:t>
            </w:r>
            <w:r w:rsidRPr="007C4225">
              <w:rPr>
                <w:rFonts w:ascii="PT Astra Serif" w:hAnsi="PT Astra Serif"/>
              </w:rPr>
              <w:t xml:space="preserve">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Количество социологических исследований </w:t>
            </w:r>
            <w:r w:rsidR="00E301C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 выявлению состояния институтов гражданского общества Томской области, шт.</w:t>
            </w:r>
          </w:p>
        </w:tc>
      </w:tr>
      <w:tr w:rsidR="00B102A9" w:rsidRPr="007C4225" w:rsidTr="00B102A9">
        <w:trPr>
          <w:trHeight w:val="183"/>
        </w:trPr>
        <w:tc>
          <w:tcPr>
            <w:tcW w:w="14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2. Комплекс процессных мероприятий 2 «Организация деятельности Общественной палаты Томской области»</w:t>
            </w:r>
          </w:p>
        </w:tc>
      </w:tr>
      <w:tr w:rsidR="00042EE1" w:rsidRPr="007C4225" w:rsidTr="00B102A9">
        <w:trPr>
          <w:trHeight w:val="183"/>
        </w:trPr>
        <w:tc>
          <w:tcPr>
            <w:tcW w:w="14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EE1" w:rsidRPr="007C4225" w:rsidRDefault="00042EE1" w:rsidP="00AD4981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Ответственный</w:t>
            </w:r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за реализацию к</w:t>
            </w:r>
            <w:r w:rsidR="00AD4981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омплекса процессных мероприятий: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Департамент внутренней политики и социальных коммуникаций Администрации Томской области</w:t>
            </w:r>
          </w:p>
        </w:tc>
      </w:tr>
      <w:tr w:rsidR="00B102A9" w:rsidRPr="007C4225" w:rsidTr="00B102A9">
        <w:trPr>
          <w:trHeight w:val="37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02A9" w:rsidRPr="007C4225" w:rsidRDefault="00026DA8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Повышение уровня гражданской ответственности населения, вовлечение в деятельность институтов развития гражданского общества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02A9" w:rsidRPr="007C4225" w:rsidRDefault="00B102A9" w:rsidP="00B102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Показатель 1. Количество граждан и представителей некоммерческих организаций, принявших участие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в деятельности Общественной палаты Томской области, чел.</w:t>
            </w:r>
          </w:p>
        </w:tc>
      </w:tr>
      <w:tr w:rsidR="00B102A9" w:rsidRPr="007C4225" w:rsidTr="00B102A9">
        <w:trPr>
          <w:trHeight w:val="204"/>
        </w:trPr>
        <w:tc>
          <w:tcPr>
            <w:tcW w:w="146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02A9" w:rsidRPr="007C4225" w:rsidRDefault="00B102A9" w:rsidP="00B102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</w:tr>
      <w:tr w:rsidR="00B102A9" w:rsidRPr="007C4225" w:rsidTr="00B102A9">
        <w:trPr>
          <w:trHeight w:val="540"/>
        </w:trPr>
        <w:tc>
          <w:tcPr>
            <w:tcW w:w="146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2A9" w:rsidRPr="007C4225" w:rsidRDefault="00B102A9" w:rsidP="00AD498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Ответствен</w:t>
            </w:r>
            <w:r w:rsidRPr="007C4225">
              <w:rPr>
                <w:rFonts w:ascii="PT Astra Serif" w:hAnsi="PT Astra Serif"/>
                <w:sz w:val="22"/>
                <w:szCs w:val="22"/>
              </w:rPr>
              <w:t>ные</w:t>
            </w:r>
            <w:proofErr w:type="gramEnd"/>
            <w:r w:rsidRPr="007C4225">
              <w:rPr>
                <w:rFonts w:ascii="PT Astra Serif" w:hAnsi="PT Astra Serif"/>
                <w:color w:val="FF0000"/>
                <w:sz w:val="22"/>
                <w:szCs w:val="22"/>
              </w:rPr>
              <w:t xml:space="preserve">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 реализацию к</w:t>
            </w:r>
            <w:r w:rsidR="00AD4981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омплекса процессных мероприятий: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Департамент ЗАГС Томской области, Комитет по обеспечению деятельности мировых судей Томской области</w:t>
            </w:r>
          </w:p>
        </w:tc>
      </w:tr>
    </w:tbl>
    <w:p w:rsidR="00B102A9" w:rsidRPr="007C4225" w:rsidRDefault="00B102A9" w:rsidP="00B102A9">
      <w:pPr>
        <w:rPr>
          <w:rFonts w:ascii="PT Astra Serif" w:hAnsi="PT Astra Serif"/>
          <w:sz w:val="24"/>
          <w:szCs w:val="24"/>
          <w:highlight w:val="yellow"/>
        </w:rPr>
        <w:sectPr w:rsidR="00B102A9" w:rsidRPr="007C4225" w:rsidSect="0048148C">
          <w:headerReference w:type="default" r:id="rId16"/>
          <w:type w:val="nextColumn"/>
          <w:pgSz w:w="16840" w:h="11907" w:orient="landscape" w:code="9"/>
          <w:pgMar w:top="1134" w:right="851" w:bottom="1134" w:left="1418" w:header="567" w:footer="567" w:gutter="0"/>
          <w:pgNumType w:start="1"/>
          <w:cols w:space="720"/>
          <w:titlePg/>
          <w:docGrid w:linePitch="354"/>
        </w:sectPr>
      </w:pPr>
    </w:p>
    <w:p w:rsidR="0020026C" w:rsidRPr="007C4225" w:rsidRDefault="0020026C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 xml:space="preserve">Приложение № </w:t>
      </w:r>
      <w:r w:rsidR="00B102A9" w:rsidRPr="007C4225">
        <w:rPr>
          <w:rFonts w:ascii="PT Astra Serif" w:hAnsi="PT Astra Serif"/>
          <w:sz w:val="24"/>
          <w:szCs w:val="24"/>
        </w:rPr>
        <w:t>3</w:t>
      </w:r>
    </w:p>
    <w:p w:rsidR="0020026C" w:rsidRPr="007C4225" w:rsidRDefault="0020026C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20026C" w:rsidRPr="007C4225" w:rsidRDefault="0020026C" w:rsidP="005D2456">
      <w:pPr>
        <w:autoSpaceDE w:val="0"/>
        <w:autoSpaceDN w:val="0"/>
        <w:adjustRightInd w:val="0"/>
        <w:ind w:firstLine="10773"/>
        <w:jc w:val="both"/>
        <w:outlineLvl w:val="0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>от</w:t>
      </w:r>
      <w:r w:rsidR="003C5BDA" w:rsidRPr="007C4225">
        <w:rPr>
          <w:rFonts w:ascii="PT Astra Serif" w:hAnsi="PT Astra Serif"/>
          <w:sz w:val="24"/>
          <w:szCs w:val="24"/>
        </w:rPr>
        <w:t xml:space="preserve"> </w:t>
      </w:r>
      <w:r w:rsidR="004A2846">
        <w:rPr>
          <w:rFonts w:ascii="PT Astra Serif" w:hAnsi="PT Astra Serif"/>
          <w:sz w:val="24"/>
          <w:szCs w:val="24"/>
        </w:rPr>
        <w:t xml:space="preserve">25.03.2024 № </w:t>
      </w:r>
      <w:proofErr w:type="spellStart"/>
      <w:r w:rsidR="004A2846">
        <w:rPr>
          <w:rFonts w:ascii="PT Astra Serif" w:hAnsi="PT Astra Serif"/>
          <w:sz w:val="24"/>
          <w:szCs w:val="24"/>
        </w:rPr>
        <w:t>93а</w:t>
      </w:r>
      <w:proofErr w:type="spellEnd"/>
    </w:p>
    <w:p w:rsidR="00840AFA" w:rsidRDefault="00840AFA" w:rsidP="005D2456">
      <w:pPr>
        <w:autoSpaceDE w:val="0"/>
        <w:autoSpaceDN w:val="0"/>
        <w:adjustRightInd w:val="0"/>
        <w:ind w:firstLine="0"/>
        <w:jc w:val="right"/>
        <w:rPr>
          <w:rFonts w:ascii="PT Astra Serif" w:eastAsia="Calibri" w:hAnsi="PT Astra Serif"/>
          <w:sz w:val="24"/>
          <w:szCs w:val="24"/>
          <w:lang w:eastAsia="en-US"/>
        </w:rPr>
      </w:pPr>
    </w:p>
    <w:p w:rsidR="00E301CA" w:rsidRPr="007C4225" w:rsidRDefault="00E301CA" w:rsidP="005D2456">
      <w:pPr>
        <w:autoSpaceDE w:val="0"/>
        <w:autoSpaceDN w:val="0"/>
        <w:adjustRightInd w:val="0"/>
        <w:ind w:firstLine="0"/>
        <w:jc w:val="right"/>
        <w:rPr>
          <w:rFonts w:ascii="PT Astra Serif" w:eastAsia="Calibri" w:hAnsi="PT Astra Serif"/>
          <w:sz w:val="24"/>
          <w:szCs w:val="24"/>
          <w:lang w:eastAsia="en-US"/>
        </w:rPr>
      </w:pPr>
    </w:p>
    <w:p w:rsidR="00593680" w:rsidRPr="007C4225" w:rsidRDefault="00593680" w:rsidP="005B360D">
      <w:pPr>
        <w:ind w:firstLine="0"/>
        <w:jc w:val="center"/>
        <w:rPr>
          <w:rFonts w:ascii="PT Astra Serif" w:hAnsi="PT Astra Serif"/>
          <w:bCs/>
        </w:rPr>
      </w:pPr>
      <w:r w:rsidRPr="007C4225">
        <w:rPr>
          <w:rFonts w:ascii="PT Astra Serif" w:hAnsi="PT Astra Serif"/>
          <w:bCs/>
        </w:rPr>
        <w:t>Ресурсное обеспечение реализации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</w:t>
      </w:r>
    </w:p>
    <w:p w:rsidR="00593680" w:rsidRPr="007C4225" w:rsidRDefault="00593680" w:rsidP="005D2456">
      <w:pPr>
        <w:autoSpaceDE w:val="0"/>
        <w:autoSpaceDN w:val="0"/>
        <w:adjustRightInd w:val="0"/>
        <w:ind w:firstLine="0"/>
        <w:jc w:val="right"/>
        <w:rPr>
          <w:rFonts w:ascii="PT Astra Serif" w:eastAsia="Calibri" w:hAnsi="PT Astra Serif"/>
          <w:sz w:val="24"/>
          <w:szCs w:val="24"/>
          <w:lang w:eastAsia="en-US"/>
        </w:rPr>
      </w:pPr>
    </w:p>
    <w:tbl>
      <w:tblPr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884"/>
        <w:gridCol w:w="19"/>
        <w:gridCol w:w="11"/>
        <w:gridCol w:w="2189"/>
        <w:gridCol w:w="2268"/>
        <w:gridCol w:w="2268"/>
        <w:gridCol w:w="1843"/>
        <w:gridCol w:w="2268"/>
      </w:tblGrid>
      <w:tr w:rsidR="005D2456" w:rsidRPr="007C4225" w:rsidTr="001A4AC1">
        <w:trPr>
          <w:trHeight w:val="400"/>
          <w:tblHeader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№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</w:t>
            </w:r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/п</w:t>
            </w:r>
          </w:p>
        </w:tc>
        <w:tc>
          <w:tcPr>
            <w:tcW w:w="29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Наименование задачи, мероприятия государственной программы </w:t>
            </w:r>
          </w:p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Срок исполнения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Объем финансирования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 xml:space="preserve">за счет средств областного бюджета, в том числе за счет межбюджетных трансфертов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из федерального бюджета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Главные распорядители средств областного бюджета (ГРБС)</w:t>
            </w:r>
          </w:p>
        </w:tc>
      </w:tr>
      <w:tr w:rsidR="005D2456" w:rsidRPr="007C4225" w:rsidTr="001A4AC1">
        <w:trPr>
          <w:trHeight w:val="555"/>
          <w:tblHeader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Администрация 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Комитет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по обеспечению деятельности мировых судей Томской области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Департамент ЗАГС Томской области</w:t>
            </w:r>
          </w:p>
        </w:tc>
      </w:tr>
      <w:tr w:rsidR="005D2456" w:rsidRPr="007C4225" w:rsidTr="001A4AC1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</w:p>
        </w:tc>
        <w:tc>
          <w:tcPr>
            <w:tcW w:w="2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</w:t>
            </w:r>
          </w:p>
        </w:tc>
      </w:tr>
      <w:tr w:rsidR="005D2456" w:rsidRPr="007C4225" w:rsidTr="001A4AC1">
        <w:trPr>
          <w:trHeight w:val="2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1.</w:t>
            </w:r>
          </w:p>
        </w:tc>
        <w:tc>
          <w:tcPr>
            <w:tcW w:w="137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BB48BC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Подпрограмма (направление</w:t>
            </w:r>
            <w:r w:rsidR="005D2456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) 1 «</w:t>
            </w:r>
            <w:r w:rsidR="005D2456" w:rsidRPr="007C4225">
              <w:rPr>
                <w:rFonts w:ascii="PT Astra Serif" w:hAnsi="PT Astra Serif"/>
              </w:rPr>
              <w:t xml:space="preserve"> </w:t>
            </w:r>
            <w:r w:rsidR="005D2456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Развитие кадрового потенциала региона»</w:t>
            </w:r>
          </w:p>
        </w:tc>
      </w:tr>
      <w:tr w:rsidR="005D2456" w:rsidRPr="007C4225" w:rsidTr="001A4AC1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137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1 Подпрограммы (направления) Формирование, развитие и использование резерва управленческих кадров Томской области</w:t>
            </w:r>
          </w:p>
        </w:tc>
      </w:tr>
      <w:tr w:rsidR="005D2456" w:rsidRPr="007C4225" w:rsidTr="001A4AC1">
        <w:trPr>
          <w:trHeight w:val="30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1.1.1.</w:t>
            </w:r>
          </w:p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Комплекс процессных мероприятий 1 «Развитие резерва  управленческих кадров региона»</w:t>
            </w:r>
          </w:p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17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5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5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38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277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1.2.</w:t>
            </w:r>
          </w:p>
        </w:tc>
        <w:tc>
          <w:tcPr>
            <w:tcW w:w="137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1B4D3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2 Подпрограммы (направления)</w:t>
            </w:r>
            <w:r w:rsidR="00BB48BC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Содействие в подготовке управленческих кадров организаций приоритетных отраслей экономики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и социальной сферы, расположенных на территории Томской области</w:t>
            </w:r>
            <w:r w:rsidR="001B4D3C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, и обеспечение реализации Государственного плана подготовки управленческих кадров для организаций народного хозяйства Российской Федерации на территории Томской области</w:t>
            </w:r>
          </w:p>
        </w:tc>
      </w:tr>
      <w:tr w:rsidR="001B4D3C" w:rsidRPr="007C4225" w:rsidTr="001A4AC1">
        <w:trPr>
          <w:trHeight w:val="5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D3C" w:rsidRPr="007C4225" w:rsidRDefault="001B4D3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1.2.1.</w:t>
            </w:r>
          </w:p>
          <w:p w:rsidR="001B4D3C" w:rsidRPr="007C4225" w:rsidRDefault="001B4D3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D3C" w:rsidRPr="007C4225" w:rsidRDefault="001B4D3C" w:rsidP="001B4D3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Комплекс процессных мероприятий 2 «Реализация Государственного плана подготовки управленческих кадров для организаций народного хозяйства Российской Федерации </w:t>
            </w:r>
            <w:r w:rsidR="00E301CA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на территории Томской области»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D3C" w:rsidRPr="007C4225" w:rsidRDefault="001B4D3C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D3C" w:rsidRPr="007C4225" w:rsidRDefault="001B4D3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19 149,5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D3C" w:rsidRPr="007C4225" w:rsidRDefault="001B4D3C" w:rsidP="00B102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19 149,5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D3C" w:rsidRPr="007C4225" w:rsidRDefault="001B4D3C" w:rsidP="005D2456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D3C" w:rsidRPr="007C4225" w:rsidRDefault="001B4D3C" w:rsidP="005D2456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1B4D3C" w:rsidRPr="007C4225" w:rsidTr="001A4AC1">
        <w:trPr>
          <w:trHeight w:val="16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D3C" w:rsidRPr="007C4225" w:rsidRDefault="001B4D3C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D3C" w:rsidRPr="007C4225" w:rsidRDefault="001B4D3C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D3C" w:rsidRPr="007C4225" w:rsidRDefault="001B4D3C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D3C" w:rsidRPr="007C4225" w:rsidRDefault="001B4D3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3 829,9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D3C" w:rsidRPr="007C4225" w:rsidRDefault="001B4D3C" w:rsidP="00B102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3 829,9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D3C" w:rsidRPr="007C4225" w:rsidRDefault="001B4D3C" w:rsidP="005D2456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D3C" w:rsidRPr="007C4225" w:rsidRDefault="001B4D3C" w:rsidP="005D2456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1B4D3C" w:rsidRPr="007C4225" w:rsidTr="001A4AC1">
        <w:trPr>
          <w:trHeight w:val="16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D3C" w:rsidRPr="007C4225" w:rsidRDefault="001B4D3C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D3C" w:rsidRPr="007C4225" w:rsidRDefault="001B4D3C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D3C" w:rsidRPr="007C4225" w:rsidRDefault="001B4D3C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D3C" w:rsidRPr="007C4225" w:rsidRDefault="001B4D3C" w:rsidP="001B4D3C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3 829,9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D3C" w:rsidRPr="007C4225" w:rsidRDefault="001B4D3C" w:rsidP="00B102A9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3 829,9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D3C" w:rsidRPr="007C4225" w:rsidRDefault="001B4D3C" w:rsidP="005D2456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D3C" w:rsidRPr="007C4225" w:rsidRDefault="001B4D3C" w:rsidP="005D2456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1B4D3C" w:rsidRPr="007C4225" w:rsidTr="001A4AC1">
        <w:trPr>
          <w:trHeight w:val="5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D3C" w:rsidRPr="007C4225" w:rsidRDefault="001B4D3C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D3C" w:rsidRPr="007C4225" w:rsidRDefault="001B4D3C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D3C" w:rsidRPr="007C4225" w:rsidRDefault="001B4D3C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D3C" w:rsidRPr="007C4225" w:rsidRDefault="001B4D3C" w:rsidP="001B4D3C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3 829,9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D3C" w:rsidRPr="007C4225" w:rsidRDefault="001B4D3C" w:rsidP="00B102A9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3 829,9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D3C" w:rsidRPr="007C4225" w:rsidRDefault="001B4D3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1B4D3C" w:rsidRPr="007C4225" w:rsidRDefault="001B4D3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D3C" w:rsidRPr="007C4225" w:rsidRDefault="001B4D3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1B4D3C" w:rsidRPr="007C4225" w:rsidRDefault="001B4D3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1B4D3C" w:rsidRPr="007C4225" w:rsidTr="001A4AC1">
        <w:trPr>
          <w:trHeight w:val="38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D3C" w:rsidRPr="007C4225" w:rsidRDefault="001B4D3C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D3C" w:rsidRPr="007C4225" w:rsidRDefault="001B4D3C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D3C" w:rsidRPr="007C4225" w:rsidRDefault="001B4D3C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1B4D3C" w:rsidRPr="007C4225" w:rsidRDefault="001B4D3C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D3C" w:rsidRPr="007C4225" w:rsidRDefault="001B4D3C" w:rsidP="001B4D3C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3 829,9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D3C" w:rsidRPr="007C4225" w:rsidRDefault="001B4D3C" w:rsidP="00B102A9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3 829,9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D3C" w:rsidRPr="007C4225" w:rsidRDefault="001B4D3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D3C" w:rsidRPr="007C4225" w:rsidRDefault="001B4D3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1B4D3C" w:rsidRPr="007C4225" w:rsidTr="001A4AC1">
        <w:trPr>
          <w:trHeight w:val="277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D3C" w:rsidRPr="007C4225" w:rsidRDefault="001B4D3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D3C" w:rsidRPr="007C4225" w:rsidRDefault="001B4D3C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D3C" w:rsidRPr="007C4225" w:rsidRDefault="001B4D3C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1B4D3C" w:rsidRPr="007C4225" w:rsidRDefault="001B4D3C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D3C" w:rsidRPr="007C4225" w:rsidRDefault="001B4D3C" w:rsidP="001B4D3C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3 829,9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4D3C" w:rsidRPr="007C4225" w:rsidRDefault="001B4D3C" w:rsidP="00B102A9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3 829,9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D3C" w:rsidRPr="007C4225" w:rsidRDefault="001B4D3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D3C" w:rsidRPr="007C4225" w:rsidRDefault="001B4D3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865178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1.3</w:t>
            </w:r>
            <w:r w:rsidR="005D2456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37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865178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3</w:t>
            </w:r>
            <w:r w:rsidR="005D2456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Подпрограммы (направления)</w:t>
            </w:r>
            <w:r w:rsidR="00BB48BC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 w:rsidR="005D2456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Реализация государственной наградной политики на территории Томской области</w:t>
            </w:r>
          </w:p>
        </w:tc>
      </w:tr>
      <w:tr w:rsidR="005D2456" w:rsidRPr="007C4225" w:rsidTr="00DC3613">
        <w:trPr>
          <w:trHeight w:val="30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DC3613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1.3</w:t>
            </w:r>
            <w:r w:rsidR="005D2456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.1.</w:t>
            </w:r>
          </w:p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5D2456" w:rsidRPr="007C4225" w:rsidRDefault="005D2456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К</w:t>
            </w:r>
            <w:r w:rsidR="00DC3613" w:rsidRPr="007C4225">
              <w:rPr>
                <w:rFonts w:ascii="PT Astra Serif" w:hAnsi="PT Astra Serif"/>
                <w:sz w:val="22"/>
                <w:szCs w:val="22"/>
              </w:rPr>
              <w:t>омплекс процессных мероприятий 3</w:t>
            </w:r>
            <w:r w:rsidRPr="007C4225">
              <w:rPr>
                <w:rFonts w:ascii="PT Astra Serif" w:hAnsi="PT Astra Serif"/>
                <w:sz w:val="22"/>
                <w:szCs w:val="22"/>
              </w:rPr>
              <w:t xml:space="preserve"> «Награды Томской области»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DC361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19 777,0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DC361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19 777,0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DC3613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DC3613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DC3613">
        <w:trPr>
          <w:trHeight w:val="15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DC361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3 955,4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DC3613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3 955,4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DC3613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DC3613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DC3613">
        <w:trPr>
          <w:trHeight w:val="5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DC361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3 955,4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DC3613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3 955,4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DC3613">
        <w:trPr>
          <w:trHeight w:val="5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DC361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3 955,4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DC361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3 955,4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DC3613">
        <w:trPr>
          <w:trHeight w:val="38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DC361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3 955,4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DC361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3 955,4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DC3613">
        <w:trPr>
          <w:trHeight w:val="277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DC361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3 955,4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DC361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3 955,4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DC3613" w:rsidRPr="007C4225" w:rsidTr="00B102A9">
        <w:trPr>
          <w:trHeight w:val="96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3613" w:rsidRPr="007C4225" w:rsidRDefault="00DC3613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1.4.</w:t>
            </w:r>
          </w:p>
        </w:tc>
        <w:tc>
          <w:tcPr>
            <w:tcW w:w="290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C3613" w:rsidRPr="007C4225" w:rsidRDefault="00DC3613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Итого по Подпрограмме (направлению) 1 </w:t>
            </w:r>
          </w:p>
          <w:p w:rsidR="00DC3613" w:rsidRPr="007C4225" w:rsidRDefault="00DC3613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«Развитие кадрового потенциала региона»</w:t>
            </w: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DC361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38</w:t>
            </w:r>
            <w:r w:rsidR="00A87B6A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926,5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DC361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38</w:t>
            </w:r>
            <w:r w:rsidR="00A87B6A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926,5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DC361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DC361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DC3613" w:rsidRPr="007C4225" w:rsidTr="00B102A9">
        <w:trPr>
          <w:trHeight w:val="20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0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DC361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</w:t>
            </w:r>
            <w:r w:rsidR="00A87B6A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785,3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DC361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</w:t>
            </w:r>
            <w:r w:rsidR="00A87B6A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785,3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DC361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DC361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DC3613" w:rsidRPr="007C4225" w:rsidTr="00B102A9">
        <w:trPr>
          <w:trHeight w:val="10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0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DC361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</w:t>
            </w:r>
            <w:r w:rsidR="00A87B6A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785,3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DC361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</w:t>
            </w:r>
            <w:r w:rsidR="00A87B6A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785,3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DC361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DC361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DC3613" w:rsidRPr="007C4225" w:rsidTr="00B102A9">
        <w:trPr>
          <w:trHeight w:val="1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0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DC361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</w:t>
            </w:r>
            <w:r w:rsidR="00A87B6A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785,3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DC361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</w:t>
            </w:r>
            <w:r w:rsidR="00A87B6A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785,3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DC361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DC361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DC3613" w:rsidRPr="007C4225" w:rsidTr="00B102A9">
        <w:trPr>
          <w:trHeight w:val="12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0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DC3613" w:rsidRPr="007C4225" w:rsidRDefault="00DC3613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B102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</w:t>
            </w:r>
            <w:r w:rsidR="00A87B6A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785,3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B102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</w:t>
            </w:r>
            <w:r w:rsidR="00A87B6A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785,3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B102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B102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DC3613" w:rsidRPr="007C4225" w:rsidTr="00B102A9">
        <w:trPr>
          <w:trHeight w:val="12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0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DC3613" w:rsidRPr="007C4225" w:rsidRDefault="00DC3613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B102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</w:t>
            </w:r>
            <w:r w:rsidR="00A87B6A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785,3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B102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</w:t>
            </w:r>
            <w:r w:rsidR="00A87B6A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785,3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B102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13" w:rsidRPr="007C4225" w:rsidRDefault="00DC3613" w:rsidP="00B102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6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37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BB48BC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Подпрограмма (направление</w:t>
            </w:r>
            <w:r w:rsidR="005D2456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) 2 «Развитие государственной гражданской и муниципальной службы, местного самоуправления в Томской области» </w:t>
            </w:r>
          </w:p>
        </w:tc>
      </w:tr>
      <w:tr w:rsidR="005D2456" w:rsidRPr="007C4225" w:rsidTr="001A4AC1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2.1.</w:t>
            </w:r>
          </w:p>
        </w:tc>
        <w:tc>
          <w:tcPr>
            <w:tcW w:w="137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1 Подпрограммы (направления) Развитие государственной гражданской и муниципальной  службы Томской области</w:t>
            </w:r>
          </w:p>
        </w:tc>
      </w:tr>
      <w:tr w:rsidR="005D2456" w:rsidRPr="007C4225" w:rsidTr="00BB48BC">
        <w:trPr>
          <w:trHeight w:val="30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2.1.1.</w:t>
            </w:r>
          </w:p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Комплекс процессных мероприятий 1 «Развитие государственной гражданской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и муниципальной службы Томской области»</w:t>
            </w:r>
          </w:p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140 471,0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140 471,0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34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34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BB48BC">
        <w:trPr>
          <w:trHeight w:val="24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34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28 094,2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34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28 094,2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34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34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BB48BC">
        <w:trPr>
          <w:trHeight w:val="26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34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28 094,2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34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28 094,2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34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34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BB48BC">
        <w:trPr>
          <w:trHeight w:val="26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34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28 094,2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34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28 094,2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BB48BC">
        <w:trPr>
          <w:trHeight w:val="38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34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28 094,2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34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28 094,2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BB48BC">
        <w:trPr>
          <w:trHeight w:val="27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34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28 094,2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34"/>
              <w:jc w:val="center"/>
              <w:rPr>
                <w:rFonts w:ascii="PT Astra Serif" w:hAnsi="PT Astra Serif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28 094,2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2.2.</w:t>
            </w:r>
          </w:p>
        </w:tc>
        <w:tc>
          <w:tcPr>
            <w:tcW w:w="137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2</w:t>
            </w:r>
            <w:r w:rsidRPr="007C4225">
              <w:rPr>
                <w:rFonts w:ascii="PT Astra Serif" w:hAnsi="PT Astra Serif"/>
              </w:rPr>
              <w:t xml:space="preserve">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Подпрограммы (направления)</w:t>
            </w:r>
            <w:r w:rsidR="00BB48BC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Государственная поддержка развития местного самоуправления в Томской области</w:t>
            </w:r>
          </w:p>
        </w:tc>
      </w:tr>
      <w:tr w:rsidR="00AB55C9" w:rsidRPr="007C4225" w:rsidTr="00B102A9">
        <w:trPr>
          <w:trHeight w:val="30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55C9" w:rsidRPr="007C4225" w:rsidRDefault="00AB55C9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2.2.1.</w:t>
            </w:r>
          </w:p>
        </w:tc>
        <w:tc>
          <w:tcPr>
            <w:tcW w:w="2914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B55C9" w:rsidRPr="007C4225" w:rsidRDefault="00AB55C9" w:rsidP="00B365B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Комплекс процессных мероприятий 2 «Государственная поддержка развития местного самоуправления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в Томской области» 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139 696,0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139 696,0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AB55C9" w:rsidRPr="007C4225" w:rsidTr="00B102A9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37 539,2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37 539,2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AB55C9" w:rsidRPr="007C4225" w:rsidTr="001A4AC1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25 539,2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25 539,2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AB55C9" w:rsidRPr="007C4225" w:rsidTr="001A4AC1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25 539,2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25 539,2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AB55C9" w:rsidRPr="007C4225" w:rsidTr="001A4AC1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AB55C9" w:rsidRPr="007C4225" w:rsidRDefault="00AB55C9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25 539,2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25 539,2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AB55C9" w:rsidRPr="007C4225" w:rsidTr="001A4AC1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AB55C9" w:rsidRPr="007C4225" w:rsidRDefault="00AB55C9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25 539,2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25 539,2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AB55C9" w:rsidRPr="007C4225" w:rsidTr="001A4AC1">
        <w:trPr>
          <w:trHeight w:val="30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55C9" w:rsidRPr="007C4225" w:rsidRDefault="00AB55C9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2.3.</w:t>
            </w:r>
          </w:p>
        </w:tc>
        <w:tc>
          <w:tcPr>
            <w:tcW w:w="2914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B55C9" w:rsidRPr="007C4225" w:rsidRDefault="00AB55C9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Итого по Подпрограмме (направлению) 2 «Развитие государственной гражданской и муниципальной службы, местного самоуправления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в Томской области»   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280 167,0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280 167,0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AB55C9" w:rsidRPr="007C4225" w:rsidTr="001A4AC1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65 633,4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65 633,4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AB55C9" w:rsidRPr="007C4225" w:rsidTr="001A4AC1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53 633,4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53 633,4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AB55C9" w:rsidRPr="007C4225" w:rsidTr="001A4AC1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53 633,4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53 633,4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5C9" w:rsidRPr="007C4225" w:rsidRDefault="00AB55C9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53 633,4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53 633,4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53 633,4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53 633,4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AB55C9">
            <w:pPr>
              <w:ind w:firstLine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39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137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BB48BC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Подпрограмма (направление</w:t>
            </w:r>
            <w:r w:rsidR="005D2456" w:rsidRPr="007C4225">
              <w:rPr>
                <w:rFonts w:ascii="PT Astra Serif" w:hAnsi="PT Astra Serif"/>
                <w:sz w:val="22"/>
                <w:szCs w:val="22"/>
              </w:rPr>
              <w:t xml:space="preserve">) 3 «Развитие системы обеспечения деятельности Администрации Томской области и мировых судей </w:t>
            </w:r>
            <w:r w:rsidR="005D2456" w:rsidRPr="007C4225">
              <w:rPr>
                <w:rFonts w:ascii="PT Astra Serif" w:hAnsi="PT Astra Serif"/>
                <w:sz w:val="22"/>
                <w:szCs w:val="22"/>
              </w:rPr>
              <w:br/>
              <w:t>и предоставление государственных услуг по государственной регистрации актов гражданского состояния на территории Томской области» </w:t>
            </w:r>
          </w:p>
        </w:tc>
      </w:tr>
      <w:tr w:rsidR="005D2456" w:rsidRPr="007C4225" w:rsidTr="001A4AC1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3.1.</w:t>
            </w:r>
          </w:p>
        </w:tc>
        <w:tc>
          <w:tcPr>
            <w:tcW w:w="137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Задача 1 Подпрограммы (направления)</w:t>
            </w:r>
            <w:r w:rsidR="00BB48BC" w:rsidRPr="007C4225">
              <w:rPr>
                <w:rFonts w:ascii="PT Astra Serif" w:hAnsi="PT Astra Serif"/>
                <w:sz w:val="22"/>
                <w:szCs w:val="22"/>
              </w:rPr>
              <w:t>.</w:t>
            </w:r>
            <w:r w:rsidRPr="007C422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5B5EAE" w:rsidRPr="007C4225">
              <w:rPr>
                <w:rFonts w:ascii="PT Astra Serif" w:hAnsi="PT Astra Serif"/>
                <w:sz w:val="22"/>
                <w:szCs w:val="22"/>
              </w:rPr>
              <w:t>Повышение качества обеспечивающих услуг</w:t>
            </w:r>
          </w:p>
        </w:tc>
      </w:tr>
      <w:tr w:rsidR="00DC609A" w:rsidRPr="007C4225" w:rsidTr="001A4AC1">
        <w:trPr>
          <w:trHeight w:val="30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609A" w:rsidRPr="007C4225" w:rsidRDefault="00DC609A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3.1.1.</w:t>
            </w:r>
          </w:p>
        </w:tc>
        <w:tc>
          <w:tcPr>
            <w:tcW w:w="2914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C609A" w:rsidRPr="007C4225" w:rsidRDefault="00DC609A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Комплекс процессных мероприятий 1 «Обеспечение необходимым и обоснованным набором ресурсов деятельности Администрации Томской области» 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09A" w:rsidRPr="007C4225" w:rsidRDefault="00DC609A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09A" w:rsidRPr="007C4225" w:rsidRDefault="00DC609A" w:rsidP="00DC609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 xml:space="preserve">1 </w:t>
            </w:r>
            <w:r w:rsidR="00E350B0" w:rsidRPr="007C4225">
              <w:rPr>
                <w:rFonts w:ascii="PT Astra Serif" w:hAnsi="PT Astra Serif"/>
                <w:sz w:val="22"/>
                <w:szCs w:val="22"/>
              </w:rPr>
              <w:t>44</w:t>
            </w:r>
            <w:r w:rsidRPr="007C4225">
              <w:rPr>
                <w:rFonts w:ascii="PT Astra Serif" w:hAnsi="PT Astra Serif"/>
                <w:sz w:val="22"/>
                <w:szCs w:val="22"/>
              </w:rPr>
              <w:t>5 658,0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09A" w:rsidRPr="007C4225" w:rsidRDefault="00E350B0" w:rsidP="00DC609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1 44</w:t>
            </w:r>
            <w:r w:rsidR="003801A0" w:rsidRPr="007C4225">
              <w:rPr>
                <w:rFonts w:ascii="PT Astra Serif" w:hAnsi="PT Astra Serif"/>
                <w:sz w:val="22"/>
                <w:szCs w:val="22"/>
              </w:rPr>
              <w:t>5 658,0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609A" w:rsidRPr="007C4225" w:rsidRDefault="00DC609A" w:rsidP="00DC609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609A" w:rsidRPr="007C4225" w:rsidRDefault="00DC609A" w:rsidP="00DC609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DC609A" w:rsidRPr="007C4225" w:rsidTr="001A4AC1">
        <w:trPr>
          <w:trHeight w:val="7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09A" w:rsidRPr="007C4225" w:rsidRDefault="00DC609A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09A" w:rsidRPr="007C4225" w:rsidRDefault="00DC609A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09A" w:rsidRPr="007C4225" w:rsidRDefault="00DC609A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09A" w:rsidRPr="007C4225" w:rsidRDefault="00DC609A" w:rsidP="00DC609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294 531,6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09A" w:rsidRPr="007C4225" w:rsidRDefault="00DC609A" w:rsidP="00DC609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294 531,6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609A" w:rsidRPr="007C4225" w:rsidRDefault="00DC609A" w:rsidP="00DC609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609A" w:rsidRPr="007C4225" w:rsidRDefault="00DC609A" w:rsidP="00DC609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DC609A" w:rsidRPr="007C4225" w:rsidTr="001A4AC1">
        <w:trPr>
          <w:trHeight w:val="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09A" w:rsidRPr="007C4225" w:rsidRDefault="00DC609A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09A" w:rsidRPr="007C4225" w:rsidRDefault="00DC609A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09A" w:rsidRPr="007C4225" w:rsidRDefault="00DC609A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09A" w:rsidRPr="007C4225" w:rsidRDefault="00DC609A" w:rsidP="00DC609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308 731,6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09A" w:rsidRPr="007C4225" w:rsidRDefault="00DC609A" w:rsidP="00DC609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308 731,6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609A" w:rsidRPr="007C4225" w:rsidRDefault="00DC609A" w:rsidP="00DC609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609A" w:rsidRPr="007C4225" w:rsidRDefault="00DC609A" w:rsidP="00DC609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DC609A" w:rsidRPr="007C4225" w:rsidTr="001A4AC1">
        <w:trPr>
          <w:trHeight w:val="2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09A" w:rsidRPr="007C4225" w:rsidRDefault="00DC609A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09A" w:rsidRPr="007C4225" w:rsidRDefault="00DC609A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09A" w:rsidRPr="007C4225" w:rsidRDefault="00DC609A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09A" w:rsidRPr="007C4225" w:rsidRDefault="00DC609A" w:rsidP="00DC609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294 131,6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09A" w:rsidRPr="007C4225" w:rsidRDefault="00DC609A" w:rsidP="00DC609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294 131,6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609A" w:rsidRPr="007C4225" w:rsidRDefault="00DC609A" w:rsidP="00DC609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609A" w:rsidRPr="007C4225" w:rsidRDefault="00DC609A" w:rsidP="00DC609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DC609A" w:rsidRPr="007C4225" w:rsidTr="001A4AC1">
        <w:trPr>
          <w:trHeight w:val="38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09A" w:rsidRPr="007C4225" w:rsidRDefault="00DC609A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09A" w:rsidRPr="007C4225" w:rsidRDefault="00DC609A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09A" w:rsidRPr="007C4225" w:rsidRDefault="00DC609A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Прогнозный период</w:t>
            </w:r>
          </w:p>
          <w:p w:rsidR="00DC609A" w:rsidRPr="007C4225" w:rsidRDefault="00DC609A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09A" w:rsidRPr="007C4225" w:rsidRDefault="005B5EAE" w:rsidP="00DC609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27</w:t>
            </w:r>
            <w:r w:rsidR="00DC609A" w:rsidRPr="007C4225">
              <w:rPr>
                <w:rFonts w:ascii="PT Astra Serif" w:hAnsi="PT Astra Serif"/>
                <w:sz w:val="22"/>
                <w:szCs w:val="22"/>
              </w:rPr>
              <w:t>4 131,6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09A" w:rsidRPr="007C4225" w:rsidRDefault="005B5EAE" w:rsidP="00DC609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27</w:t>
            </w:r>
            <w:r w:rsidR="00DC609A" w:rsidRPr="007C4225">
              <w:rPr>
                <w:rFonts w:ascii="PT Astra Serif" w:hAnsi="PT Astra Serif"/>
                <w:sz w:val="22"/>
                <w:szCs w:val="22"/>
              </w:rPr>
              <w:t>4 131,6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609A" w:rsidRPr="007C4225" w:rsidRDefault="00DC609A" w:rsidP="00DC609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609A" w:rsidRPr="007C4225" w:rsidRDefault="00DC609A" w:rsidP="00DC609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DC609A" w:rsidRPr="007C4225" w:rsidTr="001A4AC1">
        <w:trPr>
          <w:trHeight w:val="277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09A" w:rsidRPr="007C4225" w:rsidRDefault="00DC609A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09A" w:rsidRPr="007C4225" w:rsidRDefault="00DC609A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09A" w:rsidRPr="007C4225" w:rsidRDefault="00DC609A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Прогнозный период</w:t>
            </w:r>
          </w:p>
          <w:p w:rsidR="00DC609A" w:rsidRPr="007C4225" w:rsidRDefault="00DC609A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09A" w:rsidRPr="007C4225" w:rsidRDefault="005B5EAE" w:rsidP="00DC609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27</w:t>
            </w:r>
            <w:r w:rsidR="00DC609A" w:rsidRPr="007C4225">
              <w:rPr>
                <w:rFonts w:ascii="PT Astra Serif" w:hAnsi="PT Astra Serif"/>
                <w:sz w:val="22"/>
                <w:szCs w:val="22"/>
              </w:rPr>
              <w:t>4 131,6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09A" w:rsidRPr="007C4225" w:rsidRDefault="005B5EAE" w:rsidP="00DC609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27</w:t>
            </w:r>
            <w:r w:rsidR="00DC609A" w:rsidRPr="007C4225">
              <w:rPr>
                <w:rFonts w:ascii="PT Astra Serif" w:hAnsi="PT Astra Serif"/>
                <w:sz w:val="22"/>
                <w:szCs w:val="22"/>
              </w:rPr>
              <w:t>4 131,6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609A" w:rsidRPr="007C4225" w:rsidRDefault="00DC609A" w:rsidP="00DC609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609A" w:rsidRPr="007C4225" w:rsidRDefault="00DC609A" w:rsidP="00DC609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3.2.</w:t>
            </w:r>
          </w:p>
        </w:tc>
        <w:tc>
          <w:tcPr>
            <w:tcW w:w="137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Задача 2</w:t>
            </w:r>
            <w:r w:rsidRPr="007C4225">
              <w:rPr>
                <w:rFonts w:ascii="PT Astra Serif" w:hAnsi="PT Astra Serif"/>
              </w:rPr>
              <w:t xml:space="preserve"> </w:t>
            </w:r>
            <w:r w:rsidRPr="007C4225">
              <w:rPr>
                <w:rFonts w:ascii="PT Astra Serif" w:hAnsi="PT Astra Serif"/>
                <w:sz w:val="22"/>
                <w:szCs w:val="22"/>
              </w:rPr>
              <w:t>Подпрограммы (направления)</w:t>
            </w:r>
            <w:r w:rsidR="00BB48BC" w:rsidRPr="007C4225">
              <w:rPr>
                <w:rFonts w:ascii="PT Astra Serif" w:hAnsi="PT Astra Serif"/>
                <w:sz w:val="22"/>
                <w:szCs w:val="22"/>
              </w:rPr>
              <w:t>.</w:t>
            </w:r>
            <w:r w:rsidRPr="007C422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826179" w:rsidRPr="007C4225">
              <w:rPr>
                <w:rFonts w:ascii="PT Astra Serif" w:hAnsi="PT Astra Serif"/>
                <w:sz w:val="22"/>
                <w:szCs w:val="22"/>
              </w:rPr>
              <w:t>Обеспечение необходимым и обоснованным набором ресурсов деятельности мировых судей Томской области</w:t>
            </w:r>
          </w:p>
        </w:tc>
      </w:tr>
      <w:tr w:rsidR="005D2456" w:rsidRPr="007C4225" w:rsidTr="001A4AC1">
        <w:trPr>
          <w:trHeight w:val="30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3.2.1.</w:t>
            </w:r>
          </w:p>
        </w:tc>
        <w:tc>
          <w:tcPr>
            <w:tcW w:w="2914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 xml:space="preserve">Комплекс процессных мероприятий 2 «Обеспечение деятельности мировых судей Томской области для полного </w:t>
            </w:r>
            <w:r w:rsidRPr="007C4225">
              <w:rPr>
                <w:rFonts w:ascii="PT Astra Serif" w:hAnsi="PT Astra Serif"/>
                <w:sz w:val="22"/>
                <w:szCs w:val="22"/>
              </w:rPr>
              <w:br/>
              <w:t>и независимого осуществления ими правосудия» 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859 722,0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859 722,0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171 944,4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171 944,4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171 944,4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171 944,4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171 944,4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171 944,4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Прогнозный период</w:t>
            </w:r>
          </w:p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171 944,4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171 944,4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Прогнозный период</w:t>
            </w:r>
          </w:p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171 944,4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171 944,4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3.3.</w:t>
            </w:r>
          </w:p>
        </w:tc>
        <w:tc>
          <w:tcPr>
            <w:tcW w:w="137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Задача 3</w:t>
            </w:r>
            <w:r w:rsidRPr="007C4225">
              <w:rPr>
                <w:rFonts w:ascii="PT Astra Serif" w:hAnsi="PT Astra Serif"/>
              </w:rPr>
              <w:t xml:space="preserve"> </w:t>
            </w:r>
            <w:r w:rsidRPr="007C4225">
              <w:rPr>
                <w:rFonts w:ascii="PT Astra Serif" w:hAnsi="PT Astra Serif"/>
                <w:sz w:val="22"/>
                <w:szCs w:val="22"/>
              </w:rPr>
              <w:t>Подпрограммы (направления)</w:t>
            </w:r>
            <w:r w:rsidR="00BB48BC" w:rsidRPr="007C4225">
              <w:rPr>
                <w:rFonts w:ascii="PT Astra Serif" w:hAnsi="PT Astra Serif"/>
                <w:sz w:val="22"/>
                <w:szCs w:val="22"/>
              </w:rPr>
              <w:t>.</w:t>
            </w:r>
            <w:r w:rsidRPr="007C422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435A4B" w:rsidRPr="007C4225">
              <w:rPr>
                <w:rFonts w:ascii="PT Astra Serif" w:hAnsi="PT Astra Serif"/>
                <w:sz w:val="22"/>
                <w:szCs w:val="22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</w:tr>
      <w:tr w:rsidR="005E3AAC" w:rsidRPr="007C4225" w:rsidTr="00BB48BC">
        <w:trPr>
          <w:trHeight w:val="30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AAC" w:rsidRPr="007C4225" w:rsidRDefault="005E3AAC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3.3.1.</w:t>
            </w:r>
          </w:p>
        </w:tc>
        <w:tc>
          <w:tcPr>
            <w:tcW w:w="2914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AAC" w:rsidRPr="007C4225" w:rsidRDefault="005E3AAC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 xml:space="preserve">Комплекс процессных мероприятий 3 «Осуществление переданных органам государственной власти субъектов Российской Федерации в соответствии </w:t>
            </w:r>
            <w:r w:rsidRPr="007C4225">
              <w:rPr>
                <w:rFonts w:ascii="PT Astra Serif" w:hAnsi="PT Astra Serif"/>
                <w:sz w:val="22"/>
                <w:szCs w:val="22"/>
              </w:rPr>
              <w:br/>
              <w:t xml:space="preserve">с пунктом 1 статьи 4 Федерального закона </w:t>
            </w:r>
            <w:r w:rsidRPr="007C4225">
              <w:rPr>
                <w:rFonts w:ascii="PT Astra Serif" w:hAnsi="PT Astra Serif"/>
                <w:sz w:val="22"/>
                <w:szCs w:val="22"/>
              </w:rPr>
              <w:br/>
              <w:t xml:space="preserve">от 15 ноября 1997 года </w:t>
            </w:r>
            <w:r w:rsidRPr="007C4225">
              <w:rPr>
                <w:rFonts w:ascii="PT Astra Serif" w:hAnsi="PT Astra Serif"/>
                <w:sz w:val="22"/>
                <w:szCs w:val="22"/>
              </w:rPr>
              <w:br/>
              <w:t xml:space="preserve">№ 143-ФЗ «Об актах гражданского состояния» полномочий Российской Федерации </w:t>
            </w:r>
            <w:r w:rsidRPr="007C4225">
              <w:rPr>
                <w:rFonts w:ascii="PT Astra Serif" w:hAnsi="PT Astra Serif"/>
                <w:sz w:val="22"/>
                <w:szCs w:val="22"/>
              </w:rPr>
              <w:br/>
              <w:t>на государственную регистрацию актов гражданского состояния»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AAC" w:rsidRPr="007C4225" w:rsidRDefault="005E3AAC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AAC" w:rsidRPr="007C4225" w:rsidRDefault="005E3AAC" w:rsidP="005E3AA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418 830,8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AAC" w:rsidRPr="007C4225" w:rsidRDefault="005E3AAC" w:rsidP="005E3AA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AAC" w:rsidRPr="007C4225" w:rsidRDefault="005E3AAC" w:rsidP="005E3AA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AAC" w:rsidRPr="007C4225" w:rsidRDefault="005E3AAC" w:rsidP="005E3AA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418 830,8</w:t>
            </w:r>
          </w:p>
        </w:tc>
      </w:tr>
      <w:tr w:rsidR="005E3AAC" w:rsidRPr="007C4225" w:rsidTr="00BB48BC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AAC" w:rsidRPr="007C4225" w:rsidRDefault="005E3AAC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AAC" w:rsidRPr="007C4225" w:rsidRDefault="005E3AAC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AAC" w:rsidRPr="007C4225" w:rsidRDefault="005E3AAC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AAC" w:rsidRPr="007C4225" w:rsidRDefault="005E3AAC" w:rsidP="005E3AA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78 983,9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AAC" w:rsidRPr="007C4225" w:rsidRDefault="005E3AAC" w:rsidP="005E3AA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AAC" w:rsidRPr="007C4225" w:rsidRDefault="005E3AAC" w:rsidP="005E3AA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AAC" w:rsidRPr="007C4225" w:rsidRDefault="005E3AAC" w:rsidP="005E3AA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78 983,9</w:t>
            </w:r>
          </w:p>
        </w:tc>
      </w:tr>
      <w:tr w:rsidR="005E3AAC" w:rsidRPr="007C4225" w:rsidTr="00BB48BC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AAC" w:rsidRPr="007C4225" w:rsidRDefault="005E3AAC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AAC" w:rsidRPr="007C4225" w:rsidRDefault="005E3AAC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AAC" w:rsidRPr="007C4225" w:rsidRDefault="005E3AAC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AAC" w:rsidRPr="007C4225" w:rsidRDefault="005E3AAC" w:rsidP="005E3AA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82 752,9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AAC" w:rsidRPr="007C4225" w:rsidRDefault="005E3AAC" w:rsidP="005E3AA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AAC" w:rsidRPr="007C4225" w:rsidRDefault="005E3AAC" w:rsidP="005E3AA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AAC" w:rsidRPr="007C4225" w:rsidRDefault="005E3AAC" w:rsidP="005E3AA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82 752,9</w:t>
            </w:r>
          </w:p>
        </w:tc>
      </w:tr>
      <w:tr w:rsidR="005E3AAC" w:rsidRPr="007C4225" w:rsidTr="00BB48BC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AAC" w:rsidRPr="007C4225" w:rsidRDefault="005E3AAC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AAC" w:rsidRPr="007C4225" w:rsidRDefault="005E3AAC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AAC" w:rsidRPr="007C4225" w:rsidRDefault="005E3AAC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AAC" w:rsidRPr="007C4225" w:rsidRDefault="005E3AAC" w:rsidP="005E3AA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85 698,0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AAC" w:rsidRPr="007C4225" w:rsidRDefault="005E3AAC" w:rsidP="005E3AA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AAC" w:rsidRPr="007C4225" w:rsidRDefault="005E3AAC" w:rsidP="005E3AA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AAC" w:rsidRPr="007C4225" w:rsidRDefault="005E3AAC" w:rsidP="005E3AA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85 698,0</w:t>
            </w:r>
          </w:p>
        </w:tc>
      </w:tr>
      <w:tr w:rsidR="005E3AAC" w:rsidRPr="007C4225" w:rsidTr="00BB48BC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AAC" w:rsidRPr="007C4225" w:rsidRDefault="005E3AAC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AAC" w:rsidRPr="007C4225" w:rsidRDefault="005E3AAC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AAC" w:rsidRPr="007C4225" w:rsidRDefault="005E3AAC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Прогнозный период</w:t>
            </w:r>
          </w:p>
          <w:p w:rsidR="005E3AAC" w:rsidRPr="007C4225" w:rsidRDefault="005E3AAC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AAC" w:rsidRPr="007C4225" w:rsidRDefault="005E3AAC" w:rsidP="005E3AA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85 698,0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AAC" w:rsidRPr="007C4225" w:rsidRDefault="005E3AAC" w:rsidP="005E3AA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AAC" w:rsidRPr="007C4225" w:rsidRDefault="005E3AAC" w:rsidP="005E3AA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AAC" w:rsidRPr="007C4225" w:rsidRDefault="005E3AAC" w:rsidP="005E3AA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85 698,0</w:t>
            </w:r>
          </w:p>
        </w:tc>
      </w:tr>
      <w:tr w:rsidR="005E3AAC" w:rsidRPr="007C4225" w:rsidTr="00BB48BC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AAC" w:rsidRPr="007C4225" w:rsidRDefault="005E3AAC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AAC" w:rsidRPr="007C4225" w:rsidRDefault="005E3AAC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AAC" w:rsidRPr="007C4225" w:rsidRDefault="005E3AAC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Прогнозный период</w:t>
            </w:r>
          </w:p>
          <w:p w:rsidR="005E3AAC" w:rsidRPr="007C4225" w:rsidRDefault="005E3AAC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AAC" w:rsidRPr="007C4225" w:rsidRDefault="005E3AAC" w:rsidP="005E3AA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85 698,0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AAC" w:rsidRPr="007C4225" w:rsidRDefault="005E3AAC" w:rsidP="005E3AA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AAC" w:rsidRPr="007C4225" w:rsidRDefault="005E3AAC" w:rsidP="005E3AA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AAC" w:rsidRPr="007C4225" w:rsidRDefault="005E3AAC" w:rsidP="005E3AA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85 698,0</w:t>
            </w:r>
          </w:p>
        </w:tc>
      </w:tr>
      <w:tr w:rsidR="00CC52E1" w:rsidRPr="007C4225" w:rsidTr="00B102A9">
        <w:trPr>
          <w:trHeight w:val="30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52E1" w:rsidRPr="007C4225" w:rsidRDefault="00CC52E1" w:rsidP="005D245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3.4.</w:t>
            </w:r>
          </w:p>
        </w:tc>
        <w:tc>
          <w:tcPr>
            <w:tcW w:w="2914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C52E1" w:rsidRPr="007C4225" w:rsidRDefault="00CC52E1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 xml:space="preserve">Итого по Подпрограмме (направлению) 3 «Развитие системы обеспечения деятельности Администрации Томской области и мировых судей </w:t>
            </w:r>
            <w:r w:rsidRPr="007C4225">
              <w:rPr>
                <w:rFonts w:ascii="PT Astra Serif" w:hAnsi="PT Astra Serif"/>
                <w:sz w:val="22"/>
                <w:szCs w:val="22"/>
              </w:rPr>
              <w:br/>
              <w:t xml:space="preserve">и предоставление государственных услуг </w:t>
            </w:r>
            <w:r w:rsidRPr="007C4225">
              <w:rPr>
                <w:rFonts w:ascii="PT Astra Serif" w:hAnsi="PT Astra Serif"/>
                <w:sz w:val="22"/>
                <w:szCs w:val="22"/>
              </w:rPr>
              <w:br/>
              <w:t xml:space="preserve">по государственной регистрации актов гражданского состояния </w:t>
            </w:r>
            <w:r w:rsidRPr="007C4225">
              <w:rPr>
                <w:rFonts w:ascii="PT Astra Serif" w:hAnsi="PT Astra Serif"/>
                <w:sz w:val="22"/>
                <w:szCs w:val="22"/>
              </w:rPr>
              <w:br/>
              <w:t>на территории Томской области»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CC52E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2 </w:t>
            </w:r>
            <w:r w:rsidR="00E350B0" w:rsidRPr="007C4225">
              <w:rPr>
                <w:rFonts w:ascii="PT Astra Serif" w:hAnsi="PT Astra Serif"/>
                <w:sz w:val="22"/>
                <w:szCs w:val="22"/>
              </w:rPr>
              <w:t>72</w:t>
            </w:r>
            <w:r w:rsidRPr="007C4225">
              <w:rPr>
                <w:rFonts w:ascii="PT Astra Serif" w:hAnsi="PT Astra Serif"/>
                <w:sz w:val="22"/>
                <w:szCs w:val="22"/>
              </w:rPr>
              <w:t>4 210,8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E350B0" w:rsidP="00CC52E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1 44</w:t>
            </w:r>
            <w:r w:rsidR="00CC52E1" w:rsidRPr="007C4225">
              <w:rPr>
                <w:rFonts w:ascii="PT Astra Serif" w:hAnsi="PT Astra Serif"/>
                <w:sz w:val="22"/>
                <w:szCs w:val="22"/>
              </w:rPr>
              <w:t>5 658,0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CC52E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859 722,0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CC52E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418 830,8</w:t>
            </w:r>
          </w:p>
        </w:tc>
      </w:tr>
      <w:tr w:rsidR="00CC52E1" w:rsidRPr="007C4225" w:rsidTr="00B102A9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5D245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CC52E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545 459,9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CC52E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294 531,6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CC52E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171 944,4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CC52E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78 983,9</w:t>
            </w:r>
          </w:p>
        </w:tc>
      </w:tr>
      <w:tr w:rsidR="00CC52E1" w:rsidRPr="007C4225" w:rsidTr="00B102A9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5D245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CC52E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563 428,9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CC52E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308 731,6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CC52E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171 944,4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CC52E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82 752,9</w:t>
            </w:r>
          </w:p>
        </w:tc>
      </w:tr>
      <w:tr w:rsidR="00CC52E1" w:rsidRPr="007C4225" w:rsidTr="001A4AC1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5D245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CC52E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551 774,0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CC52E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294 131,6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CC52E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171 944,4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CC52E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85 698,0</w:t>
            </w:r>
          </w:p>
        </w:tc>
      </w:tr>
      <w:tr w:rsidR="00CC52E1" w:rsidRPr="007C4225" w:rsidTr="001A4AC1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5D245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Прогнозный период</w:t>
            </w:r>
          </w:p>
          <w:p w:rsidR="00CC52E1" w:rsidRPr="007C4225" w:rsidRDefault="00CC52E1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5B5EAE" w:rsidP="00CC52E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53</w:t>
            </w:r>
            <w:r w:rsidR="00CC52E1" w:rsidRPr="007C4225">
              <w:rPr>
                <w:rFonts w:ascii="PT Astra Serif" w:hAnsi="PT Astra Serif"/>
                <w:sz w:val="22"/>
                <w:szCs w:val="22"/>
              </w:rPr>
              <w:t>1 774,0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5B5EAE" w:rsidP="00CC52E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27</w:t>
            </w:r>
            <w:r w:rsidR="00CC52E1" w:rsidRPr="007C4225">
              <w:rPr>
                <w:rFonts w:ascii="PT Astra Serif" w:hAnsi="PT Astra Serif"/>
                <w:sz w:val="22"/>
                <w:szCs w:val="22"/>
              </w:rPr>
              <w:t>4 131,6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CC52E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171 944,4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CC52E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85 698,0</w:t>
            </w:r>
          </w:p>
        </w:tc>
      </w:tr>
      <w:tr w:rsidR="00CC52E1" w:rsidRPr="007C4225" w:rsidTr="00B102A9">
        <w:trPr>
          <w:trHeight w:val="87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5D245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2E1" w:rsidRPr="007C4225" w:rsidRDefault="00CC52E1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Прогнозный период</w:t>
            </w:r>
          </w:p>
          <w:p w:rsidR="00CC52E1" w:rsidRPr="007C4225" w:rsidRDefault="00CC52E1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5B5EAE" w:rsidP="00CC52E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53</w:t>
            </w:r>
            <w:r w:rsidR="00CC52E1" w:rsidRPr="007C4225">
              <w:rPr>
                <w:rFonts w:ascii="PT Astra Serif" w:hAnsi="PT Astra Serif"/>
                <w:sz w:val="22"/>
                <w:szCs w:val="22"/>
              </w:rPr>
              <w:t>1 774,0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5B5EAE" w:rsidP="00CC52E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27</w:t>
            </w:r>
            <w:r w:rsidR="00CC52E1" w:rsidRPr="007C4225">
              <w:rPr>
                <w:rFonts w:ascii="PT Astra Serif" w:hAnsi="PT Astra Serif"/>
                <w:sz w:val="22"/>
                <w:szCs w:val="22"/>
              </w:rPr>
              <w:t>4 131,6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CC52E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171 944,4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2E1" w:rsidRPr="007C4225" w:rsidRDefault="00CC52E1" w:rsidP="00CC52E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85 698,0</w:t>
            </w:r>
          </w:p>
        </w:tc>
      </w:tr>
      <w:tr w:rsidR="005D2456" w:rsidRPr="007C4225" w:rsidTr="001A4AC1">
        <w:trPr>
          <w:trHeight w:val="2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4.</w:t>
            </w:r>
          </w:p>
        </w:tc>
        <w:tc>
          <w:tcPr>
            <w:tcW w:w="137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BB48BC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Подпрограмма (направление</w:t>
            </w:r>
            <w:r w:rsidR="005D2456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) 4 «Реализация государственной национальной политики Российской Федерации на территории Томской области» </w:t>
            </w:r>
          </w:p>
        </w:tc>
      </w:tr>
      <w:tr w:rsidR="005D2456" w:rsidRPr="007C4225" w:rsidTr="001A4AC1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4.1.</w:t>
            </w:r>
          </w:p>
        </w:tc>
        <w:tc>
          <w:tcPr>
            <w:tcW w:w="137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1 Подпрограммы (направления)</w:t>
            </w:r>
            <w:r w:rsidR="00BB48BC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0D5B22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Укрепление единства российской нации и этнокультурное развитие народов России, поддержка экономического и социального развития коренных малочисленных народов Севера, Сибири, Дальнего Востока Российской Федерации</w:t>
            </w:r>
          </w:p>
        </w:tc>
      </w:tr>
      <w:tr w:rsidR="00884FAD" w:rsidRPr="007C4225" w:rsidTr="001A4AC1">
        <w:trPr>
          <w:trHeight w:val="30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AD" w:rsidRPr="007C4225" w:rsidRDefault="00884FAD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4.1.1.</w:t>
            </w:r>
          </w:p>
        </w:tc>
        <w:tc>
          <w:tcPr>
            <w:tcW w:w="2914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84FAD" w:rsidRPr="007C4225" w:rsidRDefault="00884FAD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Комплекс процессных мероприятий 1 «</w:t>
            </w:r>
            <w:r w:rsidR="00122669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Укрепление единства российской нации и этнокультурное развитие народов России на территории Томкой области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»</w:t>
            </w:r>
          </w:p>
          <w:p w:rsidR="00884FAD" w:rsidRPr="007C4225" w:rsidRDefault="00884FAD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11 941,5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F63FC0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11 941,5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884FAD" w:rsidRPr="007C4225" w:rsidTr="001A4AC1">
        <w:trPr>
          <w:trHeight w:val="5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3 565,1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F63FC0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3 565,1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884FAD" w:rsidRPr="007C4225" w:rsidTr="00B102A9">
        <w:trPr>
          <w:trHeight w:val="5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2 094,1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2 094,1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884FAD" w:rsidRPr="007C4225" w:rsidTr="00B102A9">
        <w:trPr>
          <w:trHeight w:val="6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2 094,1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2 094,1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884FAD" w:rsidRPr="007C4225" w:rsidTr="00884FAD">
        <w:trPr>
          <w:trHeight w:val="38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884FAD" w:rsidRPr="007C4225" w:rsidRDefault="00884FAD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2 094,1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2 094,1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884FAD" w:rsidRPr="007C4225" w:rsidTr="00884FAD">
        <w:trPr>
          <w:trHeight w:val="277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884FAD" w:rsidRPr="007C4225" w:rsidRDefault="00884FAD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2 094,1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2 094,1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5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4.2.</w:t>
            </w:r>
          </w:p>
        </w:tc>
        <w:tc>
          <w:tcPr>
            <w:tcW w:w="137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2 Подпрограммы (направления)</w:t>
            </w:r>
            <w:r w:rsidR="00BB48BC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F63FC0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Профилактика экстремизма на национальной и религиозной почве на территории Томской области</w:t>
            </w:r>
          </w:p>
        </w:tc>
      </w:tr>
      <w:tr w:rsidR="00884FAD" w:rsidRPr="007C4225" w:rsidTr="001A4AC1">
        <w:trPr>
          <w:trHeight w:val="7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FAD" w:rsidRPr="007C4225" w:rsidRDefault="00884FAD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4.2.1. </w:t>
            </w:r>
          </w:p>
        </w:tc>
        <w:tc>
          <w:tcPr>
            <w:tcW w:w="2914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84FAD" w:rsidRPr="007C4225" w:rsidRDefault="00884FAD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Комплекс процессных мероприятий 2 «Профилактика экстремизма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 xml:space="preserve">на национальной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и религиозной почве»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1 351,5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1 351,5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884FAD" w:rsidRPr="007C4225" w:rsidTr="001A4AC1">
        <w:trPr>
          <w:trHeight w:val="5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270,3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270,3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884FAD" w:rsidRPr="007C4225" w:rsidTr="001A4AC1">
        <w:trPr>
          <w:trHeight w:val="5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270,3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270,3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884FAD" w:rsidRPr="007C4225" w:rsidTr="001A4AC1">
        <w:trPr>
          <w:trHeight w:val="5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270,3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270,3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884FAD" w:rsidRPr="007C4225" w:rsidTr="001A4AC1">
        <w:trPr>
          <w:trHeight w:val="38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884FAD" w:rsidRPr="007C4225" w:rsidRDefault="00884FAD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270,3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270,3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884FAD" w:rsidRPr="007C4225" w:rsidTr="001A4AC1">
        <w:trPr>
          <w:trHeight w:val="277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FAD" w:rsidRPr="007C4225" w:rsidRDefault="00884FAD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884FAD" w:rsidRPr="007C4225" w:rsidRDefault="00884FAD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270,3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270,3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FAD" w:rsidRPr="007C4225" w:rsidRDefault="00884FAD" w:rsidP="00884FA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4.3.</w:t>
            </w:r>
          </w:p>
        </w:tc>
        <w:tc>
          <w:tcPr>
            <w:tcW w:w="137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3 Подпрограммы (направления)</w:t>
            </w:r>
            <w:r w:rsidR="00BB48BC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F63FC0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Содействие развитию российского казачества</w:t>
            </w:r>
          </w:p>
        </w:tc>
      </w:tr>
      <w:tr w:rsidR="005D2456" w:rsidRPr="007C4225" w:rsidTr="00BB48BC">
        <w:trPr>
          <w:trHeight w:val="5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4.3.1.</w:t>
            </w:r>
          </w:p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Комплекс процессных мероприятий 3 «Содействие развитию российского казачества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на территории Томской области»</w:t>
            </w:r>
          </w:p>
          <w:p w:rsidR="005D2456" w:rsidRPr="007C4225" w:rsidRDefault="005D2456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7 505,5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7 505,5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BB48BC">
        <w:trPr>
          <w:trHeight w:val="5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1501,1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1501,1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BB48BC">
        <w:trPr>
          <w:trHeight w:val="5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1501,1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1501,1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BB48BC">
        <w:trPr>
          <w:trHeight w:val="5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1501,1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1501,1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BB48BC">
        <w:trPr>
          <w:trHeight w:val="38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1501,1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1501,1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BB48BC">
        <w:trPr>
          <w:trHeight w:val="27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1501,1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1501,1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8D7E90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4.4</w:t>
            </w:r>
            <w:r w:rsidR="005D2456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37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8D7E90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4</w:t>
            </w:r>
            <w:r w:rsidR="005D2456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Подпрограммы (направления)</w:t>
            </w:r>
            <w:r w:rsidR="00BB48BC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 w:rsidR="005D2456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F63FC0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Поддержка сохранения русского языка как языка межкультурного диалога</w:t>
            </w:r>
          </w:p>
        </w:tc>
      </w:tr>
      <w:tr w:rsidR="005D2456" w:rsidRPr="007C4225" w:rsidTr="001A4AC1">
        <w:trPr>
          <w:trHeight w:val="30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8D7E90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4.4</w:t>
            </w:r>
            <w:r w:rsidR="005D2456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.1.</w:t>
            </w:r>
          </w:p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5D2456" w:rsidRPr="007C4225" w:rsidRDefault="005D2456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="00F63FC0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омплекс процессных мероприятий 4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«Поддержка и сохранение русского языка»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12 843,5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12 843,5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5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  <w:r w:rsidR="00F63FC0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568,7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2 568,7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5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2 568,7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2 568,7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5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2 568,7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2 568,7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5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2 568,7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2 568,7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277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2 568,7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2 568,7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8D7E90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4.5</w:t>
            </w:r>
            <w:r w:rsidR="005D2456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37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8D7E90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5</w:t>
            </w:r>
            <w:r w:rsidR="005D2456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Подпрограммы (направления)</w:t>
            </w:r>
            <w:r w:rsidR="00BB48BC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 w:rsidR="005D2456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F63FC0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Социальная и культурная </w:t>
            </w:r>
            <w:proofErr w:type="gramStart"/>
            <w:r w:rsidR="00F63FC0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адаптация</w:t>
            </w:r>
            <w:proofErr w:type="gramEnd"/>
            <w:r w:rsidR="00F63FC0"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и интеграция иностранных граждан</w:t>
            </w:r>
          </w:p>
        </w:tc>
      </w:tr>
      <w:tr w:rsidR="005D2456" w:rsidRPr="007C4225" w:rsidTr="001A4AC1">
        <w:trPr>
          <w:trHeight w:val="5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8D7E90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4.5</w:t>
            </w:r>
            <w:r w:rsidR="005D2456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.1.</w:t>
            </w:r>
          </w:p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="00F63FC0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омплекс процессных мероприятий 5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«Социальная и культурная </w:t>
            </w:r>
            <w:proofErr w:type="gramStart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адаптация</w:t>
            </w:r>
            <w:proofErr w:type="gramEnd"/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и интеграция иностранных граждан на территории Томской области»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2 527,0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2 527,0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31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505,4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505,4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5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505,4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505,4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5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505,4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505,4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38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505,4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505,4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BB48BC">
        <w:trPr>
          <w:trHeight w:val="277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505,4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505,4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BB48BC">
        <w:trPr>
          <w:trHeight w:val="5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D2456" w:rsidRPr="007C4225" w:rsidRDefault="008D7E90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4.6</w:t>
            </w:r>
            <w:r w:rsidR="005D2456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2914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Итого по Подпрограмме (направлению) 4 «Реализация государственной национальной политики Российской Федерации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на территории Томской области»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1B19E7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36 169,0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1B19E7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36 169,0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BB48BC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F63F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F63FC0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8 </w:t>
            </w:r>
            <w:r w:rsidR="001B19E7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410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1B19E7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8 410</w:t>
            </w:r>
            <w:r w:rsidR="00F63FC0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F63FC0" w:rsidRPr="007C4225" w:rsidTr="00BB48BC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C0" w:rsidRPr="007C4225" w:rsidRDefault="00F63FC0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C0" w:rsidRPr="007C4225" w:rsidRDefault="00F63FC0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C0" w:rsidRPr="007C4225" w:rsidRDefault="00F63FC0" w:rsidP="00F63F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C0" w:rsidRPr="007C4225" w:rsidRDefault="001B19E7" w:rsidP="001B19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6 939,6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C0" w:rsidRPr="007C4225" w:rsidRDefault="001B19E7" w:rsidP="001B19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6 939,6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C0" w:rsidRPr="007C4225" w:rsidRDefault="00F63FC0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FC0" w:rsidRPr="007C4225" w:rsidRDefault="00F63FC0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1B19E7" w:rsidRPr="007C4225" w:rsidTr="00BB48BC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9E7" w:rsidRPr="007C4225" w:rsidRDefault="001B19E7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9E7" w:rsidRPr="007C4225" w:rsidRDefault="001B19E7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9E7" w:rsidRPr="007C4225" w:rsidRDefault="001B19E7" w:rsidP="00F63F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9E7" w:rsidRPr="007C4225" w:rsidRDefault="001B19E7" w:rsidP="001B19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6 939,6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9E7" w:rsidRPr="007C4225" w:rsidRDefault="001B19E7" w:rsidP="001B19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6 939,6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9E7" w:rsidRPr="007C4225" w:rsidRDefault="001B19E7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9E7" w:rsidRPr="007C4225" w:rsidRDefault="001B19E7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1B19E7" w:rsidRPr="007C4225" w:rsidTr="00BB48BC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9E7" w:rsidRPr="007C4225" w:rsidRDefault="001B19E7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9E7" w:rsidRPr="007C4225" w:rsidRDefault="001B19E7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9E7" w:rsidRPr="007C4225" w:rsidRDefault="001B19E7" w:rsidP="00F63F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1B19E7" w:rsidRPr="007C4225" w:rsidRDefault="001B19E7" w:rsidP="00F63F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9E7" w:rsidRPr="007C4225" w:rsidRDefault="001B19E7" w:rsidP="001B19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6 939,6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9E7" w:rsidRPr="007C4225" w:rsidRDefault="001B19E7" w:rsidP="001B19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6 939,6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9E7" w:rsidRPr="007C4225" w:rsidRDefault="001B19E7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9E7" w:rsidRPr="007C4225" w:rsidRDefault="001B19E7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1B19E7" w:rsidRPr="007C4225" w:rsidTr="00BB48BC">
        <w:trPr>
          <w:trHeight w:val="5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9E7" w:rsidRPr="007C4225" w:rsidRDefault="001B19E7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9E7" w:rsidRPr="007C4225" w:rsidRDefault="001B19E7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9E7" w:rsidRPr="007C4225" w:rsidRDefault="001B19E7" w:rsidP="00F63F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1B19E7" w:rsidRPr="007C4225" w:rsidRDefault="001B19E7" w:rsidP="00F63FC0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9E7" w:rsidRPr="007C4225" w:rsidRDefault="001B19E7" w:rsidP="001B19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6 939,6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9E7" w:rsidRPr="007C4225" w:rsidRDefault="001B19E7" w:rsidP="001B19E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6 939,6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9E7" w:rsidRPr="007C4225" w:rsidRDefault="001B19E7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9E7" w:rsidRPr="007C4225" w:rsidRDefault="001B19E7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5.</w:t>
            </w:r>
          </w:p>
        </w:tc>
        <w:tc>
          <w:tcPr>
            <w:tcW w:w="137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Подпрограмма (нап</w:t>
            </w:r>
            <w:r w:rsidR="008042F2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равление) 5 «Содействие развитию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институтов гражданского общества Томской области»</w:t>
            </w:r>
          </w:p>
        </w:tc>
      </w:tr>
      <w:tr w:rsidR="005D2456" w:rsidRPr="007C4225" w:rsidTr="001A4AC1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5.1.</w:t>
            </w:r>
          </w:p>
        </w:tc>
        <w:tc>
          <w:tcPr>
            <w:tcW w:w="137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1 Подпрограммы (направления)</w:t>
            </w:r>
            <w:r w:rsidR="00BB48BC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4B3ECC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Развитие институтов гражданского общества Томской области</w:t>
            </w:r>
          </w:p>
        </w:tc>
      </w:tr>
      <w:tr w:rsidR="005D2456" w:rsidRPr="007C4225" w:rsidTr="001A4AC1">
        <w:trPr>
          <w:trHeight w:val="53"/>
        </w:trPr>
        <w:tc>
          <w:tcPr>
            <w:tcW w:w="85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5.1.1.</w:t>
            </w:r>
          </w:p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84" w:type="dxa"/>
            <w:vMerge w:val="restar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Комплекс процессных мероприятий 1 «Поддержка социально ориентированных некоммерческих организаций»</w:t>
            </w:r>
            <w:r w:rsidRPr="007C4225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4B3EC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82 807,5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4B3EC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82 807,5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5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4B3EC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29 015,5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4B3EC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29 015,5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41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13 448,0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13 448,0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5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13 448,0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13 448,0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38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13 448,0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13 448,0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27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13 448,0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13 448,0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5.2.</w:t>
            </w:r>
          </w:p>
        </w:tc>
        <w:tc>
          <w:tcPr>
            <w:tcW w:w="137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Задача 2 Подпрограммы (направления)</w:t>
            </w:r>
            <w:r w:rsidR="00BB48BC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4B3ECC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Повышение уровня гражданской ответственности населения, вовлечение в деятельность институтов развития гражданского общества</w:t>
            </w:r>
          </w:p>
        </w:tc>
      </w:tr>
      <w:tr w:rsidR="005D2456" w:rsidRPr="007C4225" w:rsidTr="004B3ECC">
        <w:trPr>
          <w:trHeight w:val="7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5.2.1.</w:t>
            </w:r>
          </w:p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5D2456" w:rsidRPr="007C4225" w:rsidRDefault="005D2456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Комплекс процессных мероприятий 2 «Организация деятельности Общественной палаты Томской области»</w:t>
            </w: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4B3ECC" w:rsidP="004B3EC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7 944,5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4B3ECC" w:rsidP="004B3EC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7 944,5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4B3ECC" w:rsidRPr="007C4225" w:rsidTr="004B3ECC">
        <w:trPr>
          <w:trHeight w:val="5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ECC" w:rsidRPr="007C4225" w:rsidRDefault="004B3ECC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ECC" w:rsidRPr="007C4225" w:rsidRDefault="004B3ECC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ECC" w:rsidRPr="007C4225" w:rsidRDefault="004B3ECC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ECC" w:rsidRPr="007C4225" w:rsidRDefault="004B3ECC" w:rsidP="004B3EC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1 588,9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ECC" w:rsidRPr="007C4225" w:rsidRDefault="004B3ECC" w:rsidP="004B3ECC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1 588,9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ECC" w:rsidRPr="007C4225" w:rsidRDefault="004B3EC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ECC" w:rsidRPr="007C4225" w:rsidRDefault="004B3EC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4B3ECC" w:rsidRPr="007C4225" w:rsidTr="004B3ECC">
        <w:trPr>
          <w:trHeight w:val="5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ECC" w:rsidRPr="007C4225" w:rsidRDefault="004B3ECC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ECC" w:rsidRPr="007C4225" w:rsidRDefault="004B3ECC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ECC" w:rsidRPr="007C4225" w:rsidRDefault="004B3ECC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ECC" w:rsidRPr="007C4225" w:rsidRDefault="004B3ECC" w:rsidP="004B3EC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1 588,9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ECC" w:rsidRPr="007C4225" w:rsidRDefault="004B3ECC" w:rsidP="004B3EC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1 588,9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ECC" w:rsidRPr="007C4225" w:rsidRDefault="004B3EC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ECC" w:rsidRPr="007C4225" w:rsidRDefault="004B3EC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4B3ECC" w:rsidRPr="007C4225" w:rsidTr="004B3ECC">
        <w:trPr>
          <w:trHeight w:val="5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ECC" w:rsidRPr="007C4225" w:rsidRDefault="004B3ECC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ECC" w:rsidRPr="007C4225" w:rsidRDefault="004B3ECC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ECC" w:rsidRPr="007C4225" w:rsidRDefault="004B3ECC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ECC" w:rsidRPr="007C4225" w:rsidRDefault="004B3ECC" w:rsidP="004B3EC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1 588,9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ECC" w:rsidRPr="007C4225" w:rsidRDefault="004B3ECC" w:rsidP="004B3EC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1 588,9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ECC" w:rsidRPr="007C4225" w:rsidRDefault="004B3EC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ECC" w:rsidRPr="007C4225" w:rsidRDefault="004B3EC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4B3ECC" w:rsidRPr="007C4225" w:rsidTr="004B3ECC">
        <w:trPr>
          <w:trHeight w:val="38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ECC" w:rsidRPr="007C4225" w:rsidRDefault="004B3ECC" w:rsidP="005D245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ECC" w:rsidRPr="007C4225" w:rsidRDefault="004B3ECC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ECC" w:rsidRPr="007C4225" w:rsidRDefault="004B3ECC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4B3ECC" w:rsidRPr="007C4225" w:rsidRDefault="004B3ECC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ECC" w:rsidRPr="007C4225" w:rsidRDefault="004B3ECC" w:rsidP="004B3EC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1 588,9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ECC" w:rsidRPr="007C4225" w:rsidRDefault="004B3ECC" w:rsidP="004B3EC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1 588,9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ECC" w:rsidRPr="007C4225" w:rsidRDefault="004B3EC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ECC" w:rsidRPr="007C4225" w:rsidRDefault="004B3EC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4B3ECC" w:rsidRPr="007C4225" w:rsidTr="00BB48BC">
        <w:trPr>
          <w:trHeight w:val="277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ECC" w:rsidRPr="007C4225" w:rsidRDefault="004B3EC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ECC" w:rsidRPr="007C4225" w:rsidRDefault="004B3ECC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ECC" w:rsidRPr="007C4225" w:rsidRDefault="004B3ECC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4B3ECC" w:rsidRPr="007C4225" w:rsidRDefault="004B3ECC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ECC" w:rsidRPr="007C4225" w:rsidRDefault="004B3ECC" w:rsidP="004B3EC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1 588,9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ECC" w:rsidRPr="007C4225" w:rsidRDefault="004B3ECC" w:rsidP="004B3EC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1 588,9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ECC" w:rsidRPr="007C4225" w:rsidRDefault="004B3EC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ECC" w:rsidRPr="007C4225" w:rsidRDefault="004B3ECC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BB48BC">
        <w:trPr>
          <w:trHeight w:val="27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5.3.</w:t>
            </w:r>
          </w:p>
        </w:tc>
        <w:tc>
          <w:tcPr>
            <w:tcW w:w="28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Итого по Подпрограмме (направлению) 5 «Содействие развитию институтов гражданского общества Томской области»</w:t>
            </w: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BD4D7E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90 752,0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BD4D7E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90 752,0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BB48BC">
        <w:trPr>
          <w:trHeight w:val="27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BD4D7E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30 604,4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BD4D7E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30 604,4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BD4D7E" w:rsidRPr="007C4225" w:rsidTr="00BB48BC">
        <w:trPr>
          <w:trHeight w:val="27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435A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15 036,9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435A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15 036,9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BD4D7E" w:rsidRPr="007C4225" w:rsidTr="00BB48BC">
        <w:trPr>
          <w:trHeight w:val="27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435A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15 036,9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435A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15 036,9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BD4D7E" w:rsidRPr="007C4225" w:rsidTr="00BB48BC">
        <w:trPr>
          <w:trHeight w:val="27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BD4D7E" w:rsidRPr="007C4225" w:rsidRDefault="00BD4D7E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435A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15 036,9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435A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15 036,9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BD4D7E" w:rsidRPr="007C4225" w:rsidTr="00BB48BC">
        <w:trPr>
          <w:trHeight w:val="27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BD4D7E" w:rsidRPr="007C4225" w:rsidRDefault="00BD4D7E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435A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15 036,9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435A4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15 036,9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D7E" w:rsidRPr="007C4225" w:rsidRDefault="00BD4D7E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</w:tr>
      <w:tr w:rsidR="005D2456" w:rsidRPr="007C4225" w:rsidTr="001A4AC1">
        <w:trPr>
          <w:trHeight w:val="5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6.</w:t>
            </w:r>
          </w:p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Комплекс процессных мероприятий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по обеспечению реализации государственных функций и полномочий исполни</w:t>
            </w:r>
            <w:r w:rsidR="00F96F1D" w:rsidRPr="007C4225">
              <w:rPr>
                <w:rFonts w:ascii="PT Astra Serif" w:hAnsi="PT Astra Serif"/>
                <w:color w:val="000000"/>
                <w:sz w:val="22"/>
                <w:szCs w:val="22"/>
              </w:rPr>
              <w:t>тельных органов Томской области</w:t>
            </w:r>
          </w:p>
          <w:p w:rsidR="005D2456" w:rsidRPr="007C4225" w:rsidRDefault="005D2456" w:rsidP="005D2456">
            <w:pPr>
              <w:rPr>
                <w:rFonts w:ascii="PT Astra Serif" w:hAnsi="PT Astra Serif"/>
                <w:sz w:val="22"/>
                <w:szCs w:val="22"/>
              </w:rPr>
            </w:pPr>
          </w:p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1 049 084,0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875 552,5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173 531,5</w:t>
            </w:r>
          </w:p>
        </w:tc>
      </w:tr>
      <w:tr w:rsidR="005D2456" w:rsidRPr="007C4225" w:rsidTr="001A4AC1">
        <w:trPr>
          <w:trHeight w:val="60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209 816,8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175 110,5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34 706,3</w:t>
            </w:r>
          </w:p>
        </w:tc>
      </w:tr>
      <w:tr w:rsidR="005D2456" w:rsidRPr="007C4225" w:rsidTr="001A4AC1">
        <w:trPr>
          <w:trHeight w:val="5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209 816,8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175 110,5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34 706,3</w:t>
            </w:r>
          </w:p>
        </w:tc>
      </w:tr>
      <w:tr w:rsidR="005D2456" w:rsidRPr="007C4225" w:rsidTr="001A4AC1">
        <w:trPr>
          <w:trHeight w:val="5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209 816,8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175 110,5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34 706,3</w:t>
            </w:r>
          </w:p>
        </w:tc>
      </w:tr>
      <w:tr w:rsidR="005D2456" w:rsidRPr="007C4225" w:rsidTr="001A4AC1">
        <w:trPr>
          <w:trHeight w:val="38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209 816,8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175 110,5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34 706,3</w:t>
            </w:r>
          </w:p>
        </w:tc>
      </w:tr>
      <w:tr w:rsidR="005D2456" w:rsidRPr="007C4225" w:rsidTr="001A4AC1">
        <w:trPr>
          <w:trHeight w:val="277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5D2456" w:rsidRPr="007C4225" w:rsidRDefault="005D2456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209 816,8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175 110,5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456" w:rsidRPr="007C4225" w:rsidRDefault="005D2456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34 706,3</w:t>
            </w:r>
          </w:p>
        </w:tc>
      </w:tr>
      <w:tr w:rsidR="003D114A" w:rsidRPr="007C4225" w:rsidTr="003D114A">
        <w:trPr>
          <w:trHeight w:val="30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114A" w:rsidRPr="007C4225" w:rsidRDefault="003D114A" w:rsidP="005D245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7.</w:t>
            </w:r>
          </w:p>
        </w:tc>
        <w:tc>
          <w:tcPr>
            <w:tcW w:w="2914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D114A" w:rsidRPr="007C4225" w:rsidRDefault="003D114A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Итого по государственной программе «Повышение эффективности регионального </w:t>
            </w: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и муниципального управления в Томской области»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3D114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4 219 309,3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3D114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1 891 672,5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3D114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1 735 274,5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3D114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592 362,3</w:t>
            </w:r>
          </w:p>
        </w:tc>
      </w:tr>
      <w:tr w:rsidR="003D114A" w:rsidRPr="007C4225" w:rsidTr="003D114A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3D114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867 710,4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3D114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406 965,3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3D114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347 054,9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3D114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113 690,2</w:t>
            </w:r>
          </w:p>
        </w:tc>
      </w:tr>
      <w:tr w:rsidR="003D114A" w:rsidRPr="007C4225" w:rsidTr="003D114A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3D114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856 640,9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3D114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392 126,8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3D114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347 054,9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3D114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117 459,2</w:t>
            </w:r>
          </w:p>
        </w:tc>
      </w:tr>
      <w:tr w:rsidR="003D114A" w:rsidRPr="007C4225" w:rsidTr="003D114A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3D114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844 986,0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3D114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377 526,8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3D114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347 054,9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3D114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120 404,3</w:t>
            </w:r>
          </w:p>
        </w:tc>
      </w:tr>
      <w:tr w:rsidR="003D114A" w:rsidRPr="007C4225" w:rsidTr="003D114A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3D114A" w:rsidRPr="007C4225" w:rsidRDefault="003D114A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3D114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824 986,0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3D114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357 526,8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3D114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347 054,9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3D114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120 404,3</w:t>
            </w:r>
          </w:p>
        </w:tc>
      </w:tr>
      <w:tr w:rsidR="003D114A" w:rsidRPr="007C4225" w:rsidTr="003D114A">
        <w:trPr>
          <w:trHeight w:val="5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91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5D2456">
            <w:pPr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Прогнозный период</w:t>
            </w:r>
          </w:p>
          <w:p w:rsidR="003D114A" w:rsidRPr="007C4225" w:rsidRDefault="003D114A" w:rsidP="005D245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3D114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824 986,0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3D114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357 526,8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3D114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347 054,9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14A" w:rsidRPr="007C4225" w:rsidRDefault="003D114A" w:rsidP="003D114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C4225">
              <w:rPr>
                <w:rFonts w:ascii="PT Astra Serif" w:hAnsi="PT Astra Serif"/>
                <w:color w:val="000000"/>
                <w:sz w:val="22"/>
                <w:szCs w:val="22"/>
              </w:rPr>
              <w:t>120 404,3</w:t>
            </w:r>
          </w:p>
        </w:tc>
      </w:tr>
    </w:tbl>
    <w:p w:rsidR="00616CB0" w:rsidRPr="007C4225" w:rsidRDefault="00616CB0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  <w:sectPr w:rsidR="00616CB0" w:rsidRPr="007C4225" w:rsidSect="006335B4">
          <w:type w:val="nextColumn"/>
          <w:pgSz w:w="16840" w:h="11907" w:orient="landscape" w:code="9"/>
          <w:pgMar w:top="1134" w:right="851" w:bottom="1134" w:left="1418" w:header="567" w:footer="567" w:gutter="0"/>
          <w:pgNumType w:start="1"/>
          <w:cols w:space="720"/>
          <w:titlePg/>
          <w:docGrid w:linePitch="354"/>
        </w:sectPr>
      </w:pPr>
    </w:p>
    <w:p w:rsidR="006D41B9" w:rsidRPr="007C4225" w:rsidRDefault="006D41B9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 xml:space="preserve">Приложение № </w:t>
      </w:r>
      <w:r w:rsidR="00B20CA9" w:rsidRPr="007C4225">
        <w:rPr>
          <w:rFonts w:ascii="PT Astra Serif" w:hAnsi="PT Astra Serif"/>
          <w:sz w:val="24"/>
          <w:szCs w:val="24"/>
        </w:rPr>
        <w:t>4</w:t>
      </w:r>
    </w:p>
    <w:p w:rsidR="006D41B9" w:rsidRPr="007C4225" w:rsidRDefault="006D41B9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6D41B9" w:rsidRPr="007C4225" w:rsidRDefault="006D41B9" w:rsidP="004F24A7">
      <w:pPr>
        <w:autoSpaceDE w:val="0"/>
        <w:autoSpaceDN w:val="0"/>
        <w:adjustRightInd w:val="0"/>
        <w:ind w:firstLine="10773"/>
        <w:outlineLvl w:val="0"/>
        <w:rPr>
          <w:rFonts w:ascii="PT Astra Serif" w:eastAsia="Calibri" w:hAnsi="PT Astra Serif"/>
          <w:sz w:val="24"/>
          <w:szCs w:val="24"/>
          <w:lang w:eastAsia="en-US"/>
        </w:rPr>
      </w:pPr>
      <w:r w:rsidRPr="007C4225">
        <w:rPr>
          <w:rFonts w:ascii="PT Astra Serif" w:hAnsi="PT Astra Serif"/>
          <w:sz w:val="24"/>
          <w:szCs w:val="24"/>
        </w:rPr>
        <w:t>от</w:t>
      </w:r>
      <w:r w:rsidR="00831599" w:rsidRPr="007C4225">
        <w:rPr>
          <w:rFonts w:ascii="PT Astra Serif" w:hAnsi="PT Astra Serif"/>
          <w:sz w:val="24"/>
          <w:szCs w:val="24"/>
        </w:rPr>
        <w:t xml:space="preserve"> </w:t>
      </w:r>
      <w:r w:rsidR="004A2846">
        <w:rPr>
          <w:rFonts w:ascii="PT Astra Serif" w:hAnsi="PT Astra Serif"/>
          <w:sz w:val="24"/>
          <w:szCs w:val="24"/>
        </w:rPr>
        <w:t xml:space="preserve">25.03.2024 № </w:t>
      </w:r>
      <w:proofErr w:type="spellStart"/>
      <w:r w:rsidR="004A2846">
        <w:rPr>
          <w:rFonts w:ascii="PT Astra Serif" w:hAnsi="PT Astra Serif"/>
          <w:sz w:val="24"/>
          <w:szCs w:val="24"/>
        </w:rPr>
        <w:t>93а</w:t>
      </w:r>
      <w:proofErr w:type="spellEnd"/>
    </w:p>
    <w:p w:rsidR="00B20CA9" w:rsidRPr="007C4225" w:rsidRDefault="00B20CA9" w:rsidP="004F24A7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4"/>
          <w:szCs w:val="24"/>
        </w:rPr>
      </w:pPr>
    </w:p>
    <w:p w:rsidR="00994FCB" w:rsidRPr="007C4225" w:rsidRDefault="00994FCB" w:rsidP="00994FCB">
      <w:pPr>
        <w:autoSpaceDE w:val="0"/>
        <w:autoSpaceDN w:val="0"/>
        <w:adjustRightInd w:val="0"/>
        <w:spacing w:after="200"/>
        <w:ind w:firstLine="0"/>
        <w:contextualSpacing/>
        <w:jc w:val="center"/>
        <w:rPr>
          <w:rFonts w:ascii="PT Astra Serif" w:eastAsiaTheme="minorHAnsi" w:hAnsi="PT Astra Serif" w:cstheme="minorBidi"/>
          <w:color w:val="000000"/>
          <w:szCs w:val="26"/>
          <w:lang w:eastAsia="en-US"/>
        </w:rPr>
      </w:pPr>
      <w:r w:rsidRPr="007C4225">
        <w:rPr>
          <w:rFonts w:ascii="PT Astra Serif" w:eastAsiaTheme="minorHAnsi" w:hAnsi="PT Astra Serif" w:cstheme="minorBidi"/>
          <w:color w:val="000000"/>
          <w:szCs w:val="26"/>
          <w:lang w:eastAsia="en-US"/>
        </w:rPr>
        <w:t xml:space="preserve">Перечень показателей цели и задач подпрограммы (направления) 1, сведения о порядке сбора информации по показателям </w:t>
      </w:r>
      <w:r w:rsidRPr="007C4225">
        <w:rPr>
          <w:rFonts w:ascii="PT Astra Serif" w:eastAsiaTheme="minorHAnsi" w:hAnsi="PT Astra Serif" w:cstheme="minorBidi"/>
          <w:color w:val="000000"/>
          <w:szCs w:val="26"/>
          <w:lang w:eastAsia="en-US"/>
        </w:rPr>
        <w:br/>
        <w:t>и методике их расчета</w:t>
      </w:r>
    </w:p>
    <w:p w:rsidR="00196C83" w:rsidRPr="007C4225" w:rsidRDefault="00196C83" w:rsidP="00994FCB">
      <w:pPr>
        <w:autoSpaceDE w:val="0"/>
        <w:autoSpaceDN w:val="0"/>
        <w:adjustRightInd w:val="0"/>
        <w:spacing w:after="200"/>
        <w:ind w:firstLine="0"/>
        <w:contextualSpacing/>
        <w:jc w:val="center"/>
        <w:rPr>
          <w:rFonts w:ascii="PT Astra Serif" w:eastAsiaTheme="minorHAnsi" w:hAnsi="PT Astra Serif" w:cstheme="minorBidi"/>
          <w:szCs w:val="26"/>
          <w:lang w:eastAsia="en-US"/>
        </w:rPr>
      </w:pPr>
    </w:p>
    <w:tbl>
      <w:tblPr>
        <w:tblW w:w="147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38"/>
        <w:gridCol w:w="1222"/>
        <w:gridCol w:w="1526"/>
        <w:gridCol w:w="1134"/>
        <w:gridCol w:w="1417"/>
        <w:gridCol w:w="2460"/>
        <w:gridCol w:w="1418"/>
        <w:gridCol w:w="1417"/>
        <w:gridCol w:w="1752"/>
      </w:tblGrid>
      <w:tr w:rsidR="00994FCB" w:rsidRPr="007C4225" w:rsidTr="00E301CA">
        <w:trPr>
          <w:trHeight w:val="1500"/>
        </w:trPr>
        <w:tc>
          <w:tcPr>
            <w:tcW w:w="709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№ </w:t>
            </w:r>
          </w:p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п</w:t>
            </w:r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1738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222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526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  <w:t xml:space="preserve">Пункт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  <w:t>Федераль-ного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  <w:t xml:space="preserve"> плана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  <w:t>статистичес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  <w:t xml:space="preserve">-ких работ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Перио-дичность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сбора данных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Временные</w:t>
            </w:r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характерис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-тики показателя 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Алгоритм формирования (формула) расчета показателя 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Метод сбора информации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94FCB" w:rsidRPr="007C4225" w:rsidRDefault="00994FCB" w:rsidP="00E301CA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Ответствен</w:t>
            </w:r>
            <w:r w:rsidR="00E301C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  <w:t xml:space="preserve">за сбор данных по показателю </w:t>
            </w:r>
          </w:p>
        </w:tc>
        <w:tc>
          <w:tcPr>
            <w:tcW w:w="1752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Дата получения фактического значения показателя </w:t>
            </w:r>
          </w:p>
        </w:tc>
      </w:tr>
      <w:tr w:rsidR="00994FCB" w:rsidRPr="007C4225" w:rsidTr="00E301CA">
        <w:trPr>
          <w:trHeight w:val="300"/>
        </w:trPr>
        <w:tc>
          <w:tcPr>
            <w:tcW w:w="709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8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22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526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752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10</w:t>
            </w:r>
          </w:p>
        </w:tc>
      </w:tr>
      <w:tr w:rsidR="00994FCB" w:rsidRPr="007C4225" w:rsidTr="00E301CA">
        <w:trPr>
          <w:trHeight w:val="53"/>
        </w:trPr>
        <w:tc>
          <w:tcPr>
            <w:tcW w:w="14793" w:type="dxa"/>
            <w:gridSpan w:val="10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Показатели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подпрограммы (направления) 1 «Развитие кадрового потенциала региона»</w:t>
            </w:r>
          </w:p>
        </w:tc>
      </w:tr>
      <w:tr w:rsidR="00994FCB" w:rsidRPr="007C4225" w:rsidTr="00E301CA">
        <w:trPr>
          <w:trHeight w:val="345"/>
        </w:trPr>
        <w:tc>
          <w:tcPr>
            <w:tcW w:w="709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738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Коэффициент обеспеченности резервом управленческих кадров Томской области</w:t>
            </w:r>
          </w:p>
        </w:tc>
        <w:tc>
          <w:tcPr>
            <w:tcW w:w="1222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1526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за отчетный период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:rsidR="00BB48BC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Крук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= (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Ч_q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+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Ч_s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)/n x 100%, где: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Крук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– коэффициент обеспеченности резервом управленческих кадров Томской области;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Ч_q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– количество участников резерва </w:t>
            </w:r>
            <w:r w:rsidR="00E301C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по состоянию на конец отчетного периода; </w:t>
            </w:r>
          </w:p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Ч_s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– количество лиц, включенных </w:t>
            </w:r>
            <w:r w:rsidR="00E301C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за отчетный период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  <w:t xml:space="preserve">в резерв и исключенных из него </w:t>
            </w:r>
            <w:r w:rsidR="00E301C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в связи </w:t>
            </w:r>
            <w:r w:rsidR="00E301C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с трудоустройством </w:t>
            </w:r>
            <w:r w:rsidR="00E301C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на целевые должности; n – количество целевых должностей, входящих в структуру резерва (руководители органов исполнительной власти Томской области </w:t>
            </w:r>
            <w:r w:rsidR="00E301C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и структурных подразделений Администрации Томской области, должности руководителей областных государственных учреждений, должности руководителей областных государственных унитарных предприятий, главы районов и городских округов) по состоянию на конец отчетного периода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периодичес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-кая</w:t>
            </w:r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отчетность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94FCB" w:rsidRPr="007C4225" w:rsidRDefault="00994FCB" w:rsidP="00E301CA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Департа</w:t>
            </w:r>
            <w:proofErr w:type="spellEnd"/>
            <w:r w:rsidR="00E301C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мент</w:t>
            </w:r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государ-ственной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граждан-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ской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службы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Админи</w:t>
            </w:r>
            <w:r w:rsidR="00E301C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страции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Томской области</w:t>
            </w:r>
          </w:p>
        </w:tc>
        <w:tc>
          <w:tcPr>
            <w:tcW w:w="1752" w:type="dxa"/>
            <w:shd w:val="clear" w:color="auto" w:fill="auto"/>
            <w:vAlign w:val="center"/>
            <w:hideMark/>
          </w:tcPr>
          <w:p w:rsidR="00994FCB" w:rsidRPr="007C4225" w:rsidRDefault="00BB48BC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не позднее </w:t>
            </w:r>
            <w:r w:rsidR="00E301C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20</w:t>
            </w:r>
            <w:r w:rsidR="00994FCB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января года, следующего </w:t>
            </w:r>
            <w:r w:rsidR="00E301C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="00994FCB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за </w:t>
            </w:r>
            <w:proofErr w:type="gramStart"/>
            <w:r w:rsidR="00994FCB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отчетным</w:t>
            </w:r>
            <w:proofErr w:type="gramEnd"/>
          </w:p>
        </w:tc>
      </w:tr>
      <w:tr w:rsidR="00994FCB" w:rsidRPr="007C4225" w:rsidTr="00E301CA">
        <w:trPr>
          <w:trHeight w:val="345"/>
        </w:trPr>
        <w:tc>
          <w:tcPr>
            <w:tcW w:w="709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738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Доля назначений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  <w:t xml:space="preserve">из резерва управленческих кадров Томской области </w:t>
            </w:r>
            <w:r w:rsidR="00E301C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на целевые должности</w:t>
            </w:r>
          </w:p>
        </w:tc>
        <w:tc>
          <w:tcPr>
            <w:tcW w:w="1222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1526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за отчетный период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:rsidR="00994FCB" w:rsidRPr="007C4225" w:rsidRDefault="00994FCB" w:rsidP="00E301CA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D</w:t>
            </w:r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рук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=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Нрук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/Н x 100%, где: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D</w:t>
            </w:r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рук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– доля назначений из резерва управленческих кадров Томской области </w:t>
            </w:r>
            <w:r w:rsidR="00E301C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на целевые должности;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Нрук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– количество участников резерва управленческих кадров, назначенных </w:t>
            </w:r>
            <w:r w:rsidR="00E301C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на целевые должности;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  <w:t xml:space="preserve">Н – общее количество назначений на целевые должности, входящие </w:t>
            </w:r>
            <w:r w:rsidR="00E301C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в структуру резерва управленческих кадров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периодичес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-кая</w:t>
            </w:r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отчетность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94FCB" w:rsidRPr="007C4225" w:rsidRDefault="00994FCB" w:rsidP="00E301CA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Департа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-мент</w:t>
            </w:r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государ-ственной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гражданс</w:t>
            </w:r>
            <w:proofErr w:type="spellEnd"/>
            <w:r w:rsidR="00E301C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кой службы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Админи</w:t>
            </w:r>
            <w:r w:rsidR="00E301C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страции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Томской области</w:t>
            </w:r>
          </w:p>
        </w:tc>
        <w:tc>
          <w:tcPr>
            <w:tcW w:w="1752" w:type="dxa"/>
            <w:shd w:val="clear" w:color="auto" w:fill="auto"/>
            <w:vAlign w:val="center"/>
            <w:hideMark/>
          </w:tcPr>
          <w:p w:rsidR="00994FCB" w:rsidRPr="007C4225" w:rsidRDefault="00BB48BC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не позднее </w:t>
            </w:r>
            <w:r w:rsidR="00E301C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20</w:t>
            </w:r>
            <w:r w:rsidR="00994FCB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января года, следующего 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="00994FCB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за </w:t>
            </w:r>
            <w:proofErr w:type="gramStart"/>
            <w:r w:rsidR="00994FCB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отчетным</w:t>
            </w:r>
            <w:proofErr w:type="gramEnd"/>
          </w:p>
        </w:tc>
      </w:tr>
      <w:tr w:rsidR="00994FCB" w:rsidRPr="007C4225" w:rsidTr="00E301CA">
        <w:trPr>
          <w:trHeight w:val="53"/>
        </w:trPr>
        <w:tc>
          <w:tcPr>
            <w:tcW w:w="14793" w:type="dxa"/>
            <w:gridSpan w:val="10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Показатели задачи 1. Формирование, развитие и использование резерва управленческих кадров Томской области</w:t>
            </w:r>
          </w:p>
        </w:tc>
      </w:tr>
      <w:tr w:rsidR="00994FCB" w:rsidRPr="007C4225" w:rsidTr="00E301CA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738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Коэффициент обеспеченности резервом управленческих кадров целевой группы должностей: руководителей </w:t>
            </w:r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исполнитель-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ных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органов Томской области и структурных подразделений Администрации Томской области</w:t>
            </w:r>
          </w:p>
        </w:tc>
        <w:tc>
          <w:tcPr>
            <w:tcW w:w="1222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1526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Год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за отчетный период 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:rsidR="00D12C51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Крук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= (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Ч</w:t>
            </w:r>
            <w:r w:rsidR="00BB48BC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_q</w:t>
            </w:r>
            <w:proofErr w:type="spellEnd"/>
            <w:r w:rsidR="00BB48BC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+ </w:t>
            </w:r>
            <w:proofErr w:type="spellStart"/>
            <w:r w:rsidR="00BB48BC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Ч_s</w:t>
            </w:r>
            <w:proofErr w:type="spellEnd"/>
            <w:r w:rsidR="00BB48BC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)/n x 100%, где: </w:t>
            </w:r>
            <w:r w:rsidR="00BB48BC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="00BB48BC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Крук</w:t>
            </w:r>
            <w:proofErr w:type="spellEnd"/>
            <w:r w:rsidR="00BB48BC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–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коэффициент обеспеченности резервом управленческих кадров целевой группы должностей: руководителей органов исполнительной власти Томской области и структурных подразделений Администрации Томской области; </w:t>
            </w:r>
          </w:p>
          <w:p w:rsidR="00BB48BC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Ч_q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– количество участников резерва 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(по состоянию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  <w:t xml:space="preserve">на конец отчетного периода); </w:t>
            </w:r>
          </w:p>
          <w:p w:rsidR="00994FCB" w:rsidRPr="007C4225" w:rsidRDefault="00994FCB" w:rsidP="00D12C51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Ч_s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– количество лиц, включенных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  <w:t xml:space="preserve">за отчетный период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  <w:t xml:space="preserve">в резерв 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и исключенных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  <w:t xml:space="preserve">из него за этот же период в связи 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с трудоустройством 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на целевые должности; n – количество целевых должностей, входящих в структуру резерва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  <w:t xml:space="preserve">по целевой группе должностей (руководители органов исполнительной власти Томской области и структурных подразделений Администрации Томской области) 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по состоянию на конец отчетного периода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периодичес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-кая</w:t>
            </w:r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отчетность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94FCB" w:rsidRPr="007C4225" w:rsidRDefault="00994FCB" w:rsidP="00D12C51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Департа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-мент</w:t>
            </w:r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государ-ственной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граждан-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ской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службы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Админи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страции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Томской области </w:t>
            </w:r>
          </w:p>
        </w:tc>
        <w:tc>
          <w:tcPr>
            <w:tcW w:w="1752" w:type="dxa"/>
            <w:shd w:val="clear" w:color="auto" w:fill="auto"/>
            <w:vAlign w:val="center"/>
            <w:hideMark/>
          </w:tcPr>
          <w:p w:rsidR="00994FCB" w:rsidRPr="007C4225" w:rsidRDefault="00BB48BC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не позднее 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20</w:t>
            </w:r>
            <w:r w:rsidR="00994FCB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января года, следующего 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="00994FCB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за </w:t>
            </w:r>
            <w:proofErr w:type="gramStart"/>
            <w:r w:rsidR="00994FCB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отчетным</w:t>
            </w:r>
            <w:proofErr w:type="gramEnd"/>
            <w:r w:rsidR="00994FCB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994FCB" w:rsidRPr="007C4225" w:rsidTr="00E301CA">
        <w:trPr>
          <w:trHeight w:val="255"/>
        </w:trPr>
        <w:tc>
          <w:tcPr>
            <w:tcW w:w="709" w:type="dxa"/>
            <w:shd w:val="clear" w:color="auto" w:fill="auto"/>
            <w:vAlign w:val="center"/>
          </w:tcPr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738" w:type="dxa"/>
            <w:shd w:val="clear" w:color="auto" w:fill="auto"/>
            <w:vAlign w:val="center"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Коэффициент обеспеченности резервом управленческих кадров целевой группы должностей: руководители областных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государствен-ных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учреждений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% 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-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Год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за отчетный период </w:t>
            </w:r>
          </w:p>
        </w:tc>
        <w:tc>
          <w:tcPr>
            <w:tcW w:w="2460" w:type="dxa"/>
            <w:shd w:val="clear" w:color="auto" w:fill="auto"/>
            <w:vAlign w:val="center"/>
          </w:tcPr>
          <w:p w:rsidR="00BB48BC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Крук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= (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Ч_q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+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Ч_s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)/n x 100%, где: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Крук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– коэффициент обеспеченности резервом управленческих кадров целевой группы должностей: руководители областных государственных учреждений;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Ч_q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– количество участников резерва 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(по состоянию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  <w:t xml:space="preserve">на конец отчетного периода); </w:t>
            </w:r>
          </w:p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Ч_s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– количество лиц, включенных 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за отчетный период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  <w:t xml:space="preserve">в резерв и исключенных из него 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в связи 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с трудоустройством 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на целевые должности; n – количество целевых должностей, входящих в структуру резерва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  <w:t xml:space="preserve">по целевой группе должностей (руководители областных государственных учреждений) 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по состоянию на конец отчетного периода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периодичес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-кая</w:t>
            </w:r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отчетность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Департа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-мент</w:t>
            </w:r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государ-ственной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граждан-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ской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службы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Админи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страции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Томской области 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94FCB" w:rsidRPr="007C4225" w:rsidRDefault="00BB48BC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не позднее 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20</w:t>
            </w:r>
            <w:r w:rsidR="00994FCB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января года, следующего 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="00994FCB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за </w:t>
            </w:r>
            <w:proofErr w:type="gramStart"/>
            <w:r w:rsidR="00994FCB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отчетным</w:t>
            </w:r>
            <w:proofErr w:type="gramEnd"/>
            <w:r w:rsidR="00994FCB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994FCB" w:rsidRPr="007C4225" w:rsidTr="00E301CA">
        <w:trPr>
          <w:trHeight w:val="300"/>
        </w:trPr>
        <w:tc>
          <w:tcPr>
            <w:tcW w:w="14793" w:type="dxa"/>
            <w:gridSpan w:val="10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Показатели задачи 2. Содействие в подготовке управленческих кадров организаций приоритетных отраслей экономики и социальной сферы, расположенных на территории Томской области, </w:t>
            </w:r>
            <w:r w:rsidR="00AE4B9E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и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обеспечение реализации Государственного плана подготовки управленческих кадров для организаций народного хозяйства Российской Федерации на территории Томской области</w:t>
            </w:r>
          </w:p>
        </w:tc>
      </w:tr>
      <w:tr w:rsidR="00994FCB" w:rsidRPr="007C4225" w:rsidTr="00E301CA">
        <w:trPr>
          <w:trHeight w:val="330"/>
        </w:trPr>
        <w:tc>
          <w:tcPr>
            <w:tcW w:w="709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738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Доля специалистов, завершивших обучение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  <w:t xml:space="preserve">(в процентах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  <w:t xml:space="preserve">к общему количеству специалистов, приступивших к обучению) </w:t>
            </w:r>
          </w:p>
        </w:tc>
        <w:tc>
          <w:tcPr>
            <w:tcW w:w="1222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% </w:t>
            </w:r>
          </w:p>
        </w:tc>
        <w:tc>
          <w:tcPr>
            <w:tcW w:w="1526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-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Год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за отчетный период 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Отношение количества специалистов, завершивших обучение, к количеству специалистов, приступивших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  <w:t xml:space="preserve">к обучению, умноженное на 100% 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периодичес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-кая</w:t>
            </w:r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отчетность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Департа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-мент</w:t>
            </w:r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государст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-венной граждан-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ской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службы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Админи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страции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Томской области </w:t>
            </w:r>
          </w:p>
        </w:tc>
        <w:tc>
          <w:tcPr>
            <w:tcW w:w="1752" w:type="dxa"/>
            <w:shd w:val="clear" w:color="auto" w:fill="auto"/>
            <w:vAlign w:val="center"/>
            <w:hideMark/>
          </w:tcPr>
          <w:p w:rsidR="00994FCB" w:rsidRPr="007C4225" w:rsidRDefault="00BB48BC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не позднее 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20</w:t>
            </w:r>
            <w:r w:rsidR="00994FCB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января года, следующего 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="00994FCB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за </w:t>
            </w:r>
            <w:proofErr w:type="gramStart"/>
            <w:r w:rsidR="00994FCB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отчетным</w:t>
            </w:r>
            <w:proofErr w:type="gramEnd"/>
          </w:p>
        </w:tc>
      </w:tr>
      <w:tr w:rsidR="00994FCB" w:rsidRPr="007C4225" w:rsidTr="00E301CA">
        <w:trPr>
          <w:trHeight w:val="330"/>
        </w:trPr>
        <w:tc>
          <w:tcPr>
            <w:tcW w:w="709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738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Доля выполненных мероприятий 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по обеспечению реализации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Государствен-ного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плана подготовки управленческих кадров для организаций народного хозяйства Российской Федерации </w:t>
            </w:r>
          </w:p>
        </w:tc>
        <w:tc>
          <w:tcPr>
            <w:tcW w:w="1222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% </w:t>
            </w:r>
          </w:p>
        </w:tc>
        <w:tc>
          <w:tcPr>
            <w:tcW w:w="1526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-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Год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за отчетный период 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Отношение количества выполненных мероприятий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  <w:t>по обеспечению Государственного плана подготовки у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правленческих кадров для органи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з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аций народного хозяйства Россий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ской Федерации к общему количеству мероприятий 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по обеспечению Государственного плана подготовки упр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авленческих кадров для организаций народного хозяйства Россий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ской Федерации, умноженное на 100% 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периодичес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-кая</w:t>
            </w:r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отчетность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94FCB" w:rsidRPr="007C4225" w:rsidRDefault="00994FCB" w:rsidP="00D12C51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Департа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-мент</w:t>
            </w:r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государст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-венной граждан-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ской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службы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Админи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страции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Томской области </w:t>
            </w:r>
          </w:p>
        </w:tc>
        <w:tc>
          <w:tcPr>
            <w:tcW w:w="1752" w:type="dxa"/>
            <w:shd w:val="clear" w:color="auto" w:fill="auto"/>
            <w:vAlign w:val="center"/>
            <w:hideMark/>
          </w:tcPr>
          <w:p w:rsidR="00994FCB" w:rsidRPr="007C4225" w:rsidRDefault="00BB48BC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не позднее 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20</w:t>
            </w:r>
            <w:r w:rsidR="00994FCB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января года, следующего 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="00994FCB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за </w:t>
            </w:r>
            <w:proofErr w:type="gramStart"/>
            <w:r w:rsidR="00994FCB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отчетным</w:t>
            </w:r>
            <w:proofErr w:type="gramEnd"/>
            <w:r w:rsidR="00994FCB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994FCB" w:rsidRPr="007C4225" w:rsidTr="00E301CA">
        <w:trPr>
          <w:trHeight w:val="300"/>
        </w:trPr>
        <w:tc>
          <w:tcPr>
            <w:tcW w:w="14793" w:type="dxa"/>
            <w:gridSpan w:val="10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Показатели задачи 3. Реализация государственной наградной политики на территории Томской области</w:t>
            </w:r>
          </w:p>
        </w:tc>
      </w:tr>
      <w:tr w:rsidR="00994FCB" w:rsidRPr="007C4225" w:rsidTr="00E301CA">
        <w:trPr>
          <w:trHeight w:val="330"/>
        </w:trPr>
        <w:tc>
          <w:tcPr>
            <w:tcW w:w="709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738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Доля граждан, награжденных в соответствии с требованиями нормативных правовых актов, от </w:t>
            </w:r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представлен-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ных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к награждению </w:t>
            </w:r>
          </w:p>
        </w:tc>
        <w:tc>
          <w:tcPr>
            <w:tcW w:w="1222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% </w:t>
            </w:r>
          </w:p>
        </w:tc>
        <w:tc>
          <w:tcPr>
            <w:tcW w:w="1526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-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Год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за отчетный период 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:rsidR="00994FCB" w:rsidRPr="007C4225" w:rsidRDefault="00994FCB" w:rsidP="00D12C51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Отношение количества граждан, награжденных 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в соответствии 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с требованиями нормативных правовых актов, к общему количеству граждан, представленных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  <w:t xml:space="preserve">к награждению, умноженное на 100% 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94FCB" w:rsidRPr="007C4225" w:rsidRDefault="00994FCB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ведомствен-ная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статистика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94FCB" w:rsidRPr="007C4225" w:rsidRDefault="00994FCB" w:rsidP="00D12C51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Департа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-мент</w:t>
            </w:r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государст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-венной граждан-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ской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службы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Админи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страции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Томской области </w:t>
            </w:r>
          </w:p>
        </w:tc>
        <w:tc>
          <w:tcPr>
            <w:tcW w:w="1752" w:type="dxa"/>
            <w:shd w:val="clear" w:color="auto" w:fill="auto"/>
            <w:vAlign w:val="center"/>
            <w:hideMark/>
          </w:tcPr>
          <w:p w:rsidR="00994FCB" w:rsidRPr="007C4225" w:rsidRDefault="00BB48BC" w:rsidP="00994FC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не позднее 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20</w:t>
            </w:r>
            <w:r w:rsidR="00994FCB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января года, следующего </w:t>
            </w:r>
            <w:r w:rsidR="00D12C51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="00994FCB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за </w:t>
            </w:r>
            <w:proofErr w:type="gramStart"/>
            <w:r w:rsidR="00994FCB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отчетным</w:t>
            </w:r>
            <w:proofErr w:type="gramEnd"/>
            <w:r w:rsidR="00994FCB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:rsidR="00196C83" w:rsidRPr="007C4225" w:rsidRDefault="00196C83" w:rsidP="004F24A7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4"/>
          <w:szCs w:val="24"/>
        </w:rPr>
        <w:sectPr w:rsidR="00196C83" w:rsidRPr="007C4225" w:rsidSect="0048148C">
          <w:type w:val="nextColumn"/>
          <w:pgSz w:w="16840" w:h="11907" w:orient="landscape" w:code="9"/>
          <w:pgMar w:top="1134" w:right="851" w:bottom="1134" w:left="1418" w:header="567" w:footer="567" w:gutter="0"/>
          <w:pgNumType w:start="1"/>
          <w:cols w:space="720"/>
          <w:titlePg/>
          <w:docGrid w:linePitch="354"/>
        </w:sectPr>
      </w:pPr>
    </w:p>
    <w:p w:rsidR="00B20CA9" w:rsidRPr="007C4225" w:rsidRDefault="00B20CA9" w:rsidP="004F24A7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4"/>
          <w:szCs w:val="24"/>
        </w:rPr>
      </w:pPr>
    </w:p>
    <w:p w:rsidR="003B2E62" w:rsidRPr="007C4225" w:rsidRDefault="003B2E62" w:rsidP="003B2E62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>Приложение № 5</w:t>
      </w:r>
    </w:p>
    <w:p w:rsidR="003B2E62" w:rsidRPr="007C4225" w:rsidRDefault="003B2E62" w:rsidP="003B2E62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3B2E62" w:rsidRPr="007C4225" w:rsidRDefault="00BB48BC" w:rsidP="003B2E62">
      <w:pPr>
        <w:autoSpaceDE w:val="0"/>
        <w:autoSpaceDN w:val="0"/>
        <w:adjustRightInd w:val="0"/>
        <w:ind w:firstLine="10773"/>
        <w:outlineLvl w:val="0"/>
        <w:rPr>
          <w:rFonts w:ascii="PT Astra Serif" w:eastAsia="Calibri" w:hAnsi="PT Astra Serif"/>
          <w:sz w:val="24"/>
          <w:szCs w:val="24"/>
          <w:lang w:eastAsia="en-US"/>
        </w:rPr>
      </w:pPr>
      <w:r w:rsidRPr="007C4225">
        <w:rPr>
          <w:rFonts w:ascii="PT Astra Serif" w:hAnsi="PT Astra Serif"/>
          <w:sz w:val="24"/>
          <w:szCs w:val="24"/>
        </w:rPr>
        <w:t xml:space="preserve">от </w:t>
      </w:r>
      <w:r w:rsidR="004A2846">
        <w:rPr>
          <w:rFonts w:ascii="PT Astra Serif" w:hAnsi="PT Astra Serif"/>
          <w:sz w:val="24"/>
          <w:szCs w:val="24"/>
        </w:rPr>
        <w:t xml:space="preserve">25.03.2024 № </w:t>
      </w:r>
      <w:proofErr w:type="spellStart"/>
      <w:r w:rsidR="004A2846">
        <w:rPr>
          <w:rFonts w:ascii="PT Astra Serif" w:hAnsi="PT Astra Serif"/>
          <w:sz w:val="24"/>
          <w:szCs w:val="24"/>
        </w:rPr>
        <w:t>93а</w:t>
      </w:r>
      <w:proofErr w:type="spellEnd"/>
    </w:p>
    <w:p w:rsidR="00FA5D84" w:rsidRPr="007C4225" w:rsidRDefault="00FA5D84" w:rsidP="00FA5D84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Cs w:val="26"/>
        </w:rPr>
      </w:pPr>
    </w:p>
    <w:p w:rsidR="00B20CA9" w:rsidRPr="007C4225" w:rsidRDefault="00FA5D84" w:rsidP="00FA5D84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Cs w:val="26"/>
        </w:rPr>
      </w:pPr>
      <w:r w:rsidRPr="007C4225">
        <w:rPr>
          <w:rFonts w:ascii="PT Astra Serif" w:hAnsi="PT Astra Serif"/>
          <w:szCs w:val="26"/>
        </w:rPr>
        <w:t>Перечень комплексов процессных мероприятий, ведомственных проектов и ресурсное обеспечение реализации подпрограммы (направления) 1</w:t>
      </w:r>
    </w:p>
    <w:p w:rsidR="00712F67" w:rsidRPr="007C4225" w:rsidRDefault="00712F67" w:rsidP="00FA5D84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017"/>
        <w:gridCol w:w="1342"/>
        <w:gridCol w:w="1177"/>
        <w:gridCol w:w="1604"/>
        <w:gridCol w:w="948"/>
        <w:gridCol w:w="1276"/>
        <w:gridCol w:w="1645"/>
        <w:gridCol w:w="1435"/>
        <w:gridCol w:w="1314"/>
        <w:gridCol w:w="425"/>
        <w:gridCol w:w="851"/>
      </w:tblGrid>
      <w:tr w:rsidR="00AE4B9E" w:rsidRPr="007C4225" w:rsidTr="00BB48BC">
        <w:trPr>
          <w:trHeight w:val="7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</w:t>
            </w:r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017" w:type="dxa"/>
            <w:vMerge w:val="restart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1342" w:type="dxa"/>
            <w:vMerge w:val="restart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Срок реализации</w:t>
            </w:r>
          </w:p>
        </w:tc>
        <w:tc>
          <w:tcPr>
            <w:tcW w:w="1177" w:type="dxa"/>
            <w:vMerge w:val="restart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Объем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финанси-рования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(тыс. рублей)</w:t>
            </w:r>
          </w:p>
        </w:tc>
        <w:tc>
          <w:tcPr>
            <w:tcW w:w="5473" w:type="dxa"/>
            <w:gridSpan w:val="4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 том числе за счет средств:</w:t>
            </w:r>
          </w:p>
        </w:tc>
        <w:tc>
          <w:tcPr>
            <w:tcW w:w="1435" w:type="dxa"/>
            <w:vMerge w:val="restart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Участник/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участник мероприятия</w:t>
            </w:r>
          </w:p>
        </w:tc>
        <w:tc>
          <w:tcPr>
            <w:tcW w:w="2590" w:type="dxa"/>
            <w:gridSpan w:val="3"/>
            <w:vMerge w:val="restart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Показатели комплексов процессных мероприятий, ведомственных проектов</w:t>
            </w:r>
          </w:p>
        </w:tc>
      </w:tr>
      <w:tr w:rsidR="00AE4B9E" w:rsidRPr="007C4225" w:rsidTr="00BB48BC">
        <w:trPr>
          <w:trHeight w:val="939"/>
        </w:trPr>
        <w:tc>
          <w:tcPr>
            <w:tcW w:w="56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4" w:type="dxa"/>
            <w:vMerge w:val="restart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федерального бюджета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(по согласованию) (прогноз)</w:t>
            </w:r>
          </w:p>
        </w:tc>
        <w:tc>
          <w:tcPr>
            <w:tcW w:w="948" w:type="dxa"/>
            <w:vMerge w:val="restart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област-ного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бюд-жета</w:t>
            </w:r>
            <w:proofErr w:type="spellEnd"/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местных бюджетов (по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согласова-нию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) (прогноз)</w:t>
            </w:r>
          </w:p>
        </w:tc>
        <w:tc>
          <w:tcPr>
            <w:tcW w:w="1645" w:type="dxa"/>
            <w:vMerge w:val="restart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внебюджетных источников (по согласованию) (прогноз)</w:t>
            </w:r>
          </w:p>
        </w:tc>
        <w:tc>
          <w:tcPr>
            <w:tcW w:w="1435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90" w:type="dxa"/>
            <w:gridSpan w:val="3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</w:tr>
      <w:tr w:rsidR="00AE4B9E" w:rsidRPr="007C4225" w:rsidTr="00BB48BC">
        <w:trPr>
          <w:trHeight w:val="600"/>
        </w:trPr>
        <w:tc>
          <w:tcPr>
            <w:tcW w:w="56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4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48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45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35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4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наименова-ние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и единица измерения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значения по годам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реализа</w:t>
            </w:r>
            <w:r w:rsidR="00BB48BC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ции</w:t>
            </w:r>
            <w:proofErr w:type="spellEnd"/>
            <w:proofErr w:type="gramEnd"/>
          </w:p>
        </w:tc>
      </w:tr>
      <w:tr w:rsidR="00AE4B9E" w:rsidRPr="007C4225" w:rsidTr="00BB48BC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17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604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48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435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314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11</w:t>
            </w:r>
          </w:p>
        </w:tc>
      </w:tr>
      <w:tr w:rsidR="00AE4B9E" w:rsidRPr="007C4225" w:rsidTr="00BB48BC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34" w:type="dxa"/>
            <w:gridSpan w:val="11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Подпрограмма (направление) 1</w:t>
            </w:r>
          </w:p>
        </w:tc>
      </w:tr>
      <w:tr w:rsidR="00AE4B9E" w:rsidRPr="007C4225" w:rsidTr="00BB48BC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4034" w:type="dxa"/>
            <w:gridSpan w:val="11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Задача 1. Формирование, развитие и использование резерва управленческих кадров Томской области</w:t>
            </w:r>
          </w:p>
        </w:tc>
      </w:tr>
      <w:tr w:rsidR="00AE4B9E" w:rsidRPr="007C4225" w:rsidTr="00BB48BC">
        <w:trPr>
          <w:trHeight w:val="389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2017" w:type="dxa"/>
            <w:vMerge w:val="restart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КПМ 1 «Развитие резерва управленческих кадров региона»</w:t>
            </w: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04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8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 w:val="restart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Департамент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государ-ственной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гражданской службы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Админист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-рации Томской области</w:t>
            </w:r>
          </w:p>
        </w:tc>
        <w:tc>
          <w:tcPr>
            <w:tcW w:w="1314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AE4B9E" w:rsidRPr="007C4225" w:rsidTr="00BB48BC">
        <w:trPr>
          <w:trHeight w:val="565"/>
        </w:trPr>
        <w:tc>
          <w:tcPr>
            <w:tcW w:w="56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04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8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4" w:type="dxa"/>
            <w:vMerge w:val="restart"/>
            <w:shd w:val="clear" w:color="auto" w:fill="auto"/>
            <w:vAlign w:val="center"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Показатель 1.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Коэффи-циент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обеспечен-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ности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резервом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управлен-ческих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кадров целевой группы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должнос-тей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: руководи-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телей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исполни-тельных органов Томской области и структур-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ных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подразде-лений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Админист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-рации Томской области, %</w:t>
            </w:r>
            <w:r w:rsidR="00BB48BC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.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AE4B9E" w:rsidRPr="007C4225" w:rsidRDefault="00AE4B9E" w:rsidP="00D12C51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Показа-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тель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2.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Коэффи</w:t>
            </w:r>
            <w:r w:rsidR="00D12C51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циент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обеспе-ченности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резервом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управлен-ческих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кадров целевой группы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должнос-тей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: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руково</w:t>
            </w:r>
            <w:r w:rsidR="00D12C51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дители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областных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государ-ственных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учрежде-ний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, %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 15;</w:t>
            </w:r>
          </w:p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2. 50;</w:t>
            </w:r>
          </w:p>
        </w:tc>
      </w:tr>
      <w:tr w:rsidR="00AE4B9E" w:rsidRPr="007C4225" w:rsidTr="00BB48BC">
        <w:trPr>
          <w:trHeight w:val="829"/>
        </w:trPr>
        <w:tc>
          <w:tcPr>
            <w:tcW w:w="56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04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8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4" w:type="dxa"/>
            <w:vMerge/>
            <w:shd w:val="clear" w:color="auto" w:fill="auto"/>
            <w:vAlign w:val="center"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 15;</w:t>
            </w:r>
          </w:p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2. 50;</w:t>
            </w:r>
          </w:p>
        </w:tc>
      </w:tr>
      <w:tr w:rsidR="00AE4B9E" w:rsidRPr="007C4225" w:rsidTr="00BB48BC">
        <w:trPr>
          <w:trHeight w:val="699"/>
        </w:trPr>
        <w:tc>
          <w:tcPr>
            <w:tcW w:w="56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04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8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4" w:type="dxa"/>
            <w:vMerge/>
            <w:shd w:val="clear" w:color="auto" w:fill="auto"/>
            <w:vAlign w:val="center"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 15;</w:t>
            </w:r>
          </w:p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2. 50;</w:t>
            </w:r>
          </w:p>
        </w:tc>
      </w:tr>
      <w:tr w:rsidR="00AE4B9E" w:rsidRPr="007C4225" w:rsidTr="00BB48BC">
        <w:trPr>
          <w:trHeight w:val="1145"/>
        </w:trPr>
        <w:tc>
          <w:tcPr>
            <w:tcW w:w="56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2027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04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8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4" w:type="dxa"/>
            <w:vMerge/>
            <w:shd w:val="clear" w:color="auto" w:fill="auto"/>
            <w:vAlign w:val="center"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 15;</w:t>
            </w:r>
          </w:p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trike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2. 50;</w:t>
            </w:r>
          </w:p>
        </w:tc>
      </w:tr>
      <w:tr w:rsidR="00AE4B9E" w:rsidRPr="007C4225" w:rsidTr="00BB48BC">
        <w:trPr>
          <w:trHeight w:val="977"/>
        </w:trPr>
        <w:tc>
          <w:tcPr>
            <w:tcW w:w="56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2028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04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8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45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4" w:type="dxa"/>
            <w:vMerge/>
            <w:shd w:val="clear" w:color="auto" w:fill="auto"/>
            <w:vAlign w:val="center"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 15;</w:t>
            </w:r>
          </w:p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2. 50;</w:t>
            </w:r>
          </w:p>
        </w:tc>
      </w:tr>
      <w:tr w:rsidR="00AE4B9E" w:rsidRPr="007C4225" w:rsidTr="00BB48BC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4034" w:type="dxa"/>
            <w:gridSpan w:val="11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Задача 2</w:t>
            </w:r>
            <w:r w:rsidR="00BB48BC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.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Содействие в подготовке управленческих кадров организаций приоритетных отраслей экономики и социальной сферы, расположенных на территории Томской области</w:t>
            </w:r>
            <w:r w:rsidR="00EB4C03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, и обеспечение реализации Государственного плана подготовки управленческих кадров для организаций народного хозяйства Российской Федерации на территории Томской области</w:t>
            </w:r>
          </w:p>
        </w:tc>
      </w:tr>
      <w:tr w:rsidR="00AE4B9E" w:rsidRPr="007C4225" w:rsidTr="00BB48BC">
        <w:trPr>
          <w:trHeight w:val="30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2.1.</w:t>
            </w:r>
          </w:p>
        </w:tc>
        <w:tc>
          <w:tcPr>
            <w:tcW w:w="2017" w:type="dxa"/>
            <w:vMerge w:val="restart"/>
            <w:shd w:val="clear" w:color="auto" w:fill="auto"/>
            <w:vAlign w:val="center"/>
            <w:hideMark/>
          </w:tcPr>
          <w:p w:rsidR="00EB4C03" w:rsidRPr="007C4225" w:rsidRDefault="00AE4B9E" w:rsidP="00EB4C03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КПМ 2 «</w:t>
            </w:r>
            <w:r w:rsidR="00EB4C03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Реализация Государственного плана подготовки управленческих кадров для организаций народного хозяйства Российской Федерации </w:t>
            </w:r>
          </w:p>
          <w:p w:rsidR="00AE4B9E" w:rsidRPr="007C4225" w:rsidRDefault="00EB4C03" w:rsidP="00EB4C03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 территории Томкой области</w:t>
            </w:r>
            <w:r w:rsidR="00AE4B9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AE4B9E" w:rsidRPr="007C4225" w:rsidRDefault="00337708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21 961,0</w:t>
            </w:r>
            <w:r w:rsidR="00AE4B9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04" w:type="dxa"/>
            <w:shd w:val="clear" w:color="auto" w:fill="auto"/>
            <w:vAlign w:val="center"/>
          </w:tcPr>
          <w:p w:rsidR="00AE4B9E" w:rsidRPr="007C4225" w:rsidRDefault="00337708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3 191,2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AE4B9E" w:rsidRPr="007C4225" w:rsidRDefault="00337708" w:rsidP="00431EF7">
            <w:pPr>
              <w:ind w:left="-152" w:right="-108"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</w:t>
            </w:r>
            <w:r w:rsidR="00431EF7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958,3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AE4B9E" w:rsidRPr="007C4225" w:rsidRDefault="00337708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2 811,5</w:t>
            </w:r>
          </w:p>
        </w:tc>
        <w:tc>
          <w:tcPr>
            <w:tcW w:w="1435" w:type="dxa"/>
            <w:vMerge w:val="restart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Департамент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государ-ственной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гражданской службы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Админист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-рации Томской области</w:t>
            </w:r>
          </w:p>
        </w:tc>
        <w:tc>
          <w:tcPr>
            <w:tcW w:w="1739" w:type="dxa"/>
            <w:gridSpan w:val="2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AE4B9E" w:rsidRPr="007C4225" w:rsidTr="00D12C51">
        <w:trPr>
          <w:trHeight w:val="444"/>
        </w:trPr>
        <w:tc>
          <w:tcPr>
            <w:tcW w:w="56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AE4B9E" w:rsidRPr="007C4225" w:rsidRDefault="00337708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4 392,2</w:t>
            </w:r>
            <w:r w:rsidR="00AE4B9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1604" w:type="dxa"/>
            <w:shd w:val="clear" w:color="auto" w:fill="auto"/>
            <w:vAlign w:val="center"/>
          </w:tcPr>
          <w:p w:rsidR="00AE4B9E" w:rsidRPr="007C4225" w:rsidRDefault="00337708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592,7</w:t>
            </w:r>
            <w:r w:rsidR="00AE4B9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AE4B9E" w:rsidRPr="007C4225" w:rsidRDefault="00337708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3 237,2</w:t>
            </w:r>
            <w:r w:rsidR="00AE4B9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AE4B9E" w:rsidRPr="007C4225" w:rsidRDefault="00337708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562,3</w:t>
            </w:r>
            <w:r w:rsidR="00AE4B9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1435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39" w:type="dxa"/>
            <w:gridSpan w:val="2"/>
            <w:vMerge w:val="restart"/>
            <w:shd w:val="clear" w:color="auto" w:fill="auto"/>
            <w:vAlign w:val="center"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Показатель 1. Доля специалистов, завершивших обучение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 xml:space="preserve">(в процентах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к общему количеству специалистов, приступивших к обучению), %</w:t>
            </w:r>
            <w:r w:rsidR="00BB48BC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.</w:t>
            </w:r>
          </w:p>
          <w:p w:rsidR="00EB4C03" w:rsidRPr="007C4225" w:rsidRDefault="00EB4C03" w:rsidP="00BB48BC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Показатель 2. Доля выполненных мероприятий по обеспечению реализации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Государствен-ного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плана подготовки управленческих кадров для организаций народного хозяйства Российской Федерации </w:t>
            </w:r>
            <w:r w:rsidR="00D12C51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 территории Томской</w:t>
            </w:r>
            <w:r w:rsidR="00BB48BC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области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E4B9E" w:rsidRPr="007C4225" w:rsidRDefault="00EB4C03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</w:t>
            </w:r>
            <w:r w:rsidR="00AE4B9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90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;</w:t>
            </w:r>
          </w:p>
          <w:p w:rsidR="00EB4C03" w:rsidRPr="007C4225" w:rsidRDefault="00EB4C03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2.100;</w:t>
            </w:r>
          </w:p>
        </w:tc>
      </w:tr>
      <w:tr w:rsidR="00AE4B9E" w:rsidRPr="007C4225" w:rsidTr="00BB48BC">
        <w:trPr>
          <w:trHeight w:val="92"/>
        </w:trPr>
        <w:tc>
          <w:tcPr>
            <w:tcW w:w="56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AE4B9E" w:rsidRPr="007C4225" w:rsidRDefault="00337708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4 392,2</w:t>
            </w:r>
            <w:r w:rsidR="00AE4B9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04" w:type="dxa"/>
            <w:shd w:val="clear" w:color="auto" w:fill="auto"/>
            <w:vAlign w:val="center"/>
          </w:tcPr>
          <w:p w:rsidR="00AE4B9E" w:rsidRPr="007C4225" w:rsidRDefault="00337708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631,4</w:t>
            </w:r>
            <w:r w:rsidR="00AE4B9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AE4B9E" w:rsidRPr="007C4225" w:rsidRDefault="00337708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3 198,5</w:t>
            </w:r>
            <w:r w:rsidR="00AE4B9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AE4B9E" w:rsidRPr="007C4225" w:rsidRDefault="00337708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562,3</w:t>
            </w:r>
          </w:p>
        </w:tc>
        <w:tc>
          <w:tcPr>
            <w:tcW w:w="1435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39" w:type="dxa"/>
            <w:gridSpan w:val="2"/>
            <w:vMerge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B4C03" w:rsidRPr="007C4225" w:rsidRDefault="00EB4C03" w:rsidP="00EB4C03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1.90;</w:t>
            </w:r>
          </w:p>
          <w:p w:rsidR="00AE4B9E" w:rsidRPr="007C4225" w:rsidRDefault="00EB4C03" w:rsidP="00EB4C03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2.100;</w:t>
            </w:r>
          </w:p>
        </w:tc>
      </w:tr>
      <w:tr w:rsidR="00AE4B9E" w:rsidRPr="007C4225" w:rsidTr="00BB48BC">
        <w:trPr>
          <w:trHeight w:val="265"/>
        </w:trPr>
        <w:tc>
          <w:tcPr>
            <w:tcW w:w="56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AE4B9E" w:rsidRPr="007C4225" w:rsidRDefault="00337708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4 392,2</w:t>
            </w:r>
            <w:r w:rsidR="00AE4B9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1604" w:type="dxa"/>
            <w:shd w:val="clear" w:color="auto" w:fill="auto"/>
            <w:vAlign w:val="center"/>
          </w:tcPr>
          <w:p w:rsidR="00AE4B9E" w:rsidRPr="007C4225" w:rsidRDefault="00337708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655,7</w:t>
            </w:r>
            <w:r w:rsidR="00AE4B9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AE4B9E" w:rsidRPr="007C4225" w:rsidRDefault="00337708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3 174,2</w:t>
            </w:r>
            <w:r w:rsidR="00AE4B9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AE4B9E" w:rsidRPr="007C4225" w:rsidRDefault="00337708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562,3</w:t>
            </w:r>
            <w:r w:rsidR="00AE4B9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1435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39" w:type="dxa"/>
            <w:gridSpan w:val="2"/>
            <w:vMerge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B4C03" w:rsidRPr="007C4225" w:rsidRDefault="00EB4C03" w:rsidP="00EB4C03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1.90;</w:t>
            </w:r>
          </w:p>
          <w:p w:rsidR="00AE4B9E" w:rsidRPr="007C4225" w:rsidRDefault="00EB4C03" w:rsidP="00EB4C03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2.100;</w:t>
            </w:r>
          </w:p>
        </w:tc>
      </w:tr>
      <w:tr w:rsidR="00337708" w:rsidRPr="007C4225" w:rsidTr="00BB48BC">
        <w:trPr>
          <w:trHeight w:val="695"/>
        </w:trPr>
        <w:tc>
          <w:tcPr>
            <w:tcW w:w="567" w:type="dxa"/>
            <w:vMerge/>
            <w:vAlign w:val="center"/>
            <w:hideMark/>
          </w:tcPr>
          <w:p w:rsidR="00337708" w:rsidRPr="007C4225" w:rsidRDefault="00337708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337708" w:rsidRPr="007C4225" w:rsidRDefault="00337708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337708" w:rsidRPr="007C4225" w:rsidRDefault="00337708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2027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337708" w:rsidRPr="007C4225" w:rsidRDefault="00337708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4 392,2    </w:t>
            </w:r>
          </w:p>
        </w:tc>
        <w:tc>
          <w:tcPr>
            <w:tcW w:w="1604" w:type="dxa"/>
            <w:shd w:val="clear" w:color="auto" w:fill="auto"/>
            <w:vAlign w:val="center"/>
          </w:tcPr>
          <w:p w:rsidR="00337708" w:rsidRPr="007C4225" w:rsidRDefault="00337708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655,7  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337708" w:rsidRPr="007C4225" w:rsidRDefault="00337708" w:rsidP="00337708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3 174,2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7708" w:rsidRPr="007C4225" w:rsidRDefault="00337708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337708" w:rsidRPr="007C4225" w:rsidRDefault="00337708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562,3  </w:t>
            </w:r>
          </w:p>
        </w:tc>
        <w:tc>
          <w:tcPr>
            <w:tcW w:w="1435" w:type="dxa"/>
            <w:vMerge/>
            <w:vAlign w:val="center"/>
            <w:hideMark/>
          </w:tcPr>
          <w:p w:rsidR="00337708" w:rsidRPr="007C4225" w:rsidRDefault="00337708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39" w:type="dxa"/>
            <w:gridSpan w:val="2"/>
            <w:vMerge/>
            <w:shd w:val="clear" w:color="auto" w:fill="auto"/>
            <w:vAlign w:val="center"/>
            <w:hideMark/>
          </w:tcPr>
          <w:p w:rsidR="00337708" w:rsidRPr="007C4225" w:rsidRDefault="00337708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37708" w:rsidRPr="007C4225" w:rsidRDefault="00337708" w:rsidP="00EB4C03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1.90;</w:t>
            </w:r>
          </w:p>
          <w:p w:rsidR="00337708" w:rsidRPr="007C4225" w:rsidRDefault="00337708" w:rsidP="00EB4C03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2.100;</w:t>
            </w:r>
          </w:p>
        </w:tc>
      </w:tr>
      <w:tr w:rsidR="00337708" w:rsidRPr="007C4225" w:rsidTr="00BB48BC">
        <w:trPr>
          <w:trHeight w:val="900"/>
        </w:trPr>
        <w:tc>
          <w:tcPr>
            <w:tcW w:w="567" w:type="dxa"/>
            <w:vMerge/>
            <w:vAlign w:val="center"/>
            <w:hideMark/>
          </w:tcPr>
          <w:p w:rsidR="00337708" w:rsidRPr="007C4225" w:rsidRDefault="00337708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337708" w:rsidRPr="007C4225" w:rsidRDefault="00337708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337708" w:rsidRPr="007C4225" w:rsidRDefault="00337708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2028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337708" w:rsidRPr="007C4225" w:rsidRDefault="00337708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4 392,2    </w:t>
            </w:r>
          </w:p>
        </w:tc>
        <w:tc>
          <w:tcPr>
            <w:tcW w:w="1604" w:type="dxa"/>
            <w:shd w:val="clear" w:color="auto" w:fill="auto"/>
            <w:vAlign w:val="center"/>
          </w:tcPr>
          <w:p w:rsidR="00337708" w:rsidRPr="007C4225" w:rsidRDefault="00337708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655,7  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337708" w:rsidRPr="007C4225" w:rsidRDefault="00337708" w:rsidP="00337708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3 174,2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7708" w:rsidRPr="007C4225" w:rsidRDefault="00337708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337708" w:rsidRPr="007C4225" w:rsidRDefault="00337708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562,3  </w:t>
            </w:r>
          </w:p>
        </w:tc>
        <w:tc>
          <w:tcPr>
            <w:tcW w:w="1435" w:type="dxa"/>
            <w:vMerge/>
            <w:vAlign w:val="center"/>
            <w:hideMark/>
          </w:tcPr>
          <w:p w:rsidR="00337708" w:rsidRPr="007C4225" w:rsidRDefault="00337708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39" w:type="dxa"/>
            <w:gridSpan w:val="2"/>
            <w:vMerge/>
            <w:shd w:val="clear" w:color="auto" w:fill="auto"/>
            <w:vAlign w:val="center"/>
            <w:hideMark/>
          </w:tcPr>
          <w:p w:rsidR="00337708" w:rsidRPr="007C4225" w:rsidRDefault="00337708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37708" w:rsidRPr="007C4225" w:rsidRDefault="00337708" w:rsidP="00EB4C03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1.90;</w:t>
            </w:r>
          </w:p>
          <w:p w:rsidR="00337708" w:rsidRPr="007C4225" w:rsidRDefault="00337708" w:rsidP="00EB4C03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2.100;</w:t>
            </w:r>
          </w:p>
        </w:tc>
      </w:tr>
      <w:tr w:rsidR="00AE4B9E" w:rsidRPr="007C4225" w:rsidTr="00BB48BC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AE4B9E" w:rsidRPr="007C4225" w:rsidRDefault="00EB4C03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</w:t>
            </w:r>
            <w:r w:rsidR="00AE4B9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4034" w:type="dxa"/>
            <w:gridSpan w:val="11"/>
            <w:shd w:val="clear" w:color="auto" w:fill="auto"/>
            <w:vAlign w:val="center"/>
            <w:hideMark/>
          </w:tcPr>
          <w:p w:rsidR="00AE4B9E" w:rsidRPr="007C4225" w:rsidRDefault="00EB4C03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Задача 3</w:t>
            </w:r>
            <w:r w:rsidR="00BB48BC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.</w:t>
            </w:r>
            <w:r w:rsidR="00AE4B9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Реализация государственной наградной политики на территории Томской области</w:t>
            </w:r>
          </w:p>
        </w:tc>
      </w:tr>
      <w:tr w:rsidR="00AE4B9E" w:rsidRPr="007C4225" w:rsidTr="00BB48BC">
        <w:trPr>
          <w:trHeight w:val="30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AE4B9E" w:rsidRPr="007C4225" w:rsidRDefault="00EB4C03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</w:t>
            </w:r>
            <w:r w:rsidR="00AE4B9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.1.</w:t>
            </w:r>
          </w:p>
        </w:tc>
        <w:tc>
          <w:tcPr>
            <w:tcW w:w="2017" w:type="dxa"/>
            <w:vMerge w:val="restart"/>
            <w:shd w:val="clear" w:color="auto" w:fill="auto"/>
            <w:vAlign w:val="center"/>
            <w:hideMark/>
          </w:tcPr>
          <w:p w:rsidR="00AE4B9E" w:rsidRPr="007C4225" w:rsidRDefault="00C9519F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КПМ 3</w:t>
            </w:r>
          </w:p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«Награды Томской области»</w:t>
            </w: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19 777,0</w:t>
            </w:r>
          </w:p>
        </w:tc>
        <w:tc>
          <w:tcPr>
            <w:tcW w:w="1604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AE4B9E" w:rsidRPr="007C4225" w:rsidRDefault="00AE4B9E" w:rsidP="00431EF7">
            <w:pPr>
              <w:ind w:left="-152" w:right="-108"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19</w:t>
            </w:r>
            <w:r w:rsidR="00431EF7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777,0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 w:val="restart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Департамент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государ-ственной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гражданской службы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Админист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-рации Томской области</w:t>
            </w:r>
          </w:p>
        </w:tc>
        <w:tc>
          <w:tcPr>
            <w:tcW w:w="1739" w:type="dxa"/>
            <w:gridSpan w:val="2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AE4B9E" w:rsidRPr="007C4225" w:rsidTr="00BB48BC">
        <w:trPr>
          <w:trHeight w:val="285"/>
        </w:trPr>
        <w:tc>
          <w:tcPr>
            <w:tcW w:w="56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3 955,4</w:t>
            </w:r>
          </w:p>
        </w:tc>
        <w:tc>
          <w:tcPr>
            <w:tcW w:w="1604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3 955,4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39" w:type="dxa"/>
            <w:gridSpan w:val="2"/>
            <w:vMerge w:val="restart"/>
            <w:shd w:val="clear" w:color="auto" w:fill="auto"/>
            <w:vAlign w:val="center"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Показатель 1. Доля граждан, награжденных в соответствии с требованиями нормативных правовых актов,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 xml:space="preserve">от </w:t>
            </w:r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представлен-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ных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к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награж-дению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100</w:t>
            </w:r>
          </w:p>
        </w:tc>
      </w:tr>
      <w:tr w:rsidR="00AE4B9E" w:rsidRPr="007C4225" w:rsidTr="00BB48BC">
        <w:trPr>
          <w:trHeight w:val="235"/>
        </w:trPr>
        <w:tc>
          <w:tcPr>
            <w:tcW w:w="56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3 955,4</w:t>
            </w:r>
          </w:p>
        </w:tc>
        <w:tc>
          <w:tcPr>
            <w:tcW w:w="1604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3 955,4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39" w:type="dxa"/>
            <w:gridSpan w:val="2"/>
            <w:vMerge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100</w:t>
            </w:r>
          </w:p>
        </w:tc>
      </w:tr>
      <w:tr w:rsidR="00AE4B9E" w:rsidRPr="007C4225" w:rsidTr="00BB48BC">
        <w:trPr>
          <w:trHeight w:val="485"/>
        </w:trPr>
        <w:tc>
          <w:tcPr>
            <w:tcW w:w="56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3 955,4</w:t>
            </w:r>
          </w:p>
        </w:tc>
        <w:tc>
          <w:tcPr>
            <w:tcW w:w="1604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3 955,4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39" w:type="dxa"/>
            <w:gridSpan w:val="2"/>
            <w:vMerge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100</w:t>
            </w:r>
          </w:p>
        </w:tc>
      </w:tr>
      <w:tr w:rsidR="00AE4B9E" w:rsidRPr="007C4225" w:rsidTr="00BB48BC">
        <w:trPr>
          <w:trHeight w:val="900"/>
        </w:trPr>
        <w:tc>
          <w:tcPr>
            <w:tcW w:w="56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2027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3 955,4</w:t>
            </w:r>
          </w:p>
        </w:tc>
        <w:tc>
          <w:tcPr>
            <w:tcW w:w="1604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3 955,4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39" w:type="dxa"/>
            <w:gridSpan w:val="2"/>
            <w:vMerge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100</w:t>
            </w:r>
          </w:p>
        </w:tc>
      </w:tr>
      <w:tr w:rsidR="00AE4B9E" w:rsidRPr="007C4225" w:rsidTr="00BB48BC">
        <w:trPr>
          <w:trHeight w:val="900"/>
        </w:trPr>
        <w:tc>
          <w:tcPr>
            <w:tcW w:w="56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2028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3 955,4</w:t>
            </w:r>
          </w:p>
        </w:tc>
        <w:tc>
          <w:tcPr>
            <w:tcW w:w="1604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3 955,4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AE4B9E" w:rsidRPr="007C4225" w:rsidRDefault="00AE4B9E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39" w:type="dxa"/>
            <w:gridSpan w:val="2"/>
            <w:vMerge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E4B9E" w:rsidRPr="007C4225" w:rsidRDefault="00AE4B9E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100</w:t>
            </w:r>
          </w:p>
        </w:tc>
      </w:tr>
      <w:tr w:rsidR="00C9519F" w:rsidRPr="007C4225" w:rsidTr="00BB48BC">
        <w:trPr>
          <w:trHeight w:val="239"/>
        </w:trPr>
        <w:tc>
          <w:tcPr>
            <w:tcW w:w="567" w:type="dxa"/>
            <w:vMerge w:val="restart"/>
            <w:vAlign w:val="center"/>
          </w:tcPr>
          <w:p w:rsidR="00C9519F" w:rsidRPr="007C4225" w:rsidRDefault="00C9519F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17" w:type="dxa"/>
            <w:vMerge w:val="restart"/>
            <w:vAlign w:val="center"/>
          </w:tcPr>
          <w:p w:rsidR="00C9519F" w:rsidRPr="007C4225" w:rsidRDefault="00C9519F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Итого по подпрограмме (направлению) 1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41 738,0  </w:t>
            </w:r>
          </w:p>
        </w:tc>
        <w:tc>
          <w:tcPr>
            <w:tcW w:w="1604" w:type="dxa"/>
            <w:shd w:val="clear" w:color="auto" w:fill="auto"/>
            <w:vAlign w:val="center"/>
          </w:tcPr>
          <w:p w:rsidR="00C9519F" w:rsidRPr="007C4225" w:rsidRDefault="00C9519F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3 191,2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left="-152" w:right="-108"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35 735,3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9519F" w:rsidRPr="007C4225" w:rsidRDefault="00C9519F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2 811,5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739" w:type="dxa"/>
            <w:gridSpan w:val="2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C9519F" w:rsidRPr="007C4225" w:rsidTr="00BB48BC">
        <w:trPr>
          <w:trHeight w:val="417"/>
        </w:trPr>
        <w:tc>
          <w:tcPr>
            <w:tcW w:w="567" w:type="dxa"/>
            <w:vMerge/>
            <w:vAlign w:val="center"/>
          </w:tcPr>
          <w:p w:rsidR="00C9519F" w:rsidRPr="007C4225" w:rsidRDefault="00C9519F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</w:tcPr>
          <w:p w:rsidR="00C9519F" w:rsidRPr="007C4225" w:rsidRDefault="00C9519F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8 347,6</w:t>
            </w:r>
          </w:p>
        </w:tc>
        <w:tc>
          <w:tcPr>
            <w:tcW w:w="1604" w:type="dxa"/>
            <w:shd w:val="clear" w:color="auto" w:fill="auto"/>
            <w:vAlign w:val="center"/>
          </w:tcPr>
          <w:p w:rsidR="00C9519F" w:rsidRPr="007C4225" w:rsidRDefault="00C9519F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592,7  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7 192,6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9519F" w:rsidRPr="007C4225" w:rsidRDefault="00C9519F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562,3 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739" w:type="dxa"/>
            <w:gridSpan w:val="2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C9519F" w:rsidRPr="007C4225" w:rsidTr="00BB48BC">
        <w:trPr>
          <w:trHeight w:val="268"/>
        </w:trPr>
        <w:tc>
          <w:tcPr>
            <w:tcW w:w="567" w:type="dxa"/>
            <w:vMerge/>
            <w:vAlign w:val="center"/>
          </w:tcPr>
          <w:p w:rsidR="00C9519F" w:rsidRPr="007C4225" w:rsidRDefault="00C9519F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</w:tcPr>
          <w:p w:rsidR="00C9519F" w:rsidRPr="007C4225" w:rsidRDefault="00C9519F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8 347,6</w:t>
            </w:r>
          </w:p>
        </w:tc>
        <w:tc>
          <w:tcPr>
            <w:tcW w:w="1604" w:type="dxa"/>
            <w:shd w:val="clear" w:color="auto" w:fill="auto"/>
            <w:vAlign w:val="center"/>
          </w:tcPr>
          <w:p w:rsidR="00C9519F" w:rsidRPr="007C4225" w:rsidRDefault="00C9519F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631,4 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7 153,9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9519F" w:rsidRPr="007C4225" w:rsidRDefault="00C9519F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562,3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739" w:type="dxa"/>
            <w:gridSpan w:val="2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C9519F" w:rsidRPr="007C4225" w:rsidTr="00BB48BC">
        <w:trPr>
          <w:trHeight w:val="268"/>
        </w:trPr>
        <w:tc>
          <w:tcPr>
            <w:tcW w:w="567" w:type="dxa"/>
            <w:vMerge/>
            <w:vAlign w:val="center"/>
          </w:tcPr>
          <w:p w:rsidR="00C9519F" w:rsidRPr="007C4225" w:rsidRDefault="00C9519F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</w:tcPr>
          <w:p w:rsidR="00C9519F" w:rsidRPr="007C4225" w:rsidRDefault="00C9519F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8 347,6</w:t>
            </w:r>
          </w:p>
        </w:tc>
        <w:tc>
          <w:tcPr>
            <w:tcW w:w="1604" w:type="dxa"/>
            <w:shd w:val="clear" w:color="auto" w:fill="auto"/>
            <w:vAlign w:val="center"/>
          </w:tcPr>
          <w:p w:rsidR="00C9519F" w:rsidRPr="007C4225" w:rsidRDefault="00C9519F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655,7  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7 129 ,6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9519F" w:rsidRPr="007C4225" w:rsidRDefault="00C9519F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562,3 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739" w:type="dxa"/>
            <w:gridSpan w:val="2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C9519F" w:rsidRPr="007C4225" w:rsidTr="00BB48BC">
        <w:trPr>
          <w:trHeight w:val="419"/>
        </w:trPr>
        <w:tc>
          <w:tcPr>
            <w:tcW w:w="567" w:type="dxa"/>
            <w:vMerge/>
            <w:vAlign w:val="center"/>
          </w:tcPr>
          <w:p w:rsidR="00C9519F" w:rsidRPr="007C4225" w:rsidRDefault="00C9519F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</w:tcPr>
          <w:p w:rsidR="00C9519F" w:rsidRPr="007C4225" w:rsidRDefault="00C9519F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2027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C9519F" w:rsidRPr="007C4225" w:rsidRDefault="00C9519F" w:rsidP="00C9519F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8 347,6</w:t>
            </w:r>
          </w:p>
        </w:tc>
        <w:tc>
          <w:tcPr>
            <w:tcW w:w="1604" w:type="dxa"/>
            <w:shd w:val="clear" w:color="auto" w:fill="auto"/>
            <w:vAlign w:val="center"/>
          </w:tcPr>
          <w:p w:rsidR="00C9519F" w:rsidRPr="007C4225" w:rsidRDefault="00C9519F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655,7  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C9519F" w:rsidRPr="007C4225" w:rsidRDefault="00C9519F" w:rsidP="00C9519F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7 129 ,6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9519F" w:rsidRPr="007C4225" w:rsidRDefault="00C9519F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562,3 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739" w:type="dxa"/>
            <w:gridSpan w:val="2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C9519F" w:rsidRPr="007C4225" w:rsidTr="00BB48BC">
        <w:trPr>
          <w:trHeight w:val="900"/>
        </w:trPr>
        <w:tc>
          <w:tcPr>
            <w:tcW w:w="567" w:type="dxa"/>
            <w:vMerge/>
            <w:vAlign w:val="center"/>
          </w:tcPr>
          <w:p w:rsidR="00C9519F" w:rsidRPr="007C4225" w:rsidRDefault="00C9519F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</w:tcPr>
          <w:p w:rsidR="00C9519F" w:rsidRPr="007C4225" w:rsidRDefault="00C9519F" w:rsidP="00AE4B9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2028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C9519F" w:rsidRPr="007C4225" w:rsidRDefault="00C9519F" w:rsidP="00C9519F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8 347,6</w:t>
            </w:r>
          </w:p>
        </w:tc>
        <w:tc>
          <w:tcPr>
            <w:tcW w:w="1604" w:type="dxa"/>
            <w:shd w:val="clear" w:color="auto" w:fill="auto"/>
            <w:vAlign w:val="center"/>
          </w:tcPr>
          <w:p w:rsidR="00C9519F" w:rsidRPr="007C4225" w:rsidRDefault="00C9519F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655,7  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C9519F" w:rsidRPr="007C4225" w:rsidRDefault="00C9519F" w:rsidP="00C9519F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7 129 ,6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9519F" w:rsidRPr="007C4225" w:rsidRDefault="00C9519F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562,3 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739" w:type="dxa"/>
            <w:gridSpan w:val="2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519F" w:rsidRPr="007C4225" w:rsidRDefault="00C9519F" w:rsidP="00AE4B9E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</w:tbl>
    <w:p w:rsidR="004D681E" w:rsidRPr="007C4225" w:rsidRDefault="004D681E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  <w:sectPr w:rsidR="004D681E" w:rsidRPr="007C4225" w:rsidSect="00196C83">
          <w:pgSz w:w="16840" w:h="11907" w:orient="landscape" w:code="9"/>
          <w:pgMar w:top="1134" w:right="851" w:bottom="1134" w:left="1418" w:header="567" w:footer="567" w:gutter="0"/>
          <w:pgNumType w:start="1"/>
          <w:cols w:space="720"/>
          <w:titlePg/>
          <w:docGrid w:linePitch="354"/>
        </w:sectPr>
      </w:pPr>
    </w:p>
    <w:p w:rsidR="00F5385F" w:rsidRPr="007C4225" w:rsidRDefault="00F5385F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 xml:space="preserve">Приложение № </w:t>
      </w:r>
      <w:r w:rsidR="00863FB6" w:rsidRPr="007C4225">
        <w:rPr>
          <w:rFonts w:ascii="PT Astra Serif" w:hAnsi="PT Astra Serif"/>
          <w:sz w:val="24"/>
          <w:szCs w:val="24"/>
        </w:rPr>
        <w:t>6</w:t>
      </w:r>
    </w:p>
    <w:p w:rsidR="00F5385F" w:rsidRPr="007C4225" w:rsidRDefault="00F5385F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F5385F" w:rsidRPr="007C4225" w:rsidRDefault="00F5385F" w:rsidP="004F24A7">
      <w:pPr>
        <w:autoSpaceDE w:val="0"/>
        <w:autoSpaceDN w:val="0"/>
        <w:adjustRightInd w:val="0"/>
        <w:ind w:firstLine="10773"/>
        <w:outlineLvl w:val="0"/>
        <w:rPr>
          <w:rFonts w:ascii="PT Astra Serif" w:eastAsia="Calibri" w:hAnsi="PT Astra Serif"/>
          <w:sz w:val="24"/>
          <w:szCs w:val="24"/>
          <w:lang w:eastAsia="en-US"/>
        </w:rPr>
      </w:pPr>
      <w:r w:rsidRPr="007C4225">
        <w:rPr>
          <w:rFonts w:ascii="PT Astra Serif" w:hAnsi="PT Astra Serif"/>
          <w:sz w:val="24"/>
          <w:szCs w:val="24"/>
        </w:rPr>
        <w:t>от</w:t>
      </w:r>
      <w:r w:rsidR="00831599" w:rsidRPr="007C4225">
        <w:rPr>
          <w:rFonts w:ascii="PT Astra Serif" w:hAnsi="PT Astra Serif"/>
          <w:sz w:val="24"/>
          <w:szCs w:val="24"/>
        </w:rPr>
        <w:t xml:space="preserve"> </w:t>
      </w:r>
      <w:r w:rsidR="004A2846">
        <w:rPr>
          <w:rFonts w:ascii="PT Astra Serif" w:hAnsi="PT Astra Serif"/>
          <w:sz w:val="24"/>
          <w:szCs w:val="24"/>
        </w:rPr>
        <w:t xml:space="preserve">25.03.2024 № </w:t>
      </w:r>
      <w:proofErr w:type="spellStart"/>
      <w:r w:rsidR="004A2846">
        <w:rPr>
          <w:rFonts w:ascii="PT Astra Serif" w:hAnsi="PT Astra Serif"/>
          <w:sz w:val="24"/>
          <w:szCs w:val="24"/>
        </w:rPr>
        <w:t>93а</w:t>
      </w:r>
      <w:proofErr w:type="spellEnd"/>
    </w:p>
    <w:p w:rsidR="004D681E" w:rsidRPr="007C4225" w:rsidRDefault="004D681E" w:rsidP="00D12C51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4"/>
          <w:szCs w:val="24"/>
        </w:rPr>
      </w:pPr>
    </w:p>
    <w:p w:rsidR="00863FB6" w:rsidRPr="007C4225" w:rsidRDefault="00863FB6" w:rsidP="00D12C51">
      <w:pPr>
        <w:ind w:firstLine="0"/>
        <w:jc w:val="center"/>
        <w:rPr>
          <w:rFonts w:ascii="PT Astra Serif" w:eastAsiaTheme="minorHAnsi" w:hAnsi="PT Astra Serif" w:cstheme="minorBidi"/>
          <w:color w:val="000000"/>
          <w:szCs w:val="26"/>
          <w:lang w:eastAsia="en-US"/>
        </w:rPr>
      </w:pPr>
      <w:r w:rsidRPr="007C4225">
        <w:rPr>
          <w:rFonts w:ascii="PT Astra Serif" w:eastAsiaTheme="minorHAnsi" w:hAnsi="PT Astra Serif" w:cstheme="minorBidi"/>
          <w:color w:val="000000"/>
          <w:szCs w:val="26"/>
          <w:lang w:eastAsia="en-US"/>
        </w:rPr>
        <w:t>Перечень комплексов процессных мероприятий, ведомственных проектов и ресурсное обеспечение реализации подпрограммы (направления) 2</w:t>
      </w:r>
    </w:p>
    <w:p w:rsidR="005E6C45" w:rsidRPr="007C4225" w:rsidRDefault="005E6C45" w:rsidP="00D12C51">
      <w:pPr>
        <w:ind w:firstLine="0"/>
        <w:jc w:val="center"/>
        <w:rPr>
          <w:rFonts w:ascii="PT Astra Serif" w:eastAsiaTheme="minorHAnsi" w:hAnsi="PT Astra Serif" w:cstheme="minorBidi"/>
          <w:color w:val="000000"/>
          <w:szCs w:val="26"/>
          <w:lang w:eastAsia="en-US"/>
        </w:rPr>
      </w:pPr>
    </w:p>
    <w:tbl>
      <w:tblPr>
        <w:tblW w:w="147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017"/>
        <w:gridCol w:w="1342"/>
        <w:gridCol w:w="1177"/>
        <w:gridCol w:w="1418"/>
        <w:gridCol w:w="1134"/>
        <w:gridCol w:w="1134"/>
        <w:gridCol w:w="1461"/>
        <w:gridCol w:w="1435"/>
        <w:gridCol w:w="1925"/>
        <w:gridCol w:w="1134"/>
      </w:tblGrid>
      <w:tr w:rsidR="00863FB6" w:rsidRPr="007C4225" w:rsidTr="002A5F73">
        <w:trPr>
          <w:trHeight w:val="40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</w:t>
            </w:r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017" w:type="dxa"/>
            <w:vMerge w:val="restart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1342" w:type="dxa"/>
            <w:vMerge w:val="restart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Срок реализации</w:t>
            </w:r>
          </w:p>
        </w:tc>
        <w:tc>
          <w:tcPr>
            <w:tcW w:w="1177" w:type="dxa"/>
            <w:vMerge w:val="restart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Объем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финанси-рования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(тыс. рублей)</w:t>
            </w:r>
          </w:p>
        </w:tc>
        <w:tc>
          <w:tcPr>
            <w:tcW w:w="5147" w:type="dxa"/>
            <w:gridSpan w:val="4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 том числе за счет средств:</w:t>
            </w:r>
          </w:p>
        </w:tc>
        <w:tc>
          <w:tcPr>
            <w:tcW w:w="1435" w:type="dxa"/>
            <w:vMerge w:val="restart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Участник/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участник мероприятия</w:t>
            </w:r>
          </w:p>
        </w:tc>
        <w:tc>
          <w:tcPr>
            <w:tcW w:w="3059" w:type="dxa"/>
            <w:gridSpan w:val="2"/>
            <w:vMerge w:val="restart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Показатели комплексов процессных мероприятий, ведомственных проектов</w:t>
            </w:r>
          </w:p>
        </w:tc>
      </w:tr>
      <w:tr w:rsidR="00863FB6" w:rsidRPr="007C4225" w:rsidTr="002A5F73">
        <w:trPr>
          <w:trHeight w:val="689"/>
        </w:trPr>
        <w:tc>
          <w:tcPr>
            <w:tcW w:w="567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7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федераль</w:t>
            </w:r>
            <w:r w:rsidR="002A5F7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ного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бюджета </w:t>
            </w:r>
            <w:r w:rsidR="002A5F7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(по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согласо</w:t>
            </w:r>
            <w:r w:rsidR="002A5F7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ванию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) (прогноз)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863FB6" w:rsidRPr="007C4225" w:rsidRDefault="00863FB6" w:rsidP="002A5F73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област</w:t>
            </w:r>
            <w:r w:rsidR="002A5F7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-ного</w:t>
            </w:r>
            <w:proofErr w:type="spellEnd"/>
            <w:proofErr w:type="gramEnd"/>
            <w:r w:rsidR="002A5F7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бюд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жета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местных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бюдже</w:t>
            </w:r>
            <w:r w:rsidR="002A5F7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-тов</w:t>
            </w:r>
            <w:proofErr w:type="spellEnd"/>
            <w:proofErr w:type="gramEnd"/>
            <w:r w:rsidR="002A5F7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(по </w:t>
            </w:r>
            <w:proofErr w:type="spellStart"/>
            <w:r w:rsidR="002A5F7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согласо-ва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нию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) (прогноз)</w:t>
            </w:r>
          </w:p>
        </w:tc>
        <w:tc>
          <w:tcPr>
            <w:tcW w:w="1461" w:type="dxa"/>
            <w:vMerge w:val="restart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внебюджет</w:t>
            </w:r>
            <w:r w:rsidR="002A5F7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ных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источников (по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согласо</w:t>
            </w:r>
            <w:r w:rsidR="002A5F7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ванию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) (прогноз)</w:t>
            </w:r>
          </w:p>
        </w:tc>
        <w:tc>
          <w:tcPr>
            <w:tcW w:w="1435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059" w:type="dxa"/>
            <w:gridSpan w:val="2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</w:tr>
      <w:tr w:rsidR="00863FB6" w:rsidRPr="007C4225" w:rsidTr="002A5F73">
        <w:trPr>
          <w:trHeight w:val="600"/>
        </w:trPr>
        <w:tc>
          <w:tcPr>
            <w:tcW w:w="567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7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61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35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25" w:type="dxa"/>
            <w:shd w:val="clear" w:color="auto" w:fill="auto"/>
            <w:vAlign w:val="center"/>
            <w:hideMark/>
          </w:tcPr>
          <w:p w:rsidR="00863FB6" w:rsidRPr="007C4225" w:rsidRDefault="002A5F73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наименова</w:t>
            </w:r>
            <w:r w:rsidR="00863FB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ние и единица измерения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значения по годам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реализа-ции</w:t>
            </w:r>
            <w:proofErr w:type="spellEnd"/>
            <w:proofErr w:type="gramEnd"/>
          </w:p>
        </w:tc>
      </w:tr>
      <w:tr w:rsidR="00863FB6" w:rsidRPr="007C4225" w:rsidTr="002A5F73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17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435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925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11</w:t>
            </w:r>
          </w:p>
        </w:tc>
      </w:tr>
      <w:tr w:rsidR="00863FB6" w:rsidRPr="007C4225" w:rsidTr="002A5F73">
        <w:trPr>
          <w:trHeight w:val="54"/>
        </w:trPr>
        <w:tc>
          <w:tcPr>
            <w:tcW w:w="567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177" w:type="dxa"/>
            <w:gridSpan w:val="10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Подпрограмма (направление) 2</w:t>
            </w:r>
          </w:p>
        </w:tc>
      </w:tr>
      <w:tr w:rsidR="00863FB6" w:rsidRPr="007C4225" w:rsidTr="002A5F73">
        <w:trPr>
          <w:trHeight w:val="72"/>
        </w:trPr>
        <w:tc>
          <w:tcPr>
            <w:tcW w:w="567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4177" w:type="dxa"/>
            <w:gridSpan w:val="10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Задача 1. Развитие государственной гражданской и муниципальной службы Томской области</w:t>
            </w:r>
          </w:p>
        </w:tc>
      </w:tr>
      <w:tr w:rsidR="00863FB6" w:rsidRPr="007C4225" w:rsidTr="002A5F73">
        <w:trPr>
          <w:trHeight w:val="1992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2017" w:type="dxa"/>
            <w:vMerge w:val="restart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КПМ 1 «Развитие государственной гражданской и муниципальной службы Томской области»</w:t>
            </w: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140 471,0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140471,0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 w:val="restart"/>
            <w:shd w:val="clear" w:color="auto" w:fill="auto"/>
            <w:vAlign w:val="center"/>
            <w:hideMark/>
          </w:tcPr>
          <w:p w:rsidR="00863FB6" w:rsidRPr="007C4225" w:rsidRDefault="00863FB6" w:rsidP="002A5F73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Департамент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государ</w:t>
            </w:r>
            <w:r w:rsidR="002A5F7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ственной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гражданской службы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Админист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-рации Томской области</w:t>
            </w:r>
          </w:p>
        </w:tc>
        <w:tc>
          <w:tcPr>
            <w:tcW w:w="1925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863FB6" w:rsidRPr="007C4225" w:rsidTr="002A5F73">
        <w:trPr>
          <w:trHeight w:val="2175"/>
        </w:trPr>
        <w:tc>
          <w:tcPr>
            <w:tcW w:w="567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28 094,2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28 094,2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25" w:type="dxa"/>
            <w:vMerge w:val="restart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Показатель 1. </w:t>
            </w:r>
          </w:p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Доля государственных гражданских служащих Томской област</w:t>
            </w:r>
            <w:r w:rsidR="002A5F7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и, принявших участие </w:t>
            </w:r>
            <w:r w:rsidR="002A5F7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в мероприя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тиях по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профессиональ</w:t>
            </w:r>
            <w:proofErr w:type="spellEnd"/>
            <w:r w:rsidR="002A5F7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ному</w:t>
            </w:r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развитию,</w:t>
            </w:r>
            <w:r w:rsidR="00BB48BC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%</w:t>
            </w:r>
            <w:r w:rsidR="00BB48BC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.</w:t>
            </w:r>
          </w:p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Показатель 2.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 </w:t>
            </w:r>
            <w:r w:rsidR="002A5F7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Количество </w:t>
            </w:r>
            <w:proofErr w:type="spellStart"/>
            <w:r w:rsidR="002A5F7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прове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денных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конкурсов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профессиональ</w:t>
            </w:r>
            <w:r w:rsidR="002A5F7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ного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мастерства среди государств</w:t>
            </w:r>
            <w:r w:rsidR="002A5F7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енных гражданских и муници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пальных служащих, ед.</w:t>
            </w:r>
          </w:p>
          <w:p w:rsidR="00863FB6" w:rsidRPr="007C4225" w:rsidRDefault="002A5F73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Показатель 3. Доля муниципаль</w:t>
            </w:r>
            <w:r w:rsidR="00863FB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ных служащих Томской област</w:t>
            </w:r>
            <w:r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и, принявших участие </w:t>
            </w:r>
            <w:r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 xml:space="preserve">в мероприятиях по </w:t>
            </w:r>
            <w:proofErr w:type="spellStart"/>
            <w:proofErr w:type="gramStart"/>
            <w:r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профессио</w:t>
            </w:r>
            <w:r w:rsidR="00863FB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наль</w:t>
            </w:r>
            <w:proofErr w:type="spellEnd"/>
            <w:r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="00863FB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ному</w:t>
            </w:r>
            <w:proofErr w:type="gramEnd"/>
            <w:r w:rsidR="00863FB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развитию</w:t>
            </w:r>
            <w:r w:rsidR="0002788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,</w:t>
            </w:r>
            <w:r w:rsidR="00BB48BC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02788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 52;</w:t>
            </w:r>
          </w:p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2. 1;</w:t>
            </w:r>
          </w:p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3. 37</w:t>
            </w:r>
          </w:p>
        </w:tc>
      </w:tr>
      <w:tr w:rsidR="00863FB6" w:rsidRPr="007C4225" w:rsidTr="002A5F73">
        <w:trPr>
          <w:trHeight w:val="1555"/>
        </w:trPr>
        <w:tc>
          <w:tcPr>
            <w:tcW w:w="567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28 094,2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28 094,2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25" w:type="dxa"/>
            <w:vMerge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 54;</w:t>
            </w:r>
          </w:p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2. 1;</w:t>
            </w:r>
          </w:p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3. 38</w:t>
            </w:r>
          </w:p>
        </w:tc>
      </w:tr>
      <w:tr w:rsidR="00863FB6" w:rsidRPr="007C4225" w:rsidTr="002A5F73">
        <w:trPr>
          <w:trHeight w:val="1405"/>
        </w:trPr>
        <w:tc>
          <w:tcPr>
            <w:tcW w:w="567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28 094,2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28 094,2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25" w:type="dxa"/>
            <w:vMerge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 55;</w:t>
            </w:r>
          </w:p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2. 1;</w:t>
            </w:r>
          </w:p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trike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3. 39</w:t>
            </w:r>
          </w:p>
        </w:tc>
      </w:tr>
      <w:tr w:rsidR="00863FB6" w:rsidRPr="007C4225" w:rsidTr="002A5F73">
        <w:trPr>
          <w:trHeight w:val="4100"/>
        </w:trPr>
        <w:tc>
          <w:tcPr>
            <w:tcW w:w="567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2027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28 094,2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28 094,2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25" w:type="dxa"/>
            <w:vMerge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 55;</w:t>
            </w:r>
          </w:p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2. 1;</w:t>
            </w:r>
          </w:p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3. 40.</w:t>
            </w:r>
          </w:p>
        </w:tc>
      </w:tr>
      <w:tr w:rsidR="00863FB6" w:rsidRPr="007C4225" w:rsidTr="002A5F73">
        <w:trPr>
          <w:trHeight w:val="205"/>
        </w:trPr>
        <w:tc>
          <w:tcPr>
            <w:tcW w:w="567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2028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28 094,2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28 094,2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25" w:type="dxa"/>
            <w:vMerge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 55;</w:t>
            </w:r>
          </w:p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2. 1;</w:t>
            </w:r>
          </w:p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3. 41.</w:t>
            </w:r>
          </w:p>
        </w:tc>
      </w:tr>
      <w:tr w:rsidR="00863FB6" w:rsidRPr="007C4225" w:rsidTr="002A5F73">
        <w:trPr>
          <w:trHeight w:val="53"/>
        </w:trPr>
        <w:tc>
          <w:tcPr>
            <w:tcW w:w="567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4177" w:type="dxa"/>
            <w:gridSpan w:val="10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Задача 2. Государственная поддержка развития местного самоуправления в Томской области</w:t>
            </w:r>
          </w:p>
        </w:tc>
      </w:tr>
      <w:tr w:rsidR="00863FB6" w:rsidRPr="007C4225" w:rsidTr="002A5F73">
        <w:trPr>
          <w:trHeight w:val="30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63FB6" w:rsidRPr="007C4225" w:rsidRDefault="00BB48BC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2.1.</w:t>
            </w:r>
          </w:p>
        </w:tc>
        <w:tc>
          <w:tcPr>
            <w:tcW w:w="2017" w:type="dxa"/>
            <w:vMerge w:val="restart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КПМ 2 «Государственная поддержка развития местного самоуправления </w:t>
            </w:r>
            <w:r w:rsidR="002A5F7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 Томской области»</w:t>
            </w: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139 696,0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left="-152" w:right="-108"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139 696,0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 w:val="restart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Департамент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муниципаль-ного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развития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Админист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-рации Томской области </w:t>
            </w:r>
          </w:p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25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863FB6" w:rsidRPr="007C4225" w:rsidTr="002A5F73">
        <w:trPr>
          <w:trHeight w:val="425"/>
        </w:trPr>
        <w:tc>
          <w:tcPr>
            <w:tcW w:w="567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37 539,2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37 539,2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25" w:type="dxa"/>
            <w:vMerge w:val="restart"/>
            <w:shd w:val="clear" w:color="auto" w:fill="auto"/>
            <w:vAlign w:val="center"/>
          </w:tcPr>
          <w:p w:rsidR="00863FB6" w:rsidRPr="007C4225" w:rsidRDefault="00863FB6" w:rsidP="002A5F73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Показатель 1. Уровень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удовлетворен</w:t>
            </w:r>
            <w:r w:rsidR="002A5F7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ности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населения Томской области качеством предоставления муниципальных услуг </w:t>
            </w:r>
            <w:r w:rsidR="002A5F7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 территории Томской области, 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42,6</w:t>
            </w:r>
          </w:p>
        </w:tc>
      </w:tr>
      <w:tr w:rsidR="00863FB6" w:rsidRPr="007C4225" w:rsidTr="002A5F73">
        <w:trPr>
          <w:trHeight w:val="289"/>
        </w:trPr>
        <w:tc>
          <w:tcPr>
            <w:tcW w:w="567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25 539,2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25 539,2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25" w:type="dxa"/>
            <w:vMerge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42,7</w:t>
            </w:r>
          </w:p>
        </w:tc>
      </w:tr>
      <w:tr w:rsidR="00863FB6" w:rsidRPr="007C4225" w:rsidTr="002A5F73">
        <w:trPr>
          <w:trHeight w:val="408"/>
        </w:trPr>
        <w:tc>
          <w:tcPr>
            <w:tcW w:w="567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25 539,2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25 539,2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25" w:type="dxa"/>
            <w:vMerge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42,8</w:t>
            </w:r>
          </w:p>
        </w:tc>
      </w:tr>
      <w:tr w:rsidR="00863FB6" w:rsidRPr="007C4225" w:rsidTr="002A5F73">
        <w:trPr>
          <w:trHeight w:val="556"/>
        </w:trPr>
        <w:tc>
          <w:tcPr>
            <w:tcW w:w="567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</w:t>
            </w:r>
          </w:p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2027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25 539,2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25 539,2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25" w:type="dxa"/>
            <w:vMerge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42,9</w:t>
            </w:r>
          </w:p>
        </w:tc>
      </w:tr>
      <w:tr w:rsidR="00863FB6" w:rsidRPr="007C4225" w:rsidTr="002A5F73">
        <w:trPr>
          <w:trHeight w:val="900"/>
        </w:trPr>
        <w:tc>
          <w:tcPr>
            <w:tcW w:w="567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2028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25 539,2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25 539,2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63FB6" w:rsidRPr="007C4225" w:rsidRDefault="00863FB6" w:rsidP="00863FB6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25" w:type="dxa"/>
            <w:vMerge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43,0</w:t>
            </w:r>
          </w:p>
        </w:tc>
      </w:tr>
      <w:tr w:rsidR="00863FB6" w:rsidRPr="007C4225" w:rsidTr="002A5F73">
        <w:trPr>
          <w:trHeight w:val="387"/>
        </w:trPr>
        <w:tc>
          <w:tcPr>
            <w:tcW w:w="567" w:type="dxa"/>
            <w:vMerge w:val="restart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017" w:type="dxa"/>
            <w:vMerge w:val="restart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Итого по подпрограмме (направлению) 2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280 167,0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280167,0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925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863FB6" w:rsidRPr="007C4225" w:rsidTr="002A5F73">
        <w:trPr>
          <w:trHeight w:val="200"/>
        </w:trPr>
        <w:tc>
          <w:tcPr>
            <w:tcW w:w="567" w:type="dxa"/>
            <w:vMerge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65 633,4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65633,4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925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863FB6" w:rsidRPr="007C4225" w:rsidTr="002A5F73">
        <w:trPr>
          <w:trHeight w:val="203"/>
        </w:trPr>
        <w:tc>
          <w:tcPr>
            <w:tcW w:w="567" w:type="dxa"/>
            <w:vMerge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863FB6" w:rsidRPr="007C4225" w:rsidRDefault="008728CA" w:rsidP="00863FB6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53 633,4</w:t>
            </w:r>
            <w:r w:rsidR="00863FB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728CA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53633,4</w:t>
            </w:r>
            <w:r w:rsidR="00863FB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925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863FB6" w:rsidRPr="007C4225" w:rsidTr="002A5F73">
        <w:trPr>
          <w:trHeight w:val="53"/>
        </w:trPr>
        <w:tc>
          <w:tcPr>
            <w:tcW w:w="567" w:type="dxa"/>
            <w:vMerge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863FB6" w:rsidRPr="007C4225" w:rsidRDefault="008728CA" w:rsidP="00863FB6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53 633,4</w:t>
            </w:r>
            <w:r w:rsidR="00863FB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728CA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53633,4</w:t>
            </w:r>
            <w:r w:rsidR="00863FB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925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863FB6" w:rsidRPr="007C4225" w:rsidTr="002A5F73">
        <w:trPr>
          <w:trHeight w:val="53"/>
        </w:trPr>
        <w:tc>
          <w:tcPr>
            <w:tcW w:w="567" w:type="dxa"/>
            <w:vMerge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2027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863FB6" w:rsidRPr="007C4225" w:rsidRDefault="008728CA" w:rsidP="00863FB6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53 633,4</w:t>
            </w:r>
            <w:r w:rsidR="00863FB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728CA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53633,4</w:t>
            </w:r>
            <w:r w:rsidR="00863FB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925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863FB6" w:rsidRPr="007C4225" w:rsidTr="002A5F73">
        <w:trPr>
          <w:trHeight w:val="900"/>
        </w:trPr>
        <w:tc>
          <w:tcPr>
            <w:tcW w:w="567" w:type="dxa"/>
            <w:vMerge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2028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863FB6" w:rsidRPr="007C4225" w:rsidRDefault="008728CA" w:rsidP="00863FB6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53 633,4</w:t>
            </w:r>
            <w:r w:rsidR="00863FB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728CA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53633,4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925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3FB6" w:rsidRPr="007C4225" w:rsidRDefault="00863FB6" w:rsidP="00863FB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</w:tbl>
    <w:p w:rsidR="004D681E" w:rsidRPr="007C4225" w:rsidRDefault="004D681E" w:rsidP="004F24A7">
      <w:pPr>
        <w:widowControl w:val="0"/>
        <w:autoSpaceDE w:val="0"/>
        <w:autoSpaceDN w:val="0"/>
        <w:ind w:left="11057" w:hanging="11057"/>
        <w:jc w:val="center"/>
        <w:rPr>
          <w:rFonts w:ascii="PT Astra Serif" w:hAnsi="PT Astra Serif"/>
          <w:sz w:val="24"/>
          <w:szCs w:val="24"/>
        </w:rPr>
        <w:sectPr w:rsidR="004D681E" w:rsidRPr="007C4225" w:rsidSect="0048148C">
          <w:headerReference w:type="default" r:id="rId17"/>
          <w:type w:val="nextColumn"/>
          <w:pgSz w:w="16840" w:h="11907" w:orient="landscape" w:code="9"/>
          <w:pgMar w:top="1134" w:right="851" w:bottom="1134" w:left="1418" w:header="567" w:footer="567" w:gutter="0"/>
          <w:pgNumType w:start="1"/>
          <w:cols w:space="720"/>
          <w:titlePg/>
          <w:docGrid w:linePitch="354"/>
        </w:sectPr>
      </w:pPr>
    </w:p>
    <w:p w:rsidR="00BB747E" w:rsidRPr="007C4225" w:rsidRDefault="00BB747E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 xml:space="preserve">Приложение № </w:t>
      </w:r>
      <w:r w:rsidR="00C1664B" w:rsidRPr="007C4225">
        <w:rPr>
          <w:rFonts w:ascii="PT Astra Serif" w:hAnsi="PT Astra Serif"/>
          <w:sz w:val="24"/>
          <w:szCs w:val="24"/>
        </w:rPr>
        <w:t>7</w:t>
      </w:r>
    </w:p>
    <w:p w:rsidR="00BB747E" w:rsidRPr="007C4225" w:rsidRDefault="00BB747E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BB747E" w:rsidRPr="007C4225" w:rsidRDefault="00BB747E" w:rsidP="004F24A7">
      <w:pPr>
        <w:autoSpaceDE w:val="0"/>
        <w:autoSpaceDN w:val="0"/>
        <w:adjustRightInd w:val="0"/>
        <w:ind w:firstLine="10773"/>
        <w:outlineLvl w:val="0"/>
        <w:rPr>
          <w:rFonts w:ascii="PT Astra Serif" w:eastAsia="Calibri" w:hAnsi="PT Astra Serif"/>
          <w:sz w:val="24"/>
          <w:szCs w:val="24"/>
          <w:lang w:eastAsia="en-US"/>
        </w:rPr>
      </w:pPr>
      <w:r w:rsidRPr="007C4225">
        <w:rPr>
          <w:rFonts w:ascii="PT Astra Serif" w:hAnsi="PT Astra Serif"/>
          <w:sz w:val="24"/>
          <w:szCs w:val="24"/>
        </w:rPr>
        <w:t>от</w:t>
      </w:r>
      <w:r w:rsidR="00831599" w:rsidRPr="007C4225">
        <w:rPr>
          <w:rFonts w:ascii="PT Astra Serif" w:hAnsi="PT Astra Serif"/>
          <w:sz w:val="24"/>
          <w:szCs w:val="24"/>
        </w:rPr>
        <w:t xml:space="preserve"> </w:t>
      </w:r>
      <w:r w:rsidR="004A2846">
        <w:rPr>
          <w:rFonts w:ascii="PT Astra Serif" w:hAnsi="PT Astra Serif"/>
          <w:sz w:val="24"/>
          <w:szCs w:val="24"/>
        </w:rPr>
        <w:t xml:space="preserve">25.03.2024 № </w:t>
      </w:r>
      <w:proofErr w:type="spellStart"/>
      <w:r w:rsidR="004A2846">
        <w:rPr>
          <w:rFonts w:ascii="PT Astra Serif" w:hAnsi="PT Astra Serif"/>
          <w:sz w:val="24"/>
          <w:szCs w:val="24"/>
        </w:rPr>
        <w:t>93а</w:t>
      </w:r>
      <w:proofErr w:type="spellEnd"/>
    </w:p>
    <w:p w:rsidR="002E0416" w:rsidRPr="007C4225" w:rsidRDefault="002E0416" w:rsidP="002E0416">
      <w:pPr>
        <w:tabs>
          <w:tab w:val="left" w:pos="1134"/>
        </w:tabs>
        <w:autoSpaceDE w:val="0"/>
        <w:autoSpaceDN w:val="0"/>
        <w:adjustRightInd w:val="0"/>
        <w:ind w:firstLine="0"/>
        <w:jc w:val="center"/>
        <w:rPr>
          <w:rFonts w:ascii="PT Astra Serif" w:eastAsiaTheme="minorHAnsi" w:hAnsi="PT Astra Serif" w:cstheme="minorBidi"/>
          <w:color w:val="000000"/>
          <w:szCs w:val="26"/>
          <w:lang w:eastAsia="en-US"/>
        </w:rPr>
      </w:pPr>
    </w:p>
    <w:p w:rsidR="002E0416" w:rsidRPr="007C4225" w:rsidRDefault="002E0416" w:rsidP="002E0416">
      <w:pPr>
        <w:tabs>
          <w:tab w:val="left" w:pos="1134"/>
        </w:tabs>
        <w:autoSpaceDE w:val="0"/>
        <w:autoSpaceDN w:val="0"/>
        <w:adjustRightInd w:val="0"/>
        <w:ind w:firstLine="0"/>
        <w:jc w:val="center"/>
        <w:rPr>
          <w:rFonts w:ascii="PT Astra Serif" w:eastAsiaTheme="minorHAnsi" w:hAnsi="PT Astra Serif" w:cstheme="minorBidi"/>
          <w:color w:val="000000"/>
          <w:szCs w:val="26"/>
          <w:lang w:eastAsia="en-US"/>
        </w:rPr>
      </w:pPr>
      <w:r w:rsidRPr="007C4225">
        <w:rPr>
          <w:rFonts w:ascii="PT Astra Serif" w:eastAsiaTheme="minorHAnsi" w:hAnsi="PT Astra Serif" w:cstheme="minorBidi"/>
          <w:color w:val="000000"/>
          <w:szCs w:val="26"/>
          <w:lang w:eastAsia="en-US"/>
        </w:rPr>
        <w:t>Перечень комплексов процессных мероприятий, ведомственных проектов и ресурсное обеспечение реализации подпрограммы (направления) 3</w:t>
      </w:r>
    </w:p>
    <w:p w:rsidR="002E0416" w:rsidRPr="007C4225" w:rsidRDefault="002E0416" w:rsidP="002E0416">
      <w:pPr>
        <w:autoSpaceDE w:val="0"/>
        <w:autoSpaceDN w:val="0"/>
        <w:adjustRightInd w:val="0"/>
        <w:ind w:firstLine="0"/>
        <w:contextualSpacing/>
        <w:jc w:val="center"/>
        <w:rPr>
          <w:rFonts w:ascii="PT Astra Serif" w:eastAsiaTheme="minorHAnsi" w:hAnsi="PT Astra Serif" w:cstheme="minorBidi"/>
          <w:b/>
          <w:color w:val="000000"/>
          <w:szCs w:val="26"/>
          <w:lang w:eastAsia="en-US"/>
        </w:rPr>
      </w:pPr>
    </w:p>
    <w:tbl>
      <w:tblPr>
        <w:tblW w:w="146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017"/>
        <w:gridCol w:w="1342"/>
        <w:gridCol w:w="1461"/>
        <w:gridCol w:w="1320"/>
        <w:gridCol w:w="1373"/>
        <w:gridCol w:w="1134"/>
        <w:gridCol w:w="1417"/>
        <w:gridCol w:w="1435"/>
        <w:gridCol w:w="1597"/>
        <w:gridCol w:w="993"/>
      </w:tblGrid>
      <w:tr w:rsidR="002E0416" w:rsidRPr="007C4225" w:rsidTr="002A5F73">
        <w:trPr>
          <w:trHeight w:val="344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п</w:t>
            </w:r>
            <w:proofErr w:type="gramEnd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017" w:type="dxa"/>
            <w:vMerge w:val="restart"/>
            <w:shd w:val="clear" w:color="auto" w:fill="auto"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1342" w:type="dxa"/>
            <w:vMerge w:val="restart"/>
            <w:shd w:val="clear" w:color="auto" w:fill="auto"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Срок реализации</w:t>
            </w:r>
          </w:p>
        </w:tc>
        <w:tc>
          <w:tcPr>
            <w:tcW w:w="1461" w:type="dxa"/>
            <w:vMerge w:val="restart"/>
            <w:shd w:val="clear" w:color="auto" w:fill="auto"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Объем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финансиро-вания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 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br/>
              <w:t>(тыс. рублей)</w:t>
            </w:r>
          </w:p>
        </w:tc>
        <w:tc>
          <w:tcPr>
            <w:tcW w:w="5244" w:type="dxa"/>
            <w:gridSpan w:val="4"/>
            <w:shd w:val="clear" w:color="auto" w:fill="auto"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В том числе за счет средств:</w:t>
            </w:r>
          </w:p>
        </w:tc>
        <w:tc>
          <w:tcPr>
            <w:tcW w:w="1435" w:type="dxa"/>
            <w:vMerge w:val="restart"/>
            <w:shd w:val="clear" w:color="auto" w:fill="auto"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Участник/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br/>
              <w:t>участник мероприятия</w:t>
            </w:r>
          </w:p>
        </w:tc>
        <w:tc>
          <w:tcPr>
            <w:tcW w:w="2590" w:type="dxa"/>
            <w:gridSpan w:val="2"/>
            <w:vMerge w:val="restart"/>
            <w:shd w:val="clear" w:color="auto" w:fill="auto"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Показатели комплексов процессных мероприятий, ведомственных проектов</w:t>
            </w:r>
          </w:p>
        </w:tc>
      </w:tr>
      <w:tr w:rsidR="002E0416" w:rsidRPr="007C4225" w:rsidTr="002A5F73">
        <w:trPr>
          <w:trHeight w:val="939"/>
        </w:trPr>
        <w:tc>
          <w:tcPr>
            <w:tcW w:w="567" w:type="dxa"/>
            <w:vMerge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vMerge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61" w:type="dxa"/>
            <w:vMerge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20" w:type="dxa"/>
            <w:vMerge w:val="restart"/>
            <w:shd w:val="clear" w:color="auto" w:fill="auto"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федераль-ного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 бюджета (по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согласова-нию</w:t>
            </w:r>
            <w:proofErr w:type="spellEnd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) (прогноз)</w:t>
            </w: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областного бюджета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2E0416" w:rsidRPr="007C4225" w:rsidRDefault="002A5F73" w:rsidP="002A5F73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мест</w:t>
            </w:r>
            <w:r w:rsidR="002E0416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ных </w:t>
            </w:r>
            <w:proofErr w:type="spellStart"/>
            <w:proofErr w:type="gramStart"/>
            <w:r w:rsidR="002E0416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бюдже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-</w:t>
            </w:r>
            <w:r w:rsidR="002E0416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тов</w:t>
            </w:r>
            <w:proofErr w:type="spellEnd"/>
            <w:proofErr w:type="gramEnd"/>
            <w:r w:rsidR="002E0416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 (по </w:t>
            </w:r>
            <w:proofErr w:type="spellStart"/>
            <w:r w:rsidR="002E0416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согла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со-ва</w:t>
            </w:r>
            <w:r w:rsidR="002E0416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нию</w:t>
            </w:r>
            <w:proofErr w:type="spellEnd"/>
            <w:r w:rsidR="002E0416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) (прогноз)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внебюджет</w:t>
            </w:r>
            <w:r w:rsidR="002A5F73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ных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 источников (по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согласо</w:t>
            </w:r>
            <w:r w:rsidR="002A5F73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ванию</w:t>
            </w:r>
            <w:proofErr w:type="spellEnd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) (прогноз)</w:t>
            </w:r>
          </w:p>
        </w:tc>
        <w:tc>
          <w:tcPr>
            <w:tcW w:w="1435" w:type="dxa"/>
            <w:vMerge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590" w:type="dxa"/>
            <w:gridSpan w:val="2"/>
            <w:vMerge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</w:tr>
      <w:tr w:rsidR="002E0416" w:rsidRPr="007C4225" w:rsidTr="002A5F73">
        <w:trPr>
          <w:trHeight w:val="600"/>
        </w:trPr>
        <w:tc>
          <w:tcPr>
            <w:tcW w:w="567" w:type="dxa"/>
            <w:vMerge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vMerge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61" w:type="dxa"/>
            <w:vMerge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20" w:type="dxa"/>
            <w:vMerge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35" w:type="dxa"/>
            <w:vMerge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97" w:type="dxa"/>
            <w:shd w:val="clear" w:color="auto" w:fill="auto"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наименование и единица измерения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E0416" w:rsidRPr="007C4225" w:rsidRDefault="002E0416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значе-ния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 по годам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реали-зации</w:t>
            </w:r>
            <w:proofErr w:type="spellEnd"/>
          </w:p>
        </w:tc>
      </w:tr>
      <w:tr w:rsidR="002E0416" w:rsidRPr="007C4225" w:rsidTr="002A5F73">
        <w:trPr>
          <w:trHeight w:val="164"/>
        </w:trPr>
        <w:tc>
          <w:tcPr>
            <w:tcW w:w="567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17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435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597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11</w:t>
            </w:r>
          </w:p>
        </w:tc>
      </w:tr>
      <w:tr w:rsidR="002E0416" w:rsidRPr="007C4225" w:rsidTr="002A5F73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89" w:type="dxa"/>
            <w:gridSpan w:val="10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Подпрограмма (направление) 3</w:t>
            </w:r>
          </w:p>
        </w:tc>
      </w:tr>
      <w:tr w:rsidR="002E0416" w:rsidRPr="007C4225" w:rsidTr="002A5F73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4089" w:type="dxa"/>
            <w:gridSpan w:val="10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Задача 1. </w:t>
            </w:r>
            <w:r w:rsidR="005D6BD9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Повышение качества обеспечивающих услуг</w:t>
            </w:r>
          </w:p>
        </w:tc>
      </w:tr>
      <w:tr w:rsidR="002E0416" w:rsidRPr="007C4225" w:rsidTr="002A5F73">
        <w:trPr>
          <w:trHeight w:val="30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2017" w:type="dxa"/>
            <w:vMerge w:val="restart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КПМ 1 «Обеспечение необходимым и обоснованным набором ресурсов деятельности Администрации Томской области»</w:t>
            </w: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2E0416" w:rsidRPr="007C4225" w:rsidRDefault="002B087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1 44</w:t>
            </w:r>
            <w:r w:rsidR="0039566C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5 658,0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2E0416" w:rsidRPr="007C4225" w:rsidRDefault="002B087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1 44</w:t>
            </w:r>
            <w:r w:rsidR="0039566C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5 658,0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 w:val="restart"/>
            <w:shd w:val="clear" w:color="auto" w:fill="auto"/>
            <w:vAlign w:val="center"/>
            <w:hideMark/>
          </w:tcPr>
          <w:p w:rsidR="002E0416" w:rsidRPr="007C4225" w:rsidRDefault="002E0416" w:rsidP="002A5F73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Департамент финансово-ресурсного обеспечения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Админи</w:t>
            </w:r>
            <w:r w:rsidR="002A5F73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страции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 Томской области</w:t>
            </w:r>
          </w:p>
        </w:tc>
        <w:tc>
          <w:tcPr>
            <w:tcW w:w="1597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X</w:t>
            </w:r>
          </w:p>
        </w:tc>
      </w:tr>
      <w:tr w:rsidR="0039566C" w:rsidRPr="007C4225" w:rsidTr="002A5F73">
        <w:trPr>
          <w:trHeight w:val="663"/>
        </w:trPr>
        <w:tc>
          <w:tcPr>
            <w:tcW w:w="567" w:type="dxa"/>
            <w:vMerge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294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val="en-US" w:eastAsia="en-US"/>
              </w:rPr>
              <w:t xml:space="preserve"> 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531,6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294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val="en-US" w:eastAsia="en-US"/>
              </w:rPr>
              <w:t xml:space="preserve"> 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531,6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97" w:type="dxa"/>
            <w:vMerge w:val="restart"/>
            <w:shd w:val="clear" w:color="auto" w:fill="auto"/>
            <w:vAlign w:val="center"/>
          </w:tcPr>
          <w:p w:rsidR="0039566C" w:rsidRPr="007C4225" w:rsidRDefault="0039566C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Показатель 1. Доля служащих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Администра</w:t>
            </w:r>
            <w:r w:rsidR="002A5F73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ции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 Томской области, обеспеченных материально-техническими ресурсами согласно установлен</w:t>
            </w:r>
            <w:r w:rsidR="002A5F73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-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ным</w:t>
            </w:r>
            <w:proofErr w:type="spellEnd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 нормативам, %.</w:t>
            </w:r>
          </w:p>
          <w:p w:rsidR="0039566C" w:rsidRPr="007C4225" w:rsidRDefault="0039566C" w:rsidP="002A5F73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Показатель 2. Количество областных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государствен</w:t>
            </w:r>
            <w:r w:rsidR="002A5F73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ных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 учрежде</w:t>
            </w:r>
            <w:r w:rsidR="002A5F73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ний, улучшивших материально-техни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ческую базу, ед.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9566C" w:rsidRPr="007C4225" w:rsidRDefault="0039566C" w:rsidP="005E6C45">
            <w:pPr>
              <w:numPr>
                <w:ilvl w:val="0"/>
                <w:numId w:val="36"/>
              </w:numPr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100</w:t>
            </w:r>
          </w:p>
          <w:p w:rsidR="0039566C" w:rsidRPr="007C4225" w:rsidRDefault="0039566C" w:rsidP="005E6C45">
            <w:pPr>
              <w:numPr>
                <w:ilvl w:val="0"/>
                <w:numId w:val="36"/>
              </w:numPr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39566C" w:rsidRPr="007C4225" w:rsidTr="002A5F73">
        <w:trPr>
          <w:trHeight w:val="259"/>
        </w:trPr>
        <w:tc>
          <w:tcPr>
            <w:tcW w:w="567" w:type="dxa"/>
            <w:vMerge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308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val="en-US" w:eastAsia="en-US"/>
              </w:rPr>
              <w:t xml:space="preserve"> 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731,6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308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val="en-US" w:eastAsia="en-US"/>
              </w:rPr>
              <w:t xml:space="preserve"> 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731,6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97" w:type="dxa"/>
            <w:vMerge/>
            <w:shd w:val="clear" w:color="auto" w:fill="auto"/>
            <w:vAlign w:val="center"/>
          </w:tcPr>
          <w:p w:rsidR="0039566C" w:rsidRPr="007C4225" w:rsidRDefault="0039566C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9566C" w:rsidRPr="007C4225" w:rsidRDefault="0039566C" w:rsidP="005E6C45">
            <w:pPr>
              <w:numPr>
                <w:ilvl w:val="0"/>
                <w:numId w:val="37"/>
              </w:numPr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100</w:t>
            </w:r>
          </w:p>
          <w:p w:rsidR="0039566C" w:rsidRPr="007C4225" w:rsidRDefault="0039566C" w:rsidP="005E6C45">
            <w:pPr>
              <w:numPr>
                <w:ilvl w:val="0"/>
                <w:numId w:val="37"/>
              </w:numPr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39566C" w:rsidRPr="007C4225" w:rsidTr="002A5F73">
        <w:trPr>
          <w:trHeight w:val="409"/>
        </w:trPr>
        <w:tc>
          <w:tcPr>
            <w:tcW w:w="567" w:type="dxa"/>
            <w:vMerge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294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val="en-US" w:eastAsia="en-US"/>
              </w:rPr>
              <w:t xml:space="preserve"> 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131,6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294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val="en-US" w:eastAsia="en-US"/>
              </w:rPr>
              <w:t xml:space="preserve"> 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131,6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39566C" w:rsidRPr="007C4225" w:rsidRDefault="0039566C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97" w:type="dxa"/>
            <w:vMerge/>
            <w:shd w:val="clear" w:color="auto" w:fill="auto"/>
            <w:vAlign w:val="center"/>
          </w:tcPr>
          <w:p w:rsidR="0039566C" w:rsidRPr="007C4225" w:rsidRDefault="0039566C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9566C" w:rsidRPr="007C4225" w:rsidRDefault="0039566C" w:rsidP="005E6C45">
            <w:pPr>
              <w:numPr>
                <w:ilvl w:val="0"/>
                <w:numId w:val="38"/>
              </w:numPr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100</w:t>
            </w:r>
          </w:p>
          <w:p w:rsidR="0039566C" w:rsidRPr="007C4225" w:rsidRDefault="0039566C" w:rsidP="005E6C45">
            <w:pPr>
              <w:numPr>
                <w:ilvl w:val="0"/>
                <w:numId w:val="38"/>
              </w:numPr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39566C" w:rsidRPr="007C4225" w:rsidTr="002A5F73">
        <w:trPr>
          <w:trHeight w:val="431"/>
        </w:trPr>
        <w:tc>
          <w:tcPr>
            <w:tcW w:w="567" w:type="dxa"/>
            <w:vMerge/>
            <w:vAlign w:val="center"/>
            <w:hideMark/>
          </w:tcPr>
          <w:p w:rsidR="0039566C" w:rsidRPr="007C4225" w:rsidRDefault="0039566C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39566C" w:rsidRPr="007C4225" w:rsidRDefault="0039566C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39566C" w:rsidRPr="007C4225" w:rsidRDefault="0039566C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прогнозный период 2027 год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39566C" w:rsidRPr="007C4225" w:rsidRDefault="002B0876" w:rsidP="00EB4FD7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27</w:t>
            </w:r>
            <w:r w:rsidR="0039566C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4</w:t>
            </w:r>
            <w:r w:rsidR="0039566C" w:rsidRPr="007C4225">
              <w:rPr>
                <w:rFonts w:ascii="PT Astra Serif" w:eastAsiaTheme="minorHAnsi" w:hAnsi="PT Astra Serif" w:cstheme="minorBidi"/>
                <w:sz w:val="22"/>
                <w:szCs w:val="22"/>
                <w:lang w:val="en-US" w:eastAsia="en-US"/>
              </w:rPr>
              <w:t xml:space="preserve"> </w:t>
            </w:r>
            <w:r w:rsidR="0039566C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131,6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39566C" w:rsidRPr="007C4225" w:rsidRDefault="0039566C" w:rsidP="00EB4FD7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39566C" w:rsidRPr="007C4225" w:rsidRDefault="002B0876" w:rsidP="00EB4FD7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27</w:t>
            </w:r>
            <w:r w:rsidR="0039566C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4</w:t>
            </w:r>
            <w:r w:rsidR="0039566C" w:rsidRPr="007C4225">
              <w:rPr>
                <w:rFonts w:ascii="PT Astra Serif" w:eastAsiaTheme="minorHAnsi" w:hAnsi="PT Astra Serif" w:cstheme="minorBidi"/>
                <w:sz w:val="22"/>
                <w:szCs w:val="22"/>
                <w:lang w:val="en-US" w:eastAsia="en-US"/>
              </w:rPr>
              <w:t xml:space="preserve"> </w:t>
            </w:r>
            <w:r w:rsidR="0039566C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131,6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9566C" w:rsidRPr="007C4225" w:rsidRDefault="0039566C" w:rsidP="00EB4FD7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9566C" w:rsidRPr="007C4225" w:rsidRDefault="0039566C" w:rsidP="00EB4FD7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39566C" w:rsidRPr="007C4225" w:rsidRDefault="0039566C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97" w:type="dxa"/>
            <w:vMerge/>
            <w:shd w:val="clear" w:color="auto" w:fill="auto"/>
            <w:vAlign w:val="center"/>
          </w:tcPr>
          <w:p w:rsidR="0039566C" w:rsidRPr="007C4225" w:rsidRDefault="0039566C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9566C" w:rsidRPr="007C4225" w:rsidRDefault="0039566C" w:rsidP="005E6C45">
            <w:pPr>
              <w:numPr>
                <w:ilvl w:val="0"/>
                <w:numId w:val="39"/>
              </w:numPr>
              <w:spacing w:after="20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100</w:t>
            </w:r>
          </w:p>
          <w:p w:rsidR="0039566C" w:rsidRPr="007C4225" w:rsidRDefault="00A314B8" w:rsidP="005E6C45">
            <w:pPr>
              <w:numPr>
                <w:ilvl w:val="0"/>
                <w:numId w:val="39"/>
              </w:numPr>
              <w:spacing w:after="20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39566C" w:rsidRPr="007C4225" w:rsidTr="002A5F73">
        <w:trPr>
          <w:trHeight w:val="900"/>
        </w:trPr>
        <w:tc>
          <w:tcPr>
            <w:tcW w:w="567" w:type="dxa"/>
            <w:vMerge/>
            <w:vAlign w:val="center"/>
            <w:hideMark/>
          </w:tcPr>
          <w:p w:rsidR="0039566C" w:rsidRPr="007C4225" w:rsidRDefault="0039566C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39566C" w:rsidRPr="007C4225" w:rsidRDefault="0039566C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39566C" w:rsidRPr="007C4225" w:rsidRDefault="0039566C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прогнозный период 2028 год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39566C" w:rsidRPr="007C4225" w:rsidRDefault="002B0876" w:rsidP="00EB4FD7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27</w:t>
            </w:r>
            <w:r w:rsidR="0039566C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4</w:t>
            </w:r>
            <w:r w:rsidR="0039566C" w:rsidRPr="007C4225">
              <w:rPr>
                <w:rFonts w:ascii="PT Astra Serif" w:eastAsiaTheme="minorHAnsi" w:hAnsi="PT Astra Serif" w:cstheme="minorBidi"/>
                <w:sz w:val="22"/>
                <w:szCs w:val="22"/>
                <w:lang w:val="en-US" w:eastAsia="en-US"/>
              </w:rPr>
              <w:t xml:space="preserve"> </w:t>
            </w:r>
            <w:r w:rsidR="0039566C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131,6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39566C" w:rsidRPr="007C4225" w:rsidRDefault="0039566C" w:rsidP="00EB4FD7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39566C" w:rsidRPr="007C4225" w:rsidRDefault="002B0876" w:rsidP="00EB4FD7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27</w:t>
            </w:r>
            <w:r w:rsidR="0039566C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4</w:t>
            </w:r>
            <w:r w:rsidR="0039566C" w:rsidRPr="007C4225">
              <w:rPr>
                <w:rFonts w:ascii="PT Astra Serif" w:eastAsiaTheme="minorHAnsi" w:hAnsi="PT Astra Serif" w:cstheme="minorBidi"/>
                <w:sz w:val="22"/>
                <w:szCs w:val="22"/>
                <w:lang w:val="en-US" w:eastAsia="en-US"/>
              </w:rPr>
              <w:t xml:space="preserve"> </w:t>
            </w:r>
            <w:r w:rsidR="0039566C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131,6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9566C" w:rsidRPr="007C4225" w:rsidRDefault="0039566C" w:rsidP="00EB4FD7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9566C" w:rsidRPr="007C4225" w:rsidRDefault="0039566C" w:rsidP="00EB4FD7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39566C" w:rsidRPr="007C4225" w:rsidRDefault="0039566C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97" w:type="dxa"/>
            <w:vMerge/>
            <w:shd w:val="clear" w:color="auto" w:fill="auto"/>
            <w:vAlign w:val="center"/>
          </w:tcPr>
          <w:p w:rsidR="0039566C" w:rsidRPr="007C4225" w:rsidRDefault="0039566C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39566C" w:rsidRPr="007C4225" w:rsidRDefault="0039566C" w:rsidP="005E6C45">
            <w:pPr>
              <w:numPr>
                <w:ilvl w:val="0"/>
                <w:numId w:val="40"/>
              </w:numPr>
              <w:spacing w:after="20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100</w:t>
            </w:r>
          </w:p>
          <w:p w:rsidR="0039566C" w:rsidRPr="007C4225" w:rsidRDefault="00A314B8" w:rsidP="005E6C45">
            <w:pPr>
              <w:numPr>
                <w:ilvl w:val="0"/>
                <w:numId w:val="40"/>
              </w:numPr>
              <w:spacing w:after="20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2E0416" w:rsidRPr="007C4225" w:rsidTr="002A5F73">
        <w:trPr>
          <w:trHeight w:val="94"/>
        </w:trPr>
        <w:tc>
          <w:tcPr>
            <w:tcW w:w="567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4089" w:type="dxa"/>
            <w:gridSpan w:val="10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Задача 2. Обеспечение необходимым и обоснованным набором ресурсов деятельности мировых судей Томской области</w:t>
            </w:r>
          </w:p>
        </w:tc>
      </w:tr>
      <w:tr w:rsidR="002E0416" w:rsidRPr="007C4225" w:rsidTr="002A5F73">
        <w:trPr>
          <w:trHeight w:val="30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2.1.</w:t>
            </w:r>
          </w:p>
        </w:tc>
        <w:tc>
          <w:tcPr>
            <w:tcW w:w="2017" w:type="dxa"/>
            <w:vMerge w:val="restart"/>
            <w:shd w:val="clear" w:color="auto" w:fill="auto"/>
            <w:vAlign w:val="center"/>
            <w:hideMark/>
          </w:tcPr>
          <w:p w:rsidR="000D7F4D" w:rsidRPr="007C4225" w:rsidRDefault="002E0416" w:rsidP="000D7F4D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КПМ 2 «</w:t>
            </w:r>
            <w:r w:rsidR="000D7F4D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Обеспечение деятельности мировых судей Томской области для </w:t>
            </w:r>
            <w:proofErr w:type="gramStart"/>
            <w:r w:rsidR="000D7F4D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полного</w:t>
            </w:r>
            <w:proofErr w:type="gramEnd"/>
            <w:r w:rsidR="000D7F4D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 </w:t>
            </w:r>
          </w:p>
          <w:p w:rsidR="002E0416" w:rsidRPr="007C4225" w:rsidRDefault="000D7F4D" w:rsidP="000D7F4D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FF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и независимого осуществления ими правосудия</w:t>
            </w:r>
            <w:r w:rsidR="002E0416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859 722,0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859 722,0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 w:val="restart"/>
            <w:shd w:val="clear" w:color="auto" w:fill="auto"/>
            <w:vAlign w:val="center"/>
            <w:hideMark/>
          </w:tcPr>
          <w:p w:rsidR="002E0416" w:rsidRPr="007C4225" w:rsidRDefault="002E0416" w:rsidP="002A5F73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Комитет по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обеспече</w:t>
            </w:r>
            <w:r w:rsidR="002A5F73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нию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 деятель</w:t>
            </w:r>
            <w:r w:rsidR="002A5F73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-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ности</w:t>
            </w:r>
            <w:proofErr w:type="spellEnd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 мировых судей Томской области </w:t>
            </w:r>
          </w:p>
        </w:tc>
        <w:tc>
          <w:tcPr>
            <w:tcW w:w="1597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X</w:t>
            </w:r>
          </w:p>
        </w:tc>
      </w:tr>
      <w:tr w:rsidR="002E0416" w:rsidRPr="007C4225" w:rsidTr="002A5F73">
        <w:trPr>
          <w:trHeight w:val="230"/>
        </w:trPr>
        <w:tc>
          <w:tcPr>
            <w:tcW w:w="567" w:type="dxa"/>
            <w:vMerge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171 944,4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171 944,4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97" w:type="dxa"/>
            <w:vMerge w:val="restart"/>
            <w:shd w:val="clear" w:color="auto" w:fill="auto"/>
            <w:vAlign w:val="center"/>
          </w:tcPr>
          <w:p w:rsidR="002E0416" w:rsidRPr="007C4225" w:rsidRDefault="002E0416" w:rsidP="002A5F73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Показатель 1. Доля судебных участков мировых судей, обеспечен</w:t>
            </w:r>
            <w:r w:rsidR="002A5F73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ных матери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ально-техничес</w:t>
            </w:r>
            <w:r w:rsidR="002A5F73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кими ресур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сами </w:t>
            </w:r>
            <w:r w:rsidR="002A5F73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в объеме, необходимом для надлежаще</w:t>
            </w:r>
            <w:r w:rsidR="002A5F73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го </w:t>
            </w:r>
            <w:proofErr w:type="spellStart"/>
            <w:proofErr w:type="gramStart"/>
            <w:r w:rsidR="002A5F73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осущест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вле</w:t>
            </w:r>
            <w:r w:rsidR="002A5F73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ния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 правосудия мировыми судьями, 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100</w:t>
            </w:r>
          </w:p>
        </w:tc>
      </w:tr>
      <w:tr w:rsidR="002E0416" w:rsidRPr="007C4225" w:rsidTr="002A5F73">
        <w:trPr>
          <w:trHeight w:val="247"/>
        </w:trPr>
        <w:tc>
          <w:tcPr>
            <w:tcW w:w="567" w:type="dxa"/>
            <w:vMerge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171 944,4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171 944,4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97" w:type="dxa"/>
            <w:vMerge/>
            <w:shd w:val="clear" w:color="auto" w:fill="auto"/>
            <w:vAlign w:val="center"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100</w:t>
            </w:r>
          </w:p>
        </w:tc>
      </w:tr>
      <w:tr w:rsidR="002E0416" w:rsidRPr="007C4225" w:rsidTr="002A5F73">
        <w:trPr>
          <w:trHeight w:val="280"/>
        </w:trPr>
        <w:tc>
          <w:tcPr>
            <w:tcW w:w="567" w:type="dxa"/>
            <w:vMerge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171 944,4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171 944,4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97" w:type="dxa"/>
            <w:vMerge/>
            <w:shd w:val="clear" w:color="auto" w:fill="auto"/>
            <w:vAlign w:val="center"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100</w:t>
            </w:r>
          </w:p>
        </w:tc>
      </w:tr>
      <w:tr w:rsidR="002E0416" w:rsidRPr="007C4225" w:rsidTr="002A5F73">
        <w:trPr>
          <w:trHeight w:val="403"/>
        </w:trPr>
        <w:tc>
          <w:tcPr>
            <w:tcW w:w="567" w:type="dxa"/>
            <w:vMerge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прогнозный период 2027 год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171 944,4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171 944,4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97" w:type="dxa"/>
            <w:vMerge/>
            <w:shd w:val="clear" w:color="auto" w:fill="auto"/>
            <w:vAlign w:val="center"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100</w:t>
            </w:r>
          </w:p>
        </w:tc>
      </w:tr>
      <w:tr w:rsidR="002E0416" w:rsidRPr="007C4225" w:rsidTr="002A5F73">
        <w:trPr>
          <w:trHeight w:val="900"/>
        </w:trPr>
        <w:tc>
          <w:tcPr>
            <w:tcW w:w="567" w:type="dxa"/>
            <w:vMerge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прогнозный период 2028 год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171 944,4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171 944,4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97" w:type="dxa"/>
            <w:vMerge/>
            <w:shd w:val="clear" w:color="auto" w:fill="auto"/>
            <w:vAlign w:val="center"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100</w:t>
            </w:r>
          </w:p>
        </w:tc>
      </w:tr>
      <w:tr w:rsidR="002E0416" w:rsidRPr="007C4225" w:rsidTr="002A5F73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4089" w:type="dxa"/>
            <w:gridSpan w:val="10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Задача 3.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br/>
              <w:t>на государственную регистрацию актов гражданского состояния</w:t>
            </w:r>
          </w:p>
        </w:tc>
      </w:tr>
      <w:tr w:rsidR="002E0416" w:rsidRPr="007C4225" w:rsidTr="002A5F73">
        <w:trPr>
          <w:trHeight w:val="474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 3.1</w:t>
            </w:r>
          </w:p>
        </w:tc>
        <w:tc>
          <w:tcPr>
            <w:tcW w:w="2017" w:type="dxa"/>
            <w:vMerge w:val="restart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КПМ 3 «Осуществление переданных органам государс</w:t>
            </w:r>
            <w:r w:rsidR="002A5F73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твенной власти субъектов Россий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ской Федерации </w:t>
            </w:r>
          </w:p>
          <w:p w:rsidR="002E0416" w:rsidRPr="007C4225" w:rsidRDefault="002E0416" w:rsidP="002A5F73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в соответствии </w:t>
            </w:r>
            <w:r w:rsidR="002A5F73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с пунктом 1 </w:t>
            </w:r>
            <w:r w:rsidR="002A5F73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статьи 4 Федерального закона </w:t>
            </w:r>
            <w:r w:rsidR="002A5F73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от 15 ноября </w:t>
            </w:r>
            <w:r w:rsidR="002A5F73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1997 года </w:t>
            </w:r>
            <w:r w:rsidR="002A5F73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№ 143-ФЗ 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br/>
              <w:t>«Об актах гражданского состояния» полномочий Российской Федерации на государственную регистрацию актов гражданского состояния»</w:t>
            </w: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2E0416" w:rsidRPr="007C4225" w:rsidRDefault="00F95887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418 830,8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2E0416" w:rsidRPr="007C4225" w:rsidRDefault="00F95887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418 830,8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 w:val="restart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Департамент ЗАГС Томской области</w:t>
            </w:r>
          </w:p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97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X</w:t>
            </w:r>
          </w:p>
        </w:tc>
      </w:tr>
      <w:tr w:rsidR="00F95887" w:rsidRPr="007C4225" w:rsidTr="002A5F73">
        <w:trPr>
          <w:trHeight w:val="600"/>
        </w:trPr>
        <w:tc>
          <w:tcPr>
            <w:tcW w:w="567" w:type="dxa"/>
            <w:vMerge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78 983,9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78 983,9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97" w:type="dxa"/>
            <w:vMerge w:val="restart"/>
            <w:shd w:val="clear" w:color="auto" w:fill="auto"/>
            <w:vAlign w:val="center"/>
          </w:tcPr>
          <w:p w:rsidR="00F95887" w:rsidRPr="007C4225" w:rsidRDefault="00F95887" w:rsidP="002A5F73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Показа</w:t>
            </w:r>
            <w:r w:rsidR="002A5F73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тель 1. Доля актов гражданс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кого состояния,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зарегистри</w:t>
            </w:r>
            <w:r w:rsidR="002A5F73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рованных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 в установлен</w:t>
            </w:r>
            <w:r w:rsidR="002A5F73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-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ные</w:t>
            </w:r>
            <w:proofErr w:type="spellEnd"/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 сроки, 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5887" w:rsidRPr="007C4225" w:rsidRDefault="00F95887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99,0</w:t>
            </w:r>
          </w:p>
        </w:tc>
      </w:tr>
      <w:tr w:rsidR="00F95887" w:rsidRPr="007C4225" w:rsidTr="002A5F73">
        <w:trPr>
          <w:trHeight w:val="298"/>
        </w:trPr>
        <w:tc>
          <w:tcPr>
            <w:tcW w:w="567" w:type="dxa"/>
            <w:vMerge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82 752,9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82 752,9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97" w:type="dxa"/>
            <w:vMerge/>
            <w:shd w:val="clear" w:color="auto" w:fill="auto"/>
            <w:vAlign w:val="center"/>
          </w:tcPr>
          <w:p w:rsidR="00F95887" w:rsidRPr="007C4225" w:rsidRDefault="00F95887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95887" w:rsidRPr="007C4225" w:rsidRDefault="00F95887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99,0</w:t>
            </w:r>
          </w:p>
        </w:tc>
      </w:tr>
      <w:tr w:rsidR="00F95887" w:rsidRPr="007C4225" w:rsidTr="002A5F73">
        <w:trPr>
          <w:trHeight w:val="405"/>
        </w:trPr>
        <w:tc>
          <w:tcPr>
            <w:tcW w:w="567" w:type="dxa"/>
            <w:vMerge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85 698,0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85 698,0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97" w:type="dxa"/>
            <w:vMerge/>
            <w:shd w:val="clear" w:color="auto" w:fill="auto"/>
            <w:vAlign w:val="center"/>
          </w:tcPr>
          <w:p w:rsidR="00F95887" w:rsidRPr="007C4225" w:rsidRDefault="00F95887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95887" w:rsidRPr="007C4225" w:rsidRDefault="00F95887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99,0</w:t>
            </w:r>
          </w:p>
        </w:tc>
      </w:tr>
      <w:tr w:rsidR="00F95887" w:rsidRPr="007C4225" w:rsidTr="002A5F73">
        <w:trPr>
          <w:trHeight w:val="900"/>
        </w:trPr>
        <w:tc>
          <w:tcPr>
            <w:tcW w:w="567" w:type="dxa"/>
            <w:vMerge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прогнозный период 2027 год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85 698,0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85 698,0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97" w:type="dxa"/>
            <w:vMerge/>
            <w:shd w:val="clear" w:color="auto" w:fill="auto"/>
            <w:vAlign w:val="center"/>
          </w:tcPr>
          <w:p w:rsidR="00F95887" w:rsidRPr="007C4225" w:rsidRDefault="00F95887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95887" w:rsidRPr="007C4225" w:rsidRDefault="00F95887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99,0</w:t>
            </w:r>
          </w:p>
        </w:tc>
      </w:tr>
      <w:tr w:rsidR="00F95887" w:rsidRPr="007C4225" w:rsidTr="002A5F73">
        <w:trPr>
          <w:trHeight w:val="900"/>
        </w:trPr>
        <w:tc>
          <w:tcPr>
            <w:tcW w:w="567" w:type="dxa"/>
            <w:vMerge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прогнозный период 2028 год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85 698,0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85 698,0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vMerge/>
            <w:vAlign w:val="center"/>
            <w:hideMark/>
          </w:tcPr>
          <w:p w:rsidR="00F95887" w:rsidRPr="007C4225" w:rsidRDefault="00F95887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97" w:type="dxa"/>
            <w:vMerge/>
            <w:shd w:val="clear" w:color="auto" w:fill="auto"/>
            <w:vAlign w:val="center"/>
          </w:tcPr>
          <w:p w:rsidR="00F95887" w:rsidRPr="007C4225" w:rsidRDefault="00F95887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95887" w:rsidRPr="007C4225" w:rsidRDefault="00F95887" w:rsidP="005E6C45">
            <w:pPr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99,0</w:t>
            </w:r>
          </w:p>
        </w:tc>
      </w:tr>
      <w:tr w:rsidR="002E0416" w:rsidRPr="007C4225" w:rsidTr="002A5F73">
        <w:trPr>
          <w:trHeight w:val="454"/>
        </w:trPr>
        <w:tc>
          <w:tcPr>
            <w:tcW w:w="567" w:type="dxa"/>
            <w:vMerge w:val="restart"/>
            <w:vAlign w:val="center"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017" w:type="dxa"/>
            <w:vMerge w:val="restart"/>
            <w:vAlign w:val="center"/>
          </w:tcPr>
          <w:p w:rsidR="002E0416" w:rsidRPr="007C4225" w:rsidRDefault="002E0416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Итого по подпрограмме 3 (направлению)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2E0416" w:rsidRPr="007C4225" w:rsidRDefault="008042F2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2 72</w:t>
            </w:r>
            <w:r w:rsidR="0093427B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4 210,8</w:t>
            </w:r>
          </w:p>
        </w:tc>
        <w:tc>
          <w:tcPr>
            <w:tcW w:w="1320" w:type="dxa"/>
            <w:shd w:val="clear" w:color="auto" w:fill="auto"/>
            <w:vAlign w:val="center"/>
          </w:tcPr>
          <w:p w:rsidR="002E0416" w:rsidRPr="007C4225" w:rsidRDefault="00F95887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418 830,8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2E0416" w:rsidRPr="007C4225" w:rsidRDefault="001F1C0F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2 30</w:t>
            </w:r>
            <w:r w:rsidR="0093427B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5 380,0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E0416" w:rsidRPr="007C4225" w:rsidRDefault="002E0416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X</w:t>
            </w:r>
          </w:p>
        </w:tc>
      </w:tr>
      <w:tr w:rsidR="00F95887" w:rsidRPr="007C4225" w:rsidTr="002A5F73">
        <w:trPr>
          <w:trHeight w:val="395"/>
        </w:trPr>
        <w:tc>
          <w:tcPr>
            <w:tcW w:w="567" w:type="dxa"/>
            <w:vMerge/>
            <w:vAlign w:val="center"/>
          </w:tcPr>
          <w:p w:rsidR="00F95887" w:rsidRPr="007C4225" w:rsidRDefault="00F95887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</w:tcPr>
          <w:p w:rsidR="00F95887" w:rsidRPr="007C4225" w:rsidRDefault="00F95887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F95887" w:rsidRPr="007C4225" w:rsidRDefault="00F95887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95887" w:rsidRPr="007C4225" w:rsidRDefault="0093427B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545 459,9 </w:t>
            </w:r>
          </w:p>
        </w:tc>
        <w:tc>
          <w:tcPr>
            <w:tcW w:w="1320" w:type="dxa"/>
            <w:shd w:val="clear" w:color="auto" w:fill="auto"/>
            <w:vAlign w:val="center"/>
          </w:tcPr>
          <w:p w:rsidR="00F95887" w:rsidRPr="007C4225" w:rsidRDefault="00F95887" w:rsidP="00EB4FD7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78 983,9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F95887" w:rsidRPr="007C4225" w:rsidRDefault="00F95887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466 476,0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5887" w:rsidRPr="007C4225" w:rsidRDefault="00F95887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5887" w:rsidRPr="007C4225" w:rsidRDefault="00F95887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95887" w:rsidRPr="007C4225" w:rsidRDefault="00F95887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F95887" w:rsidRPr="007C4225" w:rsidRDefault="00F95887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5887" w:rsidRPr="007C4225" w:rsidRDefault="00F95887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X</w:t>
            </w:r>
          </w:p>
        </w:tc>
      </w:tr>
      <w:tr w:rsidR="00F95887" w:rsidRPr="007C4225" w:rsidTr="002A5F73">
        <w:trPr>
          <w:trHeight w:val="274"/>
        </w:trPr>
        <w:tc>
          <w:tcPr>
            <w:tcW w:w="567" w:type="dxa"/>
            <w:vMerge/>
            <w:vAlign w:val="center"/>
          </w:tcPr>
          <w:p w:rsidR="00F95887" w:rsidRPr="007C4225" w:rsidRDefault="00F95887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</w:tcPr>
          <w:p w:rsidR="00F95887" w:rsidRPr="007C4225" w:rsidRDefault="00F95887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F95887" w:rsidRPr="007C4225" w:rsidRDefault="00F95887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95887" w:rsidRPr="007C4225" w:rsidRDefault="0023074D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563 428,9</w:t>
            </w:r>
          </w:p>
        </w:tc>
        <w:tc>
          <w:tcPr>
            <w:tcW w:w="1320" w:type="dxa"/>
            <w:shd w:val="clear" w:color="auto" w:fill="auto"/>
            <w:vAlign w:val="center"/>
          </w:tcPr>
          <w:p w:rsidR="00F95887" w:rsidRPr="007C4225" w:rsidRDefault="00F95887" w:rsidP="00EB4FD7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82 752,9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F95887" w:rsidRPr="007C4225" w:rsidRDefault="00F95887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480 676,0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5887" w:rsidRPr="007C4225" w:rsidRDefault="00F95887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5887" w:rsidRPr="007C4225" w:rsidRDefault="00F95887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95887" w:rsidRPr="007C4225" w:rsidRDefault="00F95887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F95887" w:rsidRPr="007C4225" w:rsidRDefault="00F95887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5887" w:rsidRPr="007C4225" w:rsidRDefault="00F95887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X</w:t>
            </w:r>
          </w:p>
        </w:tc>
      </w:tr>
      <w:tr w:rsidR="00F95887" w:rsidRPr="007C4225" w:rsidTr="002A5F73">
        <w:trPr>
          <w:trHeight w:val="264"/>
        </w:trPr>
        <w:tc>
          <w:tcPr>
            <w:tcW w:w="567" w:type="dxa"/>
            <w:vMerge/>
            <w:vAlign w:val="center"/>
          </w:tcPr>
          <w:p w:rsidR="00F95887" w:rsidRPr="007C4225" w:rsidRDefault="00F95887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</w:tcPr>
          <w:p w:rsidR="00F95887" w:rsidRPr="007C4225" w:rsidRDefault="00F95887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F95887" w:rsidRPr="007C4225" w:rsidRDefault="00F95887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F95887" w:rsidRPr="007C4225" w:rsidRDefault="0023074D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551 774,0</w:t>
            </w:r>
          </w:p>
        </w:tc>
        <w:tc>
          <w:tcPr>
            <w:tcW w:w="1320" w:type="dxa"/>
            <w:shd w:val="clear" w:color="auto" w:fill="auto"/>
            <w:vAlign w:val="center"/>
          </w:tcPr>
          <w:p w:rsidR="00F95887" w:rsidRPr="007C4225" w:rsidRDefault="00F95887" w:rsidP="00EB4FD7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85 698,0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F95887" w:rsidRPr="007C4225" w:rsidRDefault="0093427B" w:rsidP="0093427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466 076,0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5887" w:rsidRPr="007C4225" w:rsidRDefault="00F95887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5887" w:rsidRPr="007C4225" w:rsidRDefault="00F95887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95887" w:rsidRPr="007C4225" w:rsidRDefault="00F95887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F95887" w:rsidRPr="007C4225" w:rsidRDefault="00F95887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5887" w:rsidRPr="007C4225" w:rsidRDefault="00F95887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X</w:t>
            </w:r>
          </w:p>
        </w:tc>
      </w:tr>
      <w:tr w:rsidR="0093427B" w:rsidRPr="007C4225" w:rsidTr="002A5F73">
        <w:trPr>
          <w:trHeight w:val="565"/>
        </w:trPr>
        <w:tc>
          <w:tcPr>
            <w:tcW w:w="567" w:type="dxa"/>
            <w:vMerge/>
            <w:vAlign w:val="center"/>
          </w:tcPr>
          <w:p w:rsidR="0093427B" w:rsidRPr="007C4225" w:rsidRDefault="0093427B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</w:tcPr>
          <w:p w:rsidR="0093427B" w:rsidRPr="007C4225" w:rsidRDefault="0093427B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93427B" w:rsidRPr="007C4225" w:rsidRDefault="0093427B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прогнозный период 2027 год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3427B" w:rsidRPr="007C4225" w:rsidRDefault="008042F2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531 77</w:t>
            </w:r>
            <w:r w:rsidR="0093427B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4,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320" w:type="dxa"/>
            <w:shd w:val="clear" w:color="auto" w:fill="auto"/>
            <w:vAlign w:val="center"/>
          </w:tcPr>
          <w:p w:rsidR="0093427B" w:rsidRPr="007C4225" w:rsidRDefault="0093427B" w:rsidP="00EB4FD7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85 698,0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93427B" w:rsidRPr="007C4225" w:rsidRDefault="001F1C0F" w:rsidP="0093427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44</w:t>
            </w:r>
            <w:r w:rsidR="0093427B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6 076,0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427B" w:rsidRPr="007C4225" w:rsidRDefault="0093427B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3427B" w:rsidRPr="007C4225" w:rsidRDefault="0093427B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3427B" w:rsidRPr="007C4225" w:rsidRDefault="0093427B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93427B" w:rsidRPr="007C4225" w:rsidRDefault="0093427B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3427B" w:rsidRPr="007C4225" w:rsidRDefault="0093427B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X</w:t>
            </w:r>
          </w:p>
        </w:tc>
      </w:tr>
      <w:tr w:rsidR="0093427B" w:rsidRPr="007C4225" w:rsidTr="002A5F73">
        <w:trPr>
          <w:trHeight w:val="505"/>
        </w:trPr>
        <w:tc>
          <w:tcPr>
            <w:tcW w:w="567" w:type="dxa"/>
            <w:vMerge/>
            <w:vAlign w:val="center"/>
          </w:tcPr>
          <w:p w:rsidR="0093427B" w:rsidRPr="007C4225" w:rsidRDefault="0093427B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</w:tcPr>
          <w:p w:rsidR="0093427B" w:rsidRPr="007C4225" w:rsidRDefault="0093427B" w:rsidP="002E041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93427B" w:rsidRPr="007C4225" w:rsidRDefault="0093427B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прогнозный период 2028 год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93427B" w:rsidRPr="007C4225" w:rsidRDefault="008042F2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531 774,0</w:t>
            </w:r>
          </w:p>
        </w:tc>
        <w:tc>
          <w:tcPr>
            <w:tcW w:w="1320" w:type="dxa"/>
            <w:shd w:val="clear" w:color="auto" w:fill="auto"/>
            <w:vAlign w:val="center"/>
          </w:tcPr>
          <w:p w:rsidR="0093427B" w:rsidRPr="007C4225" w:rsidRDefault="0093427B" w:rsidP="00EB4FD7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85 698,0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93427B" w:rsidRPr="007C4225" w:rsidRDefault="001F1C0F" w:rsidP="0093427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44</w:t>
            </w:r>
            <w:r w:rsidR="0093427B"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6 076,0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427B" w:rsidRPr="007C4225" w:rsidRDefault="0093427B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3427B" w:rsidRPr="007C4225" w:rsidRDefault="0093427B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3427B" w:rsidRPr="007C4225" w:rsidRDefault="0093427B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597" w:type="dxa"/>
            <w:shd w:val="clear" w:color="auto" w:fill="auto"/>
            <w:vAlign w:val="center"/>
          </w:tcPr>
          <w:p w:rsidR="0093427B" w:rsidRPr="007C4225" w:rsidRDefault="0093427B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3427B" w:rsidRPr="007C4225" w:rsidRDefault="0093427B" w:rsidP="002E041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X</w:t>
            </w:r>
          </w:p>
        </w:tc>
      </w:tr>
    </w:tbl>
    <w:p w:rsidR="00BB747E" w:rsidRPr="007C4225" w:rsidRDefault="00BB747E" w:rsidP="004F24A7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0A5A9E" w:rsidRPr="007C4225" w:rsidRDefault="000A5A9E" w:rsidP="006D1DB3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  <w:sectPr w:rsidR="000A5A9E" w:rsidRPr="007C4225" w:rsidSect="0048148C">
          <w:type w:val="nextColumn"/>
          <w:pgSz w:w="16840" w:h="11907" w:orient="landscape" w:code="9"/>
          <w:pgMar w:top="1134" w:right="851" w:bottom="1134" w:left="1418" w:header="567" w:footer="567" w:gutter="0"/>
          <w:pgNumType w:start="1"/>
          <w:cols w:space="720"/>
          <w:titlePg/>
          <w:docGrid w:linePitch="354"/>
        </w:sectPr>
      </w:pPr>
    </w:p>
    <w:p w:rsidR="006D1DB3" w:rsidRPr="007C4225" w:rsidRDefault="006D1DB3" w:rsidP="006D1DB3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 xml:space="preserve">Приложение № </w:t>
      </w:r>
      <w:r w:rsidR="001D279D" w:rsidRPr="007C4225">
        <w:rPr>
          <w:rFonts w:ascii="PT Astra Serif" w:hAnsi="PT Astra Serif"/>
          <w:sz w:val="24"/>
          <w:szCs w:val="24"/>
        </w:rPr>
        <w:t>8</w:t>
      </w:r>
    </w:p>
    <w:p w:rsidR="006D1DB3" w:rsidRPr="007C4225" w:rsidRDefault="006D1DB3" w:rsidP="006D1DB3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6D1DB3" w:rsidRPr="007C4225" w:rsidRDefault="00BB48BC" w:rsidP="006D1DB3">
      <w:pPr>
        <w:autoSpaceDE w:val="0"/>
        <w:autoSpaceDN w:val="0"/>
        <w:adjustRightInd w:val="0"/>
        <w:ind w:firstLine="10773"/>
        <w:outlineLvl w:val="0"/>
        <w:rPr>
          <w:rFonts w:ascii="PT Astra Serif" w:eastAsia="Calibri" w:hAnsi="PT Astra Serif"/>
          <w:sz w:val="24"/>
          <w:szCs w:val="24"/>
          <w:lang w:eastAsia="en-US"/>
        </w:rPr>
      </w:pPr>
      <w:r w:rsidRPr="007C4225">
        <w:rPr>
          <w:rFonts w:ascii="PT Astra Serif" w:hAnsi="PT Astra Serif"/>
          <w:sz w:val="24"/>
          <w:szCs w:val="24"/>
        </w:rPr>
        <w:t xml:space="preserve">от </w:t>
      </w:r>
      <w:r w:rsidR="004A2846">
        <w:rPr>
          <w:rFonts w:ascii="PT Astra Serif" w:hAnsi="PT Astra Serif"/>
          <w:sz w:val="24"/>
          <w:szCs w:val="24"/>
        </w:rPr>
        <w:t xml:space="preserve">25.03.2024 № </w:t>
      </w:r>
      <w:proofErr w:type="spellStart"/>
      <w:r w:rsidR="004A2846">
        <w:rPr>
          <w:rFonts w:ascii="PT Astra Serif" w:hAnsi="PT Astra Serif"/>
          <w:sz w:val="24"/>
          <w:szCs w:val="24"/>
        </w:rPr>
        <w:t>93а</w:t>
      </w:r>
      <w:proofErr w:type="spellEnd"/>
    </w:p>
    <w:p w:rsidR="00221761" w:rsidRPr="007C4225" w:rsidRDefault="00221761" w:rsidP="005E6C45">
      <w:pPr>
        <w:widowControl w:val="0"/>
        <w:tabs>
          <w:tab w:val="left" w:pos="11353"/>
        </w:tabs>
        <w:autoSpaceDE w:val="0"/>
        <w:autoSpaceDN w:val="0"/>
        <w:ind w:firstLine="0"/>
        <w:jc w:val="center"/>
        <w:rPr>
          <w:rFonts w:ascii="PT Astra Serif" w:hAnsi="PT Astra Serif"/>
          <w:sz w:val="24"/>
          <w:szCs w:val="24"/>
        </w:rPr>
      </w:pPr>
    </w:p>
    <w:p w:rsidR="00FD7C76" w:rsidRPr="007C4225" w:rsidRDefault="00FD7C76" w:rsidP="00FD7C76">
      <w:pPr>
        <w:autoSpaceDE w:val="0"/>
        <w:autoSpaceDN w:val="0"/>
        <w:adjustRightInd w:val="0"/>
        <w:spacing w:after="200"/>
        <w:ind w:firstLine="0"/>
        <w:contextualSpacing/>
        <w:jc w:val="center"/>
        <w:rPr>
          <w:rFonts w:ascii="PT Astra Serif" w:eastAsiaTheme="minorHAnsi" w:hAnsi="PT Astra Serif" w:cstheme="minorBidi"/>
          <w:color w:val="000000"/>
          <w:szCs w:val="26"/>
          <w:lang w:eastAsia="en-US"/>
        </w:rPr>
      </w:pPr>
      <w:r w:rsidRPr="007C4225">
        <w:rPr>
          <w:rFonts w:ascii="PT Astra Serif" w:eastAsiaTheme="minorHAnsi" w:hAnsi="PT Astra Serif" w:cstheme="minorBidi"/>
          <w:color w:val="000000"/>
          <w:szCs w:val="26"/>
          <w:lang w:eastAsia="en-US"/>
        </w:rPr>
        <w:t xml:space="preserve">Перечень показателей цели и задач подпрограммы (направления) 4, сведения о порядке сбора информации по показателям </w:t>
      </w:r>
      <w:r w:rsidRPr="007C4225">
        <w:rPr>
          <w:rFonts w:ascii="PT Astra Serif" w:eastAsiaTheme="minorHAnsi" w:hAnsi="PT Astra Serif" w:cstheme="minorBidi"/>
          <w:color w:val="000000"/>
          <w:szCs w:val="26"/>
          <w:lang w:eastAsia="en-US"/>
        </w:rPr>
        <w:br/>
        <w:t>и методике их расчета</w:t>
      </w:r>
    </w:p>
    <w:p w:rsidR="00FD7C76" w:rsidRPr="007C4225" w:rsidRDefault="00FD7C76" w:rsidP="00FD7C76">
      <w:pPr>
        <w:autoSpaceDE w:val="0"/>
        <w:autoSpaceDN w:val="0"/>
        <w:adjustRightInd w:val="0"/>
        <w:spacing w:after="200"/>
        <w:ind w:firstLine="0"/>
        <w:contextualSpacing/>
        <w:jc w:val="center"/>
        <w:rPr>
          <w:rFonts w:ascii="PT Astra Serif" w:eastAsiaTheme="minorHAnsi" w:hAnsi="PT Astra Serif" w:cstheme="minorBidi"/>
          <w:szCs w:val="26"/>
          <w:lang w:eastAsia="en-US"/>
        </w:rPr>
      </w:pPr>
    </w:p>
    <w:tbl>
      <w:tblPr>
        <w:tblW w:w="145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222"/>
        <w:gridCol w:w="1293"/>
        <w:gridCol w:w="1134"/>
        <w:gridCol w:w="1417"/>
        <w:gridCol w:w="2268"/>
        <w:gridCol w:w="1276"/>
        <w:gridCol w:w="1843"/>
        <w:gridCol w:w="1418"/>
      </w:tblGrid>
      <w:tr w:rsidR="00FD7C76" w:rsidRPr="007C4225" w:rsidTr="002A5F73">
        <w:trPr>
          <w:trHeight w:val="1382"/>
        </w:trPr>
        <w:tc>
          <w:tcPr>
            <w:tcW w:w="709" w:type="dxa"/>
            <w:shd w:val="clear" w:color="auto" w:fill="auto"/>
            <w:vAlign w:val="center"/>
            <w:hideMark/>
          </w:tcPr>
          <w:p w:rsidR="00FD7C76" w:rsidRPr="007C4225" w:rsidRDefault="00FD7C76" w:rsidP="00FD7C7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п</w:t>
            </w:r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D7C76" w:rsidRPr="007C4225" w:rsidRDefault="00FD7C76" w:rsidP="00FD7C7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222" w:type="dxa"/>
            <w:shd w:val="clear" w:color="auto" w:fill="auto"/>
            <w:vAlign w:val="center"/>
            <w:hideMark/>
          </w:tcPr>
          <w:p w:rsidR="00FD7C76" w:rsidRPr="007C4225" w:rsidRDefault="00FD7C76" w:rsidP="00FD7C7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293" w:type="dxa"/>
            <w:shd w:val="clear" w:color="auto" w:fill="auto"/>
            <w:vAlign w:val="center"/>
            <w:hideMark/>
          </w:tcPr>
          <w:p w:rsidR="00FD7C76" w:rsidRPr="007C4225" w:rsidRDefault="00FD7C76" w:rsidP="002A5F73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  <w:t xml:space="preserve">Пункт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  <w:t>Федераль</w:t>
            </w:r>
            <w:r w:rsidR="002A5F73"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  <w:t>ного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  <w:t xml:space="preserve"> плана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  <w:t>статисти</w:t>
            </w:r>
            <w:r w:rsidR="002A5F73"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  <w:t>ческих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  <w:t xml:space="preserve"> работ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D7C76" w:rsidRPr="007C4225" w:rsidRDefault="00FD7C76" w:rsidP="00FD7C7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Перио-дичность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сбора данных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D7C76" w:rsidRPr="007C4225" w:rsidRDefault="00FD7C76" w:rsidP="00FD7C7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Временные</w:t>
            </w:r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характерис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-тики показателя 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D7C76" w:rsidRPr="007C4225" w:rsidRDefault="00FD7C76" w:rsidP="00FD7C7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Алгоритм формирования (формула) расчета показателя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D7C76" w:rsidRPr="007C4225" w:rsidRDefault="00FD7C76" w:rsidP="00FD7C7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Метод сбора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информа</w:t>
            </w:r>
            <w:r w:rsidR="002A5F73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ции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FD7C76" w:rsidRPr="007C4225" w:rsidRDefault="00FD7C76" w:rsidP="00FD7C7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Ответственный за сбор данных по показателю 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D7C76" w:rsidRPr="007C4225" w:rsidRDefault="00FD7C76" w:rsidP="002A5F73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Дата получения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фактичес</w:t>
            </w:r>
            <w:proofErr w:type="spellEnd"/>
            <w:r w:rsidR="002A5F73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кого</w:t>
            </w:r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значения показателя </w:t>
            </w:r>
          </w:p>
        </w:tc>
      </w:tr>
      <w:tr w:rsidR="00FD7C76" w:rsidRPr="007C4225" w:rsidTr="002A5F73">
        <w:trPr>
          <w:trHeight w:val="140"/>
        </w:trPr>
        <w:tc>
          <w:tcPr>
            <w:tcW w:w="709" w:type="dxa"/>
            <w:shd w:val="clear" w:color="auto" w:fill="auto"/>
            <w:vAlign w:val="center"/>
            <w:hideMark/>
          </w:tcPr>
          <w:p w:rsidR="00FD7C76" w:rsidRPr="007C4225" w:rsidRDefault="00FD7C76" w:rsidP="00FD7C7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D7C76" w:rsidRPr="007C4225" w:rsidRDefault="00FD7C76" w:rsidP="00FD7C7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22" w:type="dxa"/>
            <w:shd w:val="clear" w:color="auto" w:fill="auto"/>
            <w:vAlign w:val="center"/>
            <w:hideMark/>
          </w:tcPr>
          <w:p w:rsidR="00FD7C76" w:rsidRPr="007C4225" w:rsidRDefault="00FD7C76" w:rsidP="00FD7C7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293" w:type="dxa"/>
            <w:shd w:val="clear" w:color="auto" w:fill="auto"/>
            <w:vAlign w:val="center"/>
            <w:hideMark/>
          </w:tcPr>
          <w:p w:rsidR="00FD7C76" w:rsidRPr="007C4225" w:rsidRDefault="00FD7C76" w:rsidP="00FD7C7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D7C76" w:rsidRPr="007C4225" w:rsidRDefault="00FD7C76" w:rsidP="00FD7C7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D7C76" w:rsidRPr="007C4225" w:rsidRDefault="00FD7C76" w:rsidP="00FD7C7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D7C76" w:rsidRPr="007C4225" w:rsidRDefault="00FD7C76" w:rsidP="00FD7C7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D7C76" w:rsidRPr="007C4225" w:rsidRDefault="00FD7C76" w:rsidP="00FD7C7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FD7C76" w:rsidRPr="007C4225" w:rsidRDefault="00FD7C76" w:rsidP="00FD7C7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D7C76" w:rsidRPr="007C4225" w:rsidRDefault="00FD7C76" w:rsidP="00FD7C7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10</w:t>
            </w:r>
          </w:p>
        </w:tc>
      </w:tr>
      <w:tr w:rsidR="00FD7C76" w:rsidRPr="007C4225" w:rsidTr="002A5F73">
        <w:trPr>
          <w:trHeight w:val="144"/>
        </w:trPr>
        <w:tc>
          <w:tcPr>
            <w:tcW w:w="14565" w:type="dxa"/>
            <w:gridSpan w:val="10"/>
            <w:shd w:val="clear" w:color="auto" w:fill="auto"/>
            <w:vAlign w:val="center"/>
            <w:hideMark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Показатели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подпрограммы (направления) 4 «Реализация государственной национальной политики Российской Федерации на территории Томской области» </w:t>
            </w:r>
          </w:p>
        </w:tc>
      </w:tr>
      <w:tr w:rsidR="00FD7C76" w:rsidRPr="007C4225" w:rsidTr="002A5F73">
        <w:trPr>
          <w:trHeight w:val="345"/>
        </w:trPr>
        <w:tc>
          <w:tcPr>
            <w:tcW w:w="709" w:type="dxa"/>
            <w:shd w:val="clear" w:color="auto" w:fill="auto"/>
            <w:vAlign w:val="center"/>
            <w:hideMark/>
          </w:tcPr>
          <w:p w:rsidR="00FD7C76" w:rsidRPr="007C4225" w:rsidRDefault="00FD7C76" w:rsidP="002A5F73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D7C76" w:rsidRPr="007C4225" w:rsidRDefault="00FD7C76" w:rsidP="002A5F73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Доля граждан, положительно оценивающих состояние межнациональных отношений </w:t>
            </w:r>
            <w:r w:rsidR="002A5F73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в Томской области 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% 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-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год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за отчетный период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Отношение количества граждан, положительно и скорее положительно оценивающих состояние межнациональных отношений </w:t>
            </w:r>
            <w:r w:rsidR="002A5F73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в регионе, к общему количеству опрошенных, умноженное на 100%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7C76" w:rsidRPr="007C4225" w:rsidRDefault="00FD7C76" w:rsidP="002A5F73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социологи</w:t>
            </w:r>
            <w:r w:rsidR="002A5F7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ческий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опрос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Департамент внутренней политики и соц</w:t>
            </w:r>
            <w:r w:rsidR="00D51DDA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иальных коммуникаций Администра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ции Томской области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D7C76" w:rsidRPr="007C4225" w:rsidRDefault="00BB48BC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не позднее </w:t>
            </w:r>
            <w:r w:rsidR="00D51DDA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</w:t>
            </w:r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апреля года, следующего за </w:t>
            </w:r>
            <w:proofErr w:type="gramStart"/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отчетным</w:t>
            </w:r>
            <w:proofErr w:type="gramEnd"/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D7C76" w:rsidRPr="007C4225" w:rsidTr="002A5F73">
        <w:trPr>
          <w:trHeight w:val="345"/>
        </w:trPr>
        <w:tc>
          <w:tcPr>
            <w:tcW w:w="709" w:type="dxa"/>
            <w:shd w:val="clear" w:color="auto" w:fill="auto"/>
            <w:vAlign w:val="center"/>
            <w:hideMark/>
          </w:tcPr>
          <w:p w:rsidR="00FD7C76" w:rsidRPr="007C4225" w:rsidRDefault="00FD7C76" w:rsidP="002A5F73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Доля граждан, отмечающих отсутствие </w:t>
            </w:r>
            <w:r w:rsidR="00D51DD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в отношении себя дискриминации по признаку национальной </w:t>
            </w:r>
            <w:r w:rsidR="00D51DD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принадлежнос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ти </w:t>
            </w:r>
            <w:r w:rsidR="00D51DD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в Томской области 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% 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-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год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за отчетный период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Отношение количества граждан, отмечающих отсутствие </w:t>
            </w:r>
            <w:r w:rsidR="002C15F0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в отношении себя дискриминации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  <w:t xml:space="preserve">по признаку национальной принадлежности </w:t>
            </w:r>
            <w:r w:rsidR="002C15F0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в регионе, к общему количеству опрошенных, умноженное на 100%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7C76" w:rsidRPr="007C4225" w:rsidRDefault="00FD7C76" w:rsidP="002C15F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социологи</w:t>
            </w:r>
            <w:r w:rsidR="002C15F0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ческий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опрос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Департамент внутренней политики и соц</w:t>
            </w:r>
            <w:r w:rsidR="002C15F0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иальных коммуникаций Администра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ции Томской области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D7C76" w:rsidRPr="007C4225" w:rsidRDefault="00BB48BC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не позднее </w:t>
            </w:r>
            <w:r w:rsidR="002C15F0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</w:t>
            </w:r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апреля года, следующего за </w:t>
            </w:r>
            <w:proofErr w:type="gramStart"/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отчетным</w:t>
            </w:r>
            <w:proofErr w:type="gramEnd"/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D7C76" w:rsidRPr="007C4225" w:rsidTr="002A5F73">
        <w:trPr>
          <w:trHeight w:val="345"/>
        </w:trPr>
        <w:tc>
          <w:tcPr>
            <w:tcW w:w="709" w:type="dxa"/>
            <w:shd w:val="clear" w:color="auto" w:fill="auto"/>
            <w:vAlign w:val="center"/>
          </w:tcPr>
          <w:p w:rsidR="00FD7C76" w:rsidRPr="007C4225" w:rsidRDefault="00FD7C76" w:rsidP="002A5F73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D7C76" w:rsidRPr="007C4225" w:rsidRDefault="002C15F0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Уровень общероссий</w:t>
            </w:r>
            <w:r w:rsidR="00FD7C76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ской гражданской идентичности </w:t>
            </w:r>
            <w:r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="00FD7C76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в Томской области 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% 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-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год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за отчетный период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Отношение количества граждан, ассоциирующих себя с гражданами Российской Федерации в регионе, к общему количеству опрошенных, умноженное на 100%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7C76" w:rsidRPr="007C4225" w:rsidRDefault="00FD7C76" w:rsidP="00EF3ADA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социологи</w:t>
            </w:r>
            <w:r w:rsidR="00EF3ADA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ческий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опрос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Департамент внутренней политики и соц</w:t>
            </w:r>
            <w:r w:rsidR="00EF3ADA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иальных коммуникаций Администра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ции Томской области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D7C76" w:rsidRPr="007C4225" w:rsidRDefault="00BB48BC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не позднее </w:t>
            </w:r>
            <w:r w:rsidR="00EF3ADA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</w:t>
            </w:r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апреля года, следующего за </w:t>
            </w:r>
            <w:proofErr w:type="gramStart"/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отчетным</w:t>
            </w:r>
            <w:proofErr w:type="gramEnd"/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D7C76" w:rsidRPr="007C4225" w:rsidTr="002A5F73">
        <w:trPr>
          <w:trHeight w:val="53"/>
        </w:trPr>
        <w:tc>
          <w:tcPr>
            <w:tcW w:w="14565" w:type="dxa"/>
            <w:gridSpan w:val="10"/>
            <w:shd w:val="clear" w:color="auto" w:fill="auto"/>
            <w:vAlign w:val="center"/>
            <w:hideMark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Показатели задачи 1. Укрепление единства российской нации и этнокультурное развитие народов России, поддержка экономического и социального развития коренных малочисленных народов Севера, Сибири, Дальнего Востока Российской Федерации</w:t>
            </w:r>
          </w:p>
        </w:tc>
      </w:tr>
      <w:tr w:rsidR="00FD7C76" w:rsidRPr="007C4225" w:rsidTr="002A5F7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FD7C76" w:rsidRPr="007C4225" w:rsidRDefault="00FD7C76" w:rsidP="002A5F73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4"/>
                <w:szCs w:val="24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Количество участников мероприятий, направленных </w:t>
            </w:r>
            <w:r w:rsidR="00EF3AD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  <w:t>на укрепление общероссий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ского гражданского единства 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чел. 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-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год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за отчетный период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Показатель рассчитывается как абсолютное выражение количества участников мероприятий, направленных </w:t>
            </w:r>
            <w:r w:rsidR="00EF3AD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на укрепление общероссийского гражданского единства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7C76" w:rsidRPr="007C4225" w:rsidRDefault="00EF3ADA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отчет</w:t>
            </w:r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ность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Департамент внутренней политики и соц</w:t>
            </w:r>
            <w:r w:rsidR="00EF3ADA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иальных коммуникаций Администра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ции Томской области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D7C76" w:rsidRPr="007C4225" w:rsidRDefault="00BB48BC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не позднее 15</w:t>
            </w:r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января года, следующего за </w:t>
            </w:r>
            <w:proofErr w:type="gramStart"/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отчетным</w:t>
            </w:r>
            <w:proofErr w:type="gramEnd"/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D7C76" w:rsidRPr="007C4225" w:rsidTr="002A5F73">
        <w:trPr>
          <w:trHeight w:val="255"/>
        </w:trPr>
        <w:tc>
          <w:tcPr>
            <w:tcW w:w="709" w:type="dxa"/>
            <w:shd w:val="clear" w:color="auto" w:fill="auto"/>
            <w:vAlign w:val="center"/>
          </w:tcPr>
          <w:p w:rsidR="00FD7C76" w:rsidRPr="007C4225" w:rsidRDefault="00FD7C76" w:rsidP="002A5F73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Численность участников мероприятий, направленных </w:t>
            </w:r>
            <w:r w:rsidR="00EF3AD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на этнокульту</w:t>
            </w:r>
            <w:r w:rsidR="00EF3AD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р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ное развитие народов России 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чел. 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-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год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за отчетный период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Показатель рассчитывается как абсолютное выражение количества участников мероприятий, направленных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  <w:t xml:space="preserve">на этнокультурное развитие народов России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7C76" w:rsidRPr="007C4225" w:rsidRDefault="00FD7C76" w:rsidP="00EF3ADA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отчетность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Департамент внутренней политики и соц</w:t>
            </w:r>
            <w:r w:rsidR="00EF3ADA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иальных коммуникаций Администра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ции Томской области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D7C76" w:rsidRPr="007C4225" w:rsidRDefault="00BB48BC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не позднее 15</w:t>
            </w:r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января года, следующего за </w:t>
            </w:r>
            <w:proofErr w:type="gramStart"/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отчетным</w:t>
            </w:r>
            <w:proofErr w:type="gramEnd"/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D7C76" w:rsidRPr="007C4225" w:rsidTr="002A5F73">
        <w:trPr>
          <w:trHeight w:val="255"/>
        </w:trPr>
        <w:tc>
          <w:tcPr>
            <w:tcW w:w="709" w:type="dxa"/>
            <w:shd w:val="clear" w:color="auto" w:fill="auto"/>
            <w:vAlign w:val="center"/>
          </w:tcPr>
          <w:p w:rsidR="00FD7C76" w:rsidRPr="007C4225" w:rsidRDefault="00FD7C76" w:rsidP="002A5F73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D7C76" w:rsidRPr="007C4225" w:rsidRDefault="00FD7C76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Доля граждан </w:t>
            </w:r>
            <w:r w:rsidR="00EF3AD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из числа коренных малочисленных народов Севера, Сибири и Дальнего Востока Рос</w:t>
            </w:r>
            <w:r w:rsidR="00EF3AD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сийской Федерации, удовлетворен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ных качеством реализуемых мероприятий, направленных </w:t>
            </w:r>
            <w:r w:rsidR="00EF3AD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на поддержку экономического и социального развития коренных малочисленных народов Севера, Сибири и Дальнего Востока Российской Федерации </w:t>
            </w:r>
            <w:r w:rsidR="00EF3AD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на территории Томской области 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D7C76" w:rsidRPr="007C4225" w:rsidRDefault="00FD7C76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% 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FD7C76" w:rsidRPr="007C4225" w:rsidRDefault="00FD7C76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-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7C76" w:rsidRPr="007C4225" w:rsidRDefault="00FD7C76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год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7C76" w:rsidRPr="007C4225" w:rsidRDefault="00FD7C76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за отчетный период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D7C76" w:rsidRPr="007C4225" w:rsidRDefault="00FD7C76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Показатель рассчитывается как отношение количества граждан из числа коренных малочисленных народов Севера Томской области, положительно и скорее положительно оценивающих качество реализуемых мероприятий, направленных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  <w:t xml:space="preserve">на поддержку экономического и социального развития коренных малочисленных народов Севера </w:t>
            </w:r>
            <w:r w:rsidR="00EF3AD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в регионе, к общему количеству опрошенных, умноженное на 100%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7C76" w:rsidRPr="007C4225" w:rsidRDefault="00FD7C76" w:rsidP="00EF3ADA">
            <w:pPr>
              <w:tabs>
                <w:tab w:val="left" w:pos="918"/>
                <w:tab w:val="left" w:pos="1026"/>
              </w:tabs>
              <w:spacing w:after="200"/>
              <w:ind w:right="121"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социо</w:t>
            </w:r>
            <w:r w:rsidR="00EF3ADA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ло-ги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ческий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опрос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7C76" w:rsidRPr="007C4225" w:rsidRDefault="00FD7C76" w:rsidP="00EF3ADA">
            <w:pPr>
              <w:tabs>
                <w:tab w:val="left" w:pos="1026"/>
              </w:tabs>
              <w:spacing w:after="200"/>
              <w:ind w:right="-2"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Департамент внутренней </w:t>
            </w:r>
            <w:r w:rsidR="00EF3ADA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политики и социальных коммуникаций Администра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ции Томской области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D7C76" w:rsidRPr="007C4225" w:rsidRDefault="007C4225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не позднее </w:t>
            </w:r>
            <w:r w:rsidR="00EF3ADA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</w:t>
            </w:r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апреля года, следующего за </w:t>
            </w:r>
            <w:proofErr w:type="gramStart"/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отчетным</w:t>
            </w:r>
            <w:proofErr w:type="gramEnd"/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D7C76" w:rsidRPr="007C4225" w:rsidTr="002A5F73">
        <w:trPr>
          <w:trHeight w:val="300"/>
        </w:trPr>
        <w:tc>
          <w:tcPr>
            <w:tcW w:w="14565" w:type="dxa"/>
            <w:gridSpan w:val="10"/>
            <w:shd w:val="clear" w:color="auto" w:fill="auto"/>
            <w:vAlign w:val="center"/>
            <w:hideMark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Показатель задачи 2. Профилактика экстремизма на национальной и религиозной почве на территории Томской области</w:t>
            </w:r>
          </w:p>
        </w:tc>
      </w:tr>
      <w:tr w:rsidR="00FD7C76" w:rsidRPr="007C4225" w:rsidTr="002A5F73">
        <w:trPr>
          <w:trHeight w:val="330"/>
        </w:trPr>
        <w:tc>
          <w:tcPr>
            <w:tcW w:w="709" w:type="dxa"/>
            <w:shd w:val="clear" w:color="auto" w:fill="auto"/>
            <w:vAlign w:val="center"/>
          </w:tcPr>
          <w:p w:rsidR="00FD7C76" w:rsidRPr="007C4225" w:rsidRDefault="00FD7C76" w:rsidP="002A5F73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D7C76" w:rsidRPr="007C4225" w:rsidRDefault="00EF3ADA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Количество социологичес</w:t>
            </w:r>
            <w:r w:rsidR="00FD7C76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ких исследований </w:t>
            </w:r>
            <w:r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="00FD7C76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по выявлению уровня толерантного отношения </w:t>
            </w:r>
            <w:r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="00FD7C76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к пре</w:t>
            </w:r>
            <w:r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дставителям другой национальнос</w:t>
            </w:r>
            <w:r w:rsidR="00FD7C76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ти, состоянию межэтнических отношений </w:t>
            </w:r>
            <w:r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="00FD7C76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в Томской области 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шт. 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-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год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за отчетный период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Показатель рассчитывается </w:t>
            </w:r>
            <w:r w:rsidR="00EF3AD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как абсолютное выражение количества проведенных социологических исследований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7C76" w:rsidRPr="007C4225" w:rsidRDefault="00FD7C76" w:rsidP="00EF3ADA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отчетность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Департамент внутренней политики и соц</w:t>
            </w:r>
            <w:r w:rsidR="00EF3ADA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иальных коммуникаций Администра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ции Томской области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D7C76" w:rsidRPr="007C4225" w:rsidRDefault="007C4225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не позднее 15</w:t>
            </w:r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января года, следующего за </w:t>
            </w:r>
            <w:proofErr w:type="gramStart"/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отчетным</w:t>
            </w:r>
            <w:proofErr w:type="gramEnd"/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D7C76" w:rsidRPr="007C4225" w:rsidTr="002A5F73">
        <w:trPr>
          <w:trHeight w:val="330"/>
        </w:trPr>
        <w:tc>
          <w:tcPr>
            <w:tcW w:w="14565" w:type="dxa"/>
            <w:gridSpan w:val="10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Показатель </w:t>
            </w:r>
            <w:r w:rsidRPr="007C4225"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  <w:t>задачи 3. Содействие развитию российского казачества</w:t>
            </w:r>
          </w:p>
        </w:tc>
      </w:tr>
      <w:tr w:rsidR="00FD7C76" w:rsidRPr="007C4225" w:rsidTr="002A5F73">
        <w:trPr>
          <w:trHeight w:val="330"/>
        </w:trPr>
        <w:tc>
          <w:tcPr>
            <w:tcW w:w="709" w:type="dxa"/>
            <w:shd w:val="clear" w:color="auto" w:fill="auto"/>
            <w:vAlign w:val="center"/>
          </w:tcPr>
          <w:p w:rsidR="00FD7C76" w:rsidRPr="007C4225" w:rsidRDefault="00FD7C76" w:rsidP="002A5F73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Количество участников мероприятий, проводимых при участии томского казачества, направленных </w:t>
            </w:r>
            <w:r w:rsidR="00EF3AD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на сохранение и развитие самобытной казачьей </w:t>
            </w:r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культуры</w:t>
            </w:r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и воспитание подрастающего поколения в духе патриотизма 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чел. 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-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год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за отчетный период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Показатель рассчитывается как абсолютное выражение количества участников мероприятий </w:t>
            </w:r>
            <w:r w:rsidR="00EF3AD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из числа казачьих объединений, направленных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  <w:t xml:space="preserve">на сохранение казачьей культуры и воспитание подрастающего поколения в духе патриотизма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7C76" w:rsidRPr="007C4225" w:rsidRDefault="00FD7C76" w:rsidP="00EF3ADA">
            <w:pPr>
              <w:spacing w:after="200"/>
              <w:ind w:right="-3"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отчетность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7C76" w:rsidRPr="007C4225" w:rsidRDefault="00FD7C76" w:rsidP="00EF3ADA">
            <w:pPr>
              <w:spacing w:after="200"/>
              <w:ind w:right="-2"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Департамент внутренней </w:t>
            </w:r>
            <w:r w:rsidR="00EF3ADA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политики и социальных коммуника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ций Администрации Томской области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D7C76" w:rsidRPr="007C4225" w:rsidRDefault="007C4225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не позднее 15</w:t>
            </w:r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января года, следующего за </w:t>
            </w:r>
            <w:proofErr w:type="gramStart"/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отчетным</w:t>
            </w:r>
            <w:proofErr w:type="gramEnd"/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D7C76" w:rsidRPr="007C4225" w:rsidTr="002A5F73">
        <w:trPr>
          <w:trHeight w:val="330"/>
        </w:trPr>
        <w:tc>
          <w:tcPr>
            <w:tcW w:w="709" w:type="dxa"/>
            <w:shd w:val="clear" w:color="auto" w:fill="auto"/>
            <w:vAlign w:val="center"/>
          </w:tcPr>
          <w:p w:rsidR="00FD7C76" w:rsidRPr="007C4225" w:rsidRDefault="00FD7C76" w:rsidP="002A5F73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Количество членов казачьих обществ </w:t>
            </w:r>
            <w:r w:rsidR="00EF3ADA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на территории Томской области 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чел. 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-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год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за отчетный период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Показатель рассчитывается как абсолютное выражение количества членов казачьих обществ Томской области, внесенных в Единый государственный реестр казачьих обществ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7C76" w:rsidRPr="007C4225" w:rsidRDefault="009372FF" w:rsidP="009372FF">
            <w:pPr>
              <w:spacing w:after="200"/>
              <w:ind w:right="-3"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отчет</w:t>
            </w:r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ность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7C76" w:rsidRPr="007C4225" w:rsidRDefault="00FD7C76" w:rsidP="009372FF">
            <w:pPr>
              <w:spacing w:after="200"/>
              <w:ind w:right="-2"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Департамент внутренней 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политики и социальных коммуника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ций Администрации Томской области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D7C76" w:rsidRPr="007C4225" w:rsidRDefault="007C4225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не позднее 15</w:t>
            </w:r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января года, следующего за </w:t>
            </w:r>
            <w:proofErr w:type="gramStart"/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отчетным</w:t>
            </w:r>
            <w:proofErr w:type="gramEnd"/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D7C76" w:rsidRPr="007C4225" w:rsidTr="002A5F73">
        <w:trPr>
          <w:trHeight w:val="330"/>
        </w:trPr>
        <w:tc>
          <w:tcPr>
            <w:tcW w:w="14565" w:type="dxa"/>
            <w:gridSpan w:val="10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Задача 4. Поддержка сохранения русского языка как языка межкультурного диалога</w:t>
            </w:r>
          </w:p>
        </w:tc>
      </w:tr>
      <w:tr w:rsidR="00FD7C76" w:rsidRPr="007C4225" w:rsidTr="002A5F73">
        <w:trPr>
          <w:trHeight w:val="330"/>
        </w:trPr>
        <w:tc>
          <w:tcPr>
            <w:tcW w:w="709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D7C76" w:rsidRPr="007C4225" w:rsidRDefault="00AD65DE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Доля граждан </w:t>
            </w:r>
            <w:r w:rsidR="009372FF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из общего числа опрошенных, постоянно использующих русский язык </w:t>
            </w:r>
            <w:r w:rsidR="009372FF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в быту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% 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-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год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за отчетный период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Показатель рассчитывается как отношение количества граждан из общего числа опрошенных </w:t>
            </w:r>
            <w:r w:rsidR="009372FF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в Томской области, постоянно использующих русский язык </w:t>
            </w:r>
            <w:r w:rsidR="009372FF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в бытовой жизни, умноженное на 100%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социоло-гический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опрос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Департамент внутренней политики и соц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иальных коммуникаций Администра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ции Томской области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не позднее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 xml:space="preserve">1 апреля года, следующего за </w:t>
            </w:r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отчетным</w:t>
            </w:r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FD7C76" w:rsidRPr="007C4225" w:rsidTr="002A5F73">
        <w:trPr>
          <w:trHeight w:val="53"/>
        </w:trPr>
        <w:tc>
          <w:tcPr>
            <w:tcW w:w="14565" w:type="dxa"/>
            <w:gridSpan w:val="10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Задача 5. Социальная и культурная </w:t>
            </w:r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адаптация</w:t>
            </w:r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и интеграция иностранных граждан</w:t>
            </w:r>
          </w:p>
        </w:tc>
      </w:tr>
      <w:tr w:rsidR="00FD7C76" w:rsidRPr="007C4225" w:rsidTr="002A5F73">
        <w:trPr>
          <w:trHeight w:val="330"/>
        </w:trPr>
        <w:tc>
          <w:tcPr>
            <w:tcW w:w="709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4"/>
                <w:szCs w:val="24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 xml:space="preserve">1.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Количество проведенных мероприятий, направленных </w:t>
            </w:r>
            <w:r w:rsidR="009372FF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на социальную и культурную адаптацию и интеграцию иностранных граждан </w:t>
            </w:r>
            <w:r w:rsidR="009372FF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на территории Томской области 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шт. 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-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год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за отчетный период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Показатель рассчитывается как абсолютное выражение количества проведенных мероприятий, направленных </w:t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  <w:t xml:space="preserve">на социальную </w:t>
            </w:r>
            <w:r w:rsidR="009372FF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и культурную адаптацию </w:t>
            </w:r>
            <w:r w:rsidR="009372FF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и интеграцию иностранных граждан на территории Томской области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7C76" w:rsidRPr="007C4225" w:rsidRDefault="009372FF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отчет</w:t>
            </w:r>
            <w:r w:rsidR="00FD7C76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ность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Департамент внутренней политики и соц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иальных коммуникаций Администра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ции Томской области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D7C76" w:rsidRPr="007C4225" w:rsidRDefault="00FD7C76" w:rsidP="00FD7C76">
            <w:pPr>
              <w:spacing w:after="200"/>
              <w:ind w:right="-108"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не позднее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 xml:space="preserve">15 января года, следующего за </w:t>
            </w:r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отчетным</w:t>
            </w:r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:rsidR="00221761" w:rsidRPr="007C4225" w:rsidRDefault="00221761" w:rsidP="006D1DB3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4"/>
          <w:szCs w:val="24"/>
        </w:rPr>
      </w:pPr>
    </w:p>
    <w:p w:rsidR="009A0A7E" w:rsidRPr="007C4225" w:rsidRDefault="009A0A7E" w:rsidP="001D279D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  <w:sectPr w:rsidR="009A0A7E" w:rsidRPr="007C4225" w:rsidSect="005E6C45">
          <w:type w:val="nextColumn"/>
          <w:pgSz w:w="16840" w:h="11907" w:orient="landscape" w:code="9"/>
          <w:pgMar w:top="1134" w:right="851" w:bottom="1134" w:left="1418" w:header="567" w:footer="567" w:gutter="0"/>
          <w:pgNumType w:start="1"/>
          <w:cols w:space="720"/>
          <w:titlePg/>
          <w:docGrid w:linePitch="354"/>
        </w:sectPr>
      </w:pPr>
    </w:p>
    <w:p w:rsidR="001D279D" w:rsidRPr="007C4225" w:rsidRDefault="001D279D" w:rsidP="001D279D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>Приложение № 9</w:t>
      </w:r>
    </w:p>
    <w:p w:rsidR="001D279D" w:rsidRPr="007C4225" w:rsidRDefault="001D279D" w:rsidP="001D279D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1D279D" w:rsidRPr="007C4225" w:rsidRDefault="007C4225" w:rsidP="001D279D">
      <w:pPr>
        <w:autoSpaceDE w:val="0"/>
        <w:autoSpaceDN w:val="0"/>
        <w:adjustRightInd w:val="0"/>
        <w:ind w:firstLine="10773"/>
        <w:outlineLvl w:val="0"/>
        <w:rPr>
          <w:rFonts w:ascii="PT Astra Serif" w:eastAsia="Calibri" w:hAnsi="PT Astra Serif"/>
          <w:sz w:val="24"/>
          <w:szCs w:val="24"/>
          <w:lang w:eastAsia="en-US"/>
        </w:rPr>
      </w:pPr>
      <w:r w:rsidRPr="007C4225">
        <w:rPr>
          <w:rFonts w:ascii="PT Astra Serif" w:hAnsi="PT Astra Serif"/>
          <w:sz w:val="24"/>
          <w:szCs w:val="24"/>
        </w:rPr>
        <w:t xml:space="preserve">от </w:t>
      </w:r>
      <w:r w:rsidR="004A2846">
        <w:rPr>
          <w:rFonts w:ascii="PT Astra Serif" w:hAnsi="PT Astra Serif"/>
          <w:sz w:val="24"/>
          <w:szCs w:val="24"/>
        </w:rPr>
        <w:t xml:space="preserve">25.03.2024 № </w:t>
      </w:r>
      <w:proofErr w:type="spellStart"/>
      <w:r w:rsidR="004A2846">
        <w:rPr>
          <w:rFonts w:ascii="PT Astra Serif" w:hAnsi="PT Astra Serif"/>
          <w:sz w:val="24"/>
          <w:szCs w:val="24"/>
        </w:rPr>
        <w:t>93а</w:t>
      </w:r>
      <w:proofErr w:type="spellEnd"/>
    </w:p>
    <w:p w:rsidR="009A0A7E" w:rsidRPr="007C4225" w:rsidRDefault="009A0A7E" w:rsidP="009A0A7E">
      <w:pPr>
        <w:tabs>
          <w:tab w:val="left" w:pos="1134"/>
        </w:tabs>
        <w:autoSpaceDE w:val="0"/>
        <w:autoSpaceDN w:val="0"/>
        <w:adjustRightInd w:val="0"/>
        <w:spacing w:after="200"/>
        <w:ind w:firstLine="0"/>
        <w:jc w:val="center"/>
        <w:rPr>
          <w:rFonts w:ascii="PT Astra Serif" w:eastAsiaTheme="minorHAnsi" w:hAnsi="PT Astra Serif" w:cstheme="minorBidi"/>
          <w:color w:val="000000"/>
          <w:szCs w:val="26"/>
          <w:lang w:eastAsia="en-US"/>
        </w:rPr>
      </w:pPr>
    </w:p>
    <w:p w:rsidR="009A0A7E" w:rsidRPr="007C4225" w:rsidRDefault="009A0A7E" w:rsidP="001A7465">
      <w:pPr>
        <w:tabs>
          <w:tab w:val="left" w:pos="1134"/>
        </w:tabs>
        <w:autoSpaceDE w:val="0"/>
        <w:autoSpaceDN w:val="0"/>
        <w:adjustRightInd w:val="0"/>
        <w:ind w:firstLine="0"/>
        <w:jc w:val="center"/>
        <w:rPr>
          <w:rFonts w:ascii="PT Astra Serif" w:eastAsiaTheme="minorHAnsi" w:hAnsi="PT Astra Serif" w:cstheme="minorBidi"/>
          <w:color w:val="000000"/>
          <w:szCs w:val="26"/>
          <w:lang w:eastAsia="en-US"/>
        </w:rPr>
      </w:pPr>
      <w:r w:rsidRPr="007C4225">
        <w:rPr>
          <w:rFonts w:ascii="PT Astra Serif" w:eastAsiaTheme="minorHAnsi" w:hAnsi="PT Astra Serif" w:cstheme="minorBidi"/>
          <w:color w:val="000000"/>
          <w:szCs w:val="26"/>
          <w:lang w:eastAsia="en-US"/>
        </w:rPr>
        <w:t>Перечень комплексов процессных мероприятий, ведомственных проектов и ресурсное обеспечение реализации подпрограммы  (направления) 4</w:t>
      </w:r>
    </w:p>
    <w:p w:rsidR="001A7465" w:rsidRPr="007C4225" w:rsidRDefault="001A7465" w:rsidP="001A7465">
      <w:pPr>
        <w:tabs>
          <w:tab w:val="left" w:pos="1134"/>
        </w:tabs>
        <w:autoSpaceDE w:val="0"/>
        <w:autoSpaceDN w:val="0"/>
        <w:adjustRightInd w:val="0"/>
        <w:ind w:firstLine="0"/>
        <w:jc w:val="center"/>
        <w:rPr>
          <w:rFonts w:ascii="PT Astra Serif" w:eastAsiaTheme="minorHAnsi" w:hAnsi="PT Astra Serif" w:cstheme="minorBidi"/>
          <w:color w:val="000000"/>
          <w:szCs w:val="26"/>
          <w:lang w:eastAsia="en-US"/>
        </w:rPr>
      </w:pPr>
    </w:p>
    <w:tbl>
      <w:tblPr>
        <w:tblW w:w="1492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017"/>
        <w:gridCol w:w="1342"/>
        <w:gridCol w:w="1177"/>
        <w:gridCol w:w="1418"/>
        <w:gridCol w:w="1134"/>
        <w:gridCol w:w="1276"/>
        <w:gridCol w:w="1275"/>
        <w:gridCol w:w="1701"/>
        <w:gridCol w:w="2029"/>
        <w:gridCol w:w="993"/>
      </w:tblGrid>
      <w:tr w:rsidR="009A0A7E" w:rsidRPr="007C4225" w:rsidTr="009372FF">
        <w:trPr>
          <w:trHeight w:val="40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</w:t>
            </w:r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017" w:type="dxa"/>
            <w:vMerge w:val="restart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1342" w:type="dxa"/>
            <w:vMerge w:val="restart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Срок реализации</w:t>
            </w:r>
          </w:p>
        </w:tc>
        <w:tc>
          <w:tcPr>
            <w:tcW w:w="1177" w:type="dxa"/>
            <w:vMerge w:val="restart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Объем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финанси-рования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(тыс. рублей)</w:t>
            </w:r>
          </w:p>
        </w:tc>
        <w:tc>
          <w:tcPr>
            <w:tcW w:w="5103" w:type="dxa"/>
            <w:gridSpan w:val="4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 том числе за счет средств: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Участник/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участник мероприятия</w:t>
            </w:r>
          </w:p>
        </w:tc>
        <w:tc>
          <w:tcPr>
            <w:tcW w:w="3022" w:type="dxa"/>
            <w:gridSpan w:val="2"/>
            <w:vMerge w:val="restart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Показатели комплексов процессных мероприятий, ведомственных проектов</w:t>
            </w:r>
          </w:p>
        </w:tc>
      </w:tr>
      <w:tr w:rsidR="009A0A7E" w:rsidRPr="007C4225" w:rsidTr="009372FF">
        <w:trPr>
          <w:trHeight w:val="547"/>
        </w:trPr>
        <w:tc>
          <w:tcPr>
            <w:tcW w:w="56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9A0A7E" w:rsidRPr="007C4225" w:rsidRDefault="009A0A7E" w:rsidP="009372FF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федераль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ного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бюджета 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(по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согласова-нию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) (прогноз)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област-ного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бюджета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местных бюджетов (по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согласова-нию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) (прогноз)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внебюд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жетных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источни</w:t>
            </w:r>
            <w:proofErr w:type="spellEnd"/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ков (по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согласо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ванию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) (прогноз)</w:t>
            </w:r>
          </w:p>
        </w:tc>
        <w:tc>
          <w:tcPr>
            <w:tcW w:w="1701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022" w:type="dxa"/>
            <w:gridSpan w:val="2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</w:tr>
      <w:tr w:rsidR="009A0A7E" w:rsidRPr="007C4225" w:rsidTr="009372FF">
        <w:trPr>
          <w:trHeight w:val="600"/>
        </w:trPr>
        <w:tc>
          <w:tcPr>
            <w:tcW w:w="56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наименование 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и единица измерения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значе-ния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по годам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реали-зации</w:t>
            </w:r>
            <w:proofErr w:type="spellEnd"/>
          </w:p>
        </w:tc>
      </w:tr>
      <w:tr w:rsidR="009A0A7E" w:rsidRPr="007C4225" w:rsidTr="009372FF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1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029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11</w:t>
            </w:r>
          </w:p>
        </w:tc>
      </w:tr>
      <w:tr w:rsidR="009A0A7E" w:rsidRPr="007C4225" w:rsidTr="009372FF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62" w:type="dxa"/>
            <w:gridSpan w:val="10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Подпрограмма (направление) 4 «Реализация государственной национальной политики Российской Федерации на территории Томской области»</w:t>
            </w:r>
          </w:p>
        </w:tc>
      </w:tr>
      <w:tr w:rsidR="009A0A7E" w:rsidRPr="007C4225" w:rsidTr="009372FF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4362" w:type="dxa"/>
            <w:gridSpan w:val="10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Задача 1. Укрепление единства российской нации и этнокультурное развитие народов России, поддержка экономического и социального развития коренных малочисленных народов Севера, Сибири, Дальнего Востока Российской Федерации</w:t>
            </w:r>
          </w:p>
        </w:tc>
      </w:tr>
      <w:tr w:rsidR="009A0A7E" w:rsidRPr="007C4225" w:rsidTr="009372FF">
        <w:trPr>
          <w:trHeight w:val="30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2017" w:type="dxa"/>
            <w:vMerge w:val="restart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КПМ 1</w:t>
            </w:r>
          </w:p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«Укрепление единства российской нации и этнокультурное развитие народов России 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 территории Томской области»</w:t>
            </w: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5A1655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11 941,5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5A1655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1 617,9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5A1655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10 323,6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Департамент внутренней 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политики и социальных коммуникаций </w:t>
            </w:r>
            <w:proofErr w:type="spellStart"/>
            <w:proofErr w:type="gramStart"/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Адми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нистра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ции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Томской области</w:t>
            </w:r>
          </w:p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9A0A7E" w:rsidRPr="007C4225" w:rsidTr="009372FF">
        <w:trPr>
          <w:trHeight w:val="379"/>
        </w:trPr>
        <w:tc>
          <w:tcPr>
            <w:tcW w:w="56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5A1655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3 565,1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5A1655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1 617,9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5A1655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1 947,2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vMerge w:val="restart"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Показатель 1. Количество участников мероприятий, направленных 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на укрепление общероссий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ского гражданского единства, чел. </w:t>
            </w:r>
          </w:p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Показатель 2. Численность участников мероприятий, направленных 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 этнокультурное развитие народов России, чел.</w:t>
            </w:r>
          </w:p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Показатель 3. Доля граждан из числа коренных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малочислен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ных народов Севера, Сибири и Дальнего Востока 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Российской Федерации, удовлетво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ренных качеством реализуемых мероприятий, направленных 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на поддержку экономического и соци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ально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го развития коренных малочислен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ных народов Севера, Сибири и Дальнего Востока Российской Федерации 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 территории Томской области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ind w:firstLine="0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1. 7100;</w:t>
            </w: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br/>
              <w:t>2. 3200;</w:t>
            </w:r>
          </w:p>
          <w:p w:rsidR="009A0A7E" w:rsidRPr="007C4225" w:rsidRDefault="009A0A7E" w:rsidP="009A0A7E">
            <w:pPr>
              <w:ind w:firstLine="0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3. 36,4;</w:t>
            </w:r>
          </w:p>
        </w:tc>
      </w:tr>
      <w:tr w:rsidR="009A0A7E" w:rsidRPr="007C4225" w:rsidTr="009372FF">
        <w:trPr>
          <w:trHeight w:val="376"/>
        </w:trPr>
        <w:tc>
          <w:tcPr>
            <w:tcW w:w="56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5A1655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2 094,1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5A1655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2 094,1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vMerge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A0A7E" w:rsidRPr="007C4225" w:rsidRDefault="009A0A7E" w:rsidP="009A0A7E">
            <w:pPr>
              <w:ind w:firstLine="0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1. 7300; 2. 3300;</w:t>
            </w:r>
          </w:p>
          <w:p w:rsidR="009A0A7E" w:rsidRPr="007C4225" w:rsidRDefault="009A0A7E" w:rsidP="009A0A7E">
            <w:pPr>
              <w:ind w:firstLine="0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3. 36,7;</w:t>
            </w:r>
          </w:p>
        </w:tc>
      </w:tr>
      <w:tr w:rsidR="005A1655" w:rsidRPr="007C4225" w:rsidTr="009372FF">
        <w:trPr>
          <w:trHeight w:val="900"/>
        </w:trPr>
        <w:tc>
          <w:tcPr>
            <w:tcW w:w="567" w:type="dxa"/>
            <w:vMerge/>
            <w:vAlign w:val="center"/>
            <w:hideMark/>
          </w:tcPr>
          <w:p w:rsidR="005A1655" w:rsidRPr="007C4225" w:rsidRDefault="005A1655" w:rsidP="005A1655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5A1655" w:rsidRPr="007C4225" w:rsidRDefault="005A1655" w:rsidP="005A1655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5A1655" w:rsidRPr="007C4225" w:rsidRDefault="005A1655" w:rsidP="005A165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5A1655" w:rsidRPr="007C4225" w:rsidRDefault="005A1655" w:rsidP="00435A4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2 094,1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5A1655" w:rsidRPr="007C4225" w:rsidRDefault="005A1655" w:rsidP="00435A4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A1655" w:rsidRPr="007C4225" w:rsidRDefault="005A1655" w:rsidP="00435A4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2 094,1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A1655" w:rsidRPr="007C4225" w:rsidRDefault="005A1655" w:rsidP="00435A4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5A1655" w:rsidRPr="007C4225" w:rsidRDefault="005A1655" w:rsidP="00435A4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/>
            <w:vAlign w:val="center"/>
            <w:hideMark/>
          </w:tcPr>
          <w:p w:rsidR="005A1655" w:rsidRPr="007C4225" w:rsidRDefault="005A1655" w:rsidP="005A1655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vMerge/>
            <w:shd w:val="clear" w:color="auto" w:fill="auto"/>
            <w:vAlign w:val="center"/>
          </w:tcPr>
          <w:p w:rsidR="005A1655" w:rsidRPr="007C4225" w:rsidRDefault="005A1655" w:rsidP="005A1655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A1655" w:rsidRPr="007C4225" w:rsidRDefault="005A1655" w:rsidP="005A1655">
            <w:pPr>
              <w:ind w:firstLine="0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1. 7500; 2. 3400;</w:t>
            </w:r>
          </w:p>
          <w:p w:rsidR="005A1655" w:rsidRPr="007C4225" w:rsidRDefault="005A1655" w:rsidP="005A1655">
            <w:pPr>
              <w:ind w:firstLine="0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3. 37,0;</w:t>
            </w:r>
          </w:p>
        </w:tc>
      </w:tr>
      <w:tr w:rsidR="005A1655" w:rsidRPr="007C4225" w:rsidTr="009372FF">
        <w:trPr>
          <w:trHeight w:val="900"/>
        </w:trPr>
        <w:tc>
          <w:tcPr>
            <w:tcW w:w="567" w:type="dxa"/>
            <w:vMerge/>
            <w:vAlign w:val="center"/>
            <w:hideMark/>
          </w:tcPr>
          <w:p w:rsidR="005A1655" w:rsidRPr="007C4225" w:rsidRDefault="005A1655" w:rsidP="005A1655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5A1655" w:rsidRPr="007C4225" w:rsidRDefault="005A1655" w:rsidP="005A1655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5A1655" w:rsidRPr="007C4225" w:rsidRDefault="005A1655" w:rsidP="005A165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</w:t>
            </w:r>
          </w:p>
          <w:p w:rsidR="005A1655" w:rsidRPr="007C4225" w:rsidRDefault="005A1655" w:rsidP="005A165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2027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5A1655" w:rsidRPr="007C4225" w:rsidRDefault="005A1655" w:rsidP="00435A4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2 094,1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5A1655" w:rsidRPr="007C4225" w:rsidRDefault="005A1655" w:rsidP="00435A4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A1655" w:rsidRPr="007C4225" w:rsidRDefault="005A1655" w:rsidP="00435A4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2 094,1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A1655" w:rsidRPr="007C4225" w:rsidRDefault="005A1655" w:rsidP="00435A4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5A1655" w:rsidRPr="007C4225" w:rsidRDefault="005A1655" w:rsidP="00435A4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/>
            <w:vAlign w:val="center"/>
            <w:hideMark/>
          </w:tcPr>
          <w:p w:rsidR="005A1655" w:rsidRPr="007C4225" w:rsidRDefault="005A1655" w:rsidP="005A1655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vMerge/>
            <w:shd w:val="clear" w:color="auto" w:fill="auto"/>
            <w:vAlign w:val="center"/>
          </w:tcPr>
          <w:p w:rsidR="005A1655" w:rsidRPr="007C4225" w:rsidRDefault="005A1655" w:rsidP="005A1655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A1655" w:rsidRPr="007C4225" w:rsidRDefault="005A1655" w:rsidP="005A1655">
            <w:pPr>
              <w:ind w:firstLine="0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1. 7500; 2. 3400;</w:t>
            </w:r>
          </w:p>
          <w:p w:rsidR="005A1655" w:rsidRPr="007C4225" w:rsidRDefault="005A1655" w:rsidP="005A165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3. 37,0;</w:t>
            </w:r>
          </w:p>
        </w:tc>
      </w:tr>
      <w:tr w:rsidR="005A1655" w:rsidRPr="007C4225" w:rsidTr="009372FF">
        <w:trPr>
          <w:trHeight w:val="900"/>
        </w:trPr>
        <w:tc>
          <w:tcPr>
            <w:tcW w:w="567" w:type="dxa"/>
            <w:vMerge/>
            <w:vAlign w:val="center"/>
            <w:hideMark/>
          </w:tcPr>
          <w:p w:rsidR="005A1655" w:rsidRPr="007C4225" w:rsidRDefault="005A1655" w:rsidP="005A1655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5A1655" w:rsidRPr="007C4225" w:rsidRDefault="005A1655" w:rsidP="005A1655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5A1655" w:rsidRPr="007C4225" w:rsidRDefault="005A1655" w:rsidP="005A1655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2028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5A1655" w:rsidRPr="007C4225" w:rsidRDefault="005A1655" w:rsidP="00435A4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2 094,1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5A1655" w:rsidRPr="007C4225" w:rsidRDefault="005A1655" w:rsidP="00435A4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A1655" w:rsidRPr="007C4225" w:rsidRDefault="005A1655" w:rsidP="00435A4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2 094,1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A1655" w:rsidRPr="007C4225" w:rsidRDefault="005A1655" w:rsidP="00435A4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5A1655" w:rsidRPr="007C4225" w:rsidRDefault="005A1655" w:rsidP="00435A4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/>
            <w:vAlign w:val="center"/>
            <w:hideMark/>
          </w:tcPr>
          <w:p w:rsidR="005A1655" w:rsidRPr="007C4225" w:rsidRDefault="005A1655" w:rsidP="005A1655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vMerge/>
            <w:shd w:val="clear" w:color="auto" w:fill="auto"/>
            <w:vAlign w:val="center"/>
          </w:tcPr>
          <w:p w:rsidR="005A1655" w:rsidRPr="007C4225" w:rsidRDefault="005A1655" w:rsidP="005A1655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A1655" w:rsidRPr="007C4225" w:rsidRDefault="005A1655" w:rsidP="005A1655">
            <w:pPr>
              <w:ind w:firstLine="0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1. 7500; 2. 3400;</w:t>
            </w:r>
          </w:p>
          <w:p w:rsidR="005A1655" w:rsidRPr="007C4225" w:rsidRDefault="005A1655" w:rsidP="005A165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3. 37,0;</w:t>
            </w:r>
          </w:p>
        </w:tc>
      </w:tr>
      <w:tr w:rsidR="009A0A7E" w:rsidRPr="007C4225" w:rsidTr="009372FF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4362" w:type="dxa"/>
            <w:gridSpan w:val="10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Задача 2. </w:t>
            </w:r>
            <w:r w:rsidR="00700F14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Профилактика экстремизма на национальной и религиозной почве на территории Томской области</w:t>
            </w:r>
          </w:p>
        </w:tc>
      </w:tr>
      <w:tr w:rsidR="009A0A7E" w:rsidRPr="007C4225" w:rsidTr="009372FF">
        <w:trPr>
          <w:trHeight w:val="30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2.1.</w:t>
            </w:r>
          </w:p>
        </w:tc>
        <w:tc>
          <w:tcPr>
            <w:tcW w:w="2017" w:type="dxa"/>
            <w:vMerge w:val="restart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КПМ 2 </w:t>
            </w:r>
            <w:r w:rsidR="00700F14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«Профилактика экстремизма 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="00700F14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 национальной и религиозной почве»</w:t>
            </w: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1 351,5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1 351,5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9A0A7E" w:rsidRPr="007C4225" w:rsidRDefault="009A0A7E" w:rsidP="009372FF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Департамент внутренней 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политики и социальных коммуникаций </w:t>
            </w:r>
            <w:proofErr w:type="spellStart"/>
            <w:proofErr w:type="gramStart"/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Адми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нистра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ции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Томской области</w:t>
            </w:r>
          </w:p>
        </w:tc>
        <w:tc>
          <w:tcPr>
            <w:tcW w:w="2029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9A0A7E" w:rsidRPr="007C4225" w:rsidTr="009372FF">
        <w:trPr>
          <w:trHeight w:val="242"/>
        </w:trPr>
        <w:tc>
          <w:tcPr>
            <w:tcW w:w="56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270,3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270,3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vMerge w:val="restart"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Показатель 1.</w:t>
            </w:r>
          </w:p>
          <w:p w:rsidR="009A0A7E" w:rsidRPr="007C4225" w:rsidRDefault="009A0A7E" w:rsidP="009372FF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Количество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социологи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ческих исследований по выявлению уровня толерантного отношения 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к представите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лям другой националь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ности, состоянию межэтничес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ких отношений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в Томской области, 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 1</w:t>
            </w:r>
          </w:p>
        </w:tc>
      </w:tr>
      <w:tr w:rsidR="009A0A7E" w:rsidRPr="007C4225" w:rsidTr="009372FF">
        <w:trPr>
          <w:trHeight w:val="53"/>
        </w:trPr>
        <w:tc>
          <w:tcPr>
            <w:tcW w:w="56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270,3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270,3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vMerge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 1</w:t>
            </w:r>
          </w:p>
        </w:tc>
      </w:tr>
      <w:tr w:rsidR="009A0A7E" w:rsidRPr="007C4225" w:rsidTr="009372FF">
        <w:trPr>
          <w:trHeight w:val="169"/>
        </w:trPr>
        <w:tc>
          <w:tcPr>
            <w:tcW w:w="56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270,3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270,3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vMerge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 1</w:t>
            </w:r>
          </w:p>
        </w:tc>
      </w:tr>
      <w:tr w:rsidR="009A0A7E" w:rsidRPr="007C4225" w:rsidTr="009372FF">
        <w:trPr>
          <w:trHeight w:val="900"/>
        </w:trPr>
        <w:tc>
          <w:tcPr>
            <w:tcW w:w="56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2027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270,3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270,3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vMerge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9A0A7E" w:rsidRPr="007C4225" w:rsidTr="009372FF">
        <w:trPr>
          <w:trHeight w:val="900"/>
        </w:trPr>
        <w:tc>
          <w:tcPr>
            <w:tcW w:w="56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2028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270,3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270,3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vMerge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9A0A7E" w:rsidRPr="007C4225" w:rsidTr="009372FF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4362" w:type="dxa"/>
            <w:gridSpan w:val="10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Задача 3. </w:t>
            </w:r>
            <w:r w:rsidR="00700F14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Содействие развитию российского казачества</w:t>
            </w:r>
          </w:p>
        </w:tc>
      </w:tr>
      <w:tr w:rsidR="009A0A7E" w:rsidRPr="007C4225" w:rsidTr="009372FF">
        <w:trPr>
          <w:trHeight w:val="191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3.1.</w:t>
            </w:r>
          </w:p>
        </w:tc>
        <w:tc>
          <w:tcPr>
            <w:tcW w:w="2017" w:type="dxa"/>
            <w:vMerge w:val="restart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КПМ 3 </w:t>
            </w:r>
          </w:p>
          <w:p w:rsidR="009A0A7E" w:rsidRPr="007C4225" w:rsidRDefault="00700F14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«Содействие развитию российского казачества 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 территории Томской области»</w:t>
            </w: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7 505,5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7 505,5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Департамент внутренней 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политики и социальных коммуникаций </w:t>
            </w:r>
            <w:proofErr w:type="spellStart"/>
            <w:proofErr w:type="gramStart"/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Адми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нистра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ции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Томской области</w:t>
            </w:r>
          </w:p>
        </w:tc>
        <w:tc>
          <w:tcPr>
            <w:tcW w:w="2029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9A0A7E" w:rsidRPr="007C4225" w:rsidTr="009372FF">
        <w:trPr>
          <w:trHeight w:val="177"/>
        </w:trPr>
        <w:tc>
          <w:tcPr>
            <w:tcW w:w="56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1501,1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1501,1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vMerge w:val="restart"/>
            <w:shd w:val="clear" w:color="auto" w:fill="auto"/>
            <w:vAlign w:val="center"/>
          </w:tcPr>
          <w:p w:rsidR="009A0A7E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Количество участников мероприятий, проводимых 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при участии томского казачества, направленных 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на сохранение 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и развитие самобытной казачьей </w:t>
            </w:r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ку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льтуры</w:t>
            </w:r>
            <w:proofErr w:type="gramEnd"/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и воспитание подрастающе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го поколения в духе патриотизма, чел. </w:t>
            </w:r>
          </w:p>
          <w:p w:rsidR="009372FF" w:rsidRPr="007C4225" w:rsidRDefault="009372FF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Показатель 2. Количество членов казачьих обществ на территории Томской области, чел.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1. 45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 xml:space="preserve">2. 504 </w:t>
            </w:r>
          </w:p>
        </w:tc>
      </w:tr>
      <w:tr w:rsidR="009A0A7E" w:rsidRPr="007C4225" w:rsidTr="009372FF">
        <w:trPr>
          <w:trHeight w:val="600"/>
        </w:trPr>
        <w:tc>
          <w:tcPr>
            <w:tcW w:w="56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1501,1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1501,1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vMerge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1. 46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 xml:space="preserve">2. 506 </w:t>
            </w:r>
          </w:p>
        </w:tc>
      </w:tr>
      <w:tr w:rsidR="009A0A7E" w:rsidRPr="007C4225" w:rsidTr="009372FF">
        <w:trPr>
          <w:trHeight w:val="713"/>
        </w:trPr>
        <w:tc>
          <w:tcPr>
            <w:tcW w:w="56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1501,1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1501,1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vMerge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1. 47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 xml:space="preserve">2. 508 </w:t>
            </w:r>
          </w:p>
        </w:tc>
      </w:tr>
      <w:tr w:rsidR="009A0A7E" w:rsidRPr="007C4225" w:rsidTr="009372FF">
        <w:trPr>
          <w:trHeight w:val="900"/>
        </w:trPr>
        <w:tc>
          <w:tcPr>
            <w:tcW w:w="56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2027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1501,1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1501,1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vMerge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1. 47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 xml:space="preserve">2. 508 </w:t>
            </w:r>
          </w:p>
        </w:tc>
      </w:tr>
      <w:tr w:rsidR="009A0A7E" w:rsidRPr="007C4225" w:rsidTr="009372FF">
        <w:trPr>
          <w:trHeight w:val="900"/>
        </w:trPr>
        <w:tc>
          <w:tcPr>
            <w:tcW w:w="56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2028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1501,1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1501,1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vMerge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1. 47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 xml:space="preserve">2. 508 </w:t>
            </w:r>
          </w:p>
        </w:tc>
      </w:tr>
      <w:tr w:rsidR="009A0A7E" w:rsidRPr="007C4225" w:rsidTr="009372FF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9A0A7E" w:rsidRPr="007C4225" w:rsidRDefault="00700F14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</w:t>
            </w:r>
            <w:r w:rsidR="009A0A7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4362" w:type="dxa"/>
            <w:gridSpan w:val="10"/>
            <w:shd w:val="clear" w:color="auto" w:fill="auto"/>
            <w:vAlign w:val="center"/>
            <w:hideMark/>
          </w:tcPr>
          <w:p w:rsidR="009A0A7E" w:rsidRPr="007C4225" w:rsidRDefault="00700F14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Задача 4</w:t>
            </w:r>
            <w:r w:rsidR="009A0A7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.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Поддержка сохранения русского языка как языка межкультурного диалога</w:t>
            </w:r>
          </w:p>
        </w:tc>
      </w:tr>
      <w:tr w:rsidR="009A0A7E" w:rsidRPr="007C4225" w:rsidTr="009372FF">
        <w:trPr>
          <w:trHeight w:val="72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9A0A7E" w:rsidRPr="007C4225" w:rsidRDefault="00700F14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</w:t>
            </w:r>
            <w:r w:rsidR="009A0A7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.1.</w:t>
            </w:r>
          </w:p>
        </w:tc>
        <w:tc>
          <w:tcPr>
            <w:tcW w:w="2017" w:type="dxa"/>
            <w:vMerge w:val="restart"/>
            <w:shd w:val="clear" w:color="auto" w:fill="auto"/>
            <w:vAlign w:val="center"/>
            <w:hideMark/>
          </w:tcPr>
          <w:p w:rsidR="009A0A7E" w:rsidRPr="007C4225" w:rsidRDefault="00700F14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КПМ 4</w:t>
            </w:r>
            <w:r w:rsidR="009A0A7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9A0A7E" w:rsidRPr="007C4225" w:rsidRDefault="00700F14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«Поддержка и сохранение русского языка»</w:t>
            </w: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12 843,5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12843,5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9A0A7E" w:rsidRPr="007C4225" w:rsidRDefault="009A0A7E" w:rsidP="009372FF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Департамент внутренней политики и социальных коммуника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ций </w:t>
            </w:r>
            <w:proofErr w:type="spellStart"/>
            <w:proofErr w:type="gramStart"/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Адми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нистра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ции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Томской области</w:t>
            </w:r>
          </w:p>
        </w:tc>
        <w:tc>
          <w:tcPr>
            <w:tcW w:w="2029" w:type="dxa"/>
            <w:shd w:val="clear" w:color="auto" w:fill="auto"/>
            <w:vAlign w:val="center"/>
            <w:hideMark/>
          </w:tcPr>
          <w:p w:rsidR="009A0A7E" w:rsidRPr="007C4225" w:rsidRDefault="009A0A7E" w:rsidP="009372FF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9A0A7E" w:rsidRPr="007C4225" w:rsidTr="009372FF">
        <w:trPr>
          <w:trHeight w:val="53"/>
        </w:trPr>
        <w:tc>
          <w:tcPr>
            <w:tcW w:w="56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2 568,7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2 568,7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vMerge w:val="restart"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Показатель 1. </w:t>
            </w:r>
            <w:r w:rsidR="00AD65D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Доля граждан из общего числа 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опрошенных, постоянно использую</w:t>
            </w:r>
            <w:r w:rsidR="00AD65D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щих русский язык 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="00AD65D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 быту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, %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93</w:t>
            </w:r>
          </w:p>
        </w:tc>
      </w:tr>
      <w:tr w:rsidR="009A0A7E" w:rsidRPr="007C4225" w:rsidTr="009372FF">
        <w:trPr>
          <w:trHeight w:val="76"/>
        </w:trPr>
        <w:tc>
          <w:tcPr>
            <w:tcW w:w="56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2 568,7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2 568,7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vMerge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93</w:t>
            </w:r>
          </w:p>
        </w:tc>
      </w:tr>
      <w:tr w:rsidR="009A0A7E" w:rsidRPr="007C4225" w:rsidTr="009372FF">
        <w:trPr>
          <w:trHeight w:val="324"/>
        </w:trPr>
        <w:tc>
          <w:tcPr>
            <w:tcW w:w="56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2 568,7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2 568,7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vMerge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93</w:t>
            </w:r>
          </w:p>
        </w:tc>
      </w:tr>
      <w:tr w:rsidR="009A0A7E" w:rsidRPr="007C4225" w:rsidTr="009372FF">
        <w:trPr>
          <w:trHeight w:val="900"/>
        </w:trPr>
        <w:tc>
          <w:tcPr>
            <w:tcW w:w="56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2027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2 568,7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2 568,7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vMerge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93</w:t>
            </w:r>
          </w:p>
        </w:tc>
      </w:tr>
      <w:tr w:rsidR="009A0A7E" w:rsidRPr="007C4225" w:rsidTr="009372FF">
        <w:trPr>
          <w:trHeight w:val="900"/>
        </w:trPr>
        <w:tc>
          <w:tcPr>
            <w:tcW w:w="56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2028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2 568,7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2 568,7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vMerge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93</w:t>
            </w:r>
          </w:p>
        </w:tc>
      </w:tr>
      <w:tr w:rsidR="009A0A7E" w:rsidRPr="007C4225" w:rsidTr="009372FF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9A0A7E" w:rsidRPr="007C4225" w:rsidRDefault="002057A9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</w:t>
            </w:r>
            <w:r w:rsidR="009A0A7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4362" w:type="dxa"/>
            <w:gridSpan w:val="10"/>
            <w:shd w:val="clear" w:color="auto" w:fill="auto"/>
            <w:vAlign w:val="center"/>
            <w:hideMark/>
          </w:tcPr>
          <w:p w:rsidR="009A0A7E" w:rsidRPr="007C4225" w:rsidRDefault="002057A9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Задача 5</w:t>
            </w:r>
            <w:r w:rsidR="009A0A7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.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Социальная и культурная </w:t>
            </w:r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адаптация</w:t>
            </w:r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и интеграция иностранных граждан</w:t>
            </w:r>
          </w:p>
        </w:tc>
      </w:tr>
      <w:tr w:rsidR="009A0A7E" w:rsidRPr="007C4225" w:rsidTr="009372FF">
        <w:trPr>
          <w:trHeight w:val="30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9A0A7E" w:rsidRPr="007C4225" w:rsidRDefault="002057A9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</w:t>
            </w:r>
            <w:r w:rsidR="009A0A7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.1.</w:t>
            </w:r>
          </w:p>
        </w:tc>
        <w:tc>
          <w:tcPr>
            <w:tcW w:w="2017" w:type="dxa"/>
            <w:vMerge w:val="restart"/>
            <w:shd w:val="clear" w:color="auto" w:fill="auto"/>
            <w:vAlign w:val="center"/>
            <w:hideMark/>
          </w:tcPr>
          <w:p w:rsidR="009A0A7E" w:rsidRPr="007C4225" w:rsidRDefault="002057A9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КПМ 5</w:t>
            </w:r>
          </w:p>
          <w:p w:rsidR="009A0A7E" w:rsidRPr="007C4225" w:rsidRDefault="002057A9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«Социальная и культурная </w:t>
            </w:r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адаптация</w:t>
            </w:r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и интеграция иностранных граждан на территории Томской области»</w:t>
            </w: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2 527,0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2 527,0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9A0A7E" w:rsidRPr="007C4225" w:rsidRDefault="009A0A7E" w:rsidP="009372FF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Департамент внутренней 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политики и социальных коммуника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ций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Администра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ции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Томской области</w:t>
            </w:r>
          </w:p>
        </w:tc>
        <w:tc>
          <w:tcPr>
            <w:tcW w:w="2029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9A0A7E" w:rsidRPr="007C4225" w:rsidTr="009372FF">
        <w:trPr>
          <w:trHeight w:val="309"/>
        </w:trPr>
        <w:tc>
          <w:tcPr>
            <w:tcW w:w="56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505,4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505,4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vMerge w:val="restart"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Показатель 1</w:t>
            </w:r>
          </w:p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Количество проведенных мероприятий, направленных 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 с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оциаль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ную и культурную адаптацию и интеграцию иностранных граждан 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 территории Томской области, 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</w:t>
            </w:r>
          </w:p>
        </w:tc>
      </w:tr>
      <w:tr w:rsidR="009A0A7E" w:rsidRPr="007C4225" w:rsidTr="009372FF">
        <w:trPr>
          <w:trHeight w:val="371"/>
        </w:trPr>
        <w:tc>
          <w:tcPr>
            <w:tcW w:w="56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505,4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505,4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vMerge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</w:t>
            </w:r>
          </w:p>
        </w:tc>
      </w:tr>
      <w:tr w:rsidR="009A0A7E" w:rsidRPr="007C4225" w:rsidTr="009372FF">
        <w:trPr>
          <w:trHeight w:val="323"/>
        </w:trPr>
        <w:tc>
          <w:tcPr>
            <w:tcW w:w="56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505,4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505,4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vMerge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</w:t>
            </w:r>
          </w:p>
        </w:tc>
      </w:tr>
      <w:tr w:rsidR="009A0A7E" w:rsidRPr="007C4225" w:rsidTr="009372FF">
        <w:trPr>
          <w:trHeight w:val="900"/>
        </w:trPr>
        <w:tc>
          <w:tcPr>
            <w:tcW w:w="56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2027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505,4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505,4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vMerge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</w:t>
            </w:r>
          </w:p>
        </w:tc>
      </w:tr>
      <w:tr w:rsidR="009A0A7E" w:rsidRPr="007C4225" w:rsidTr="009372FF">
        <w:trPr>
          <w:trHeight w:val="900"/>
        </w:trPr>
        <w:tc>
          <w:tcPr>
            <w:tcW w:w="56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2028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505,4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505,4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vMerge/>
            <w:vAlign w:val="center"/>
            <w:hideMark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29" w:type="dxa"/>
            <w:vMerge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A0A7E" w:rsidRPr="007C4225" w:rsidRDefault="009A0A7E" w:rsidP="009A0A7E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</w:t>
            </w:r>
          </w:p>
        </w:tc>
      </w:tr>
      <w:tr w:rsidR="009A0A7E" w:rsidRPr="007C4225" w:rsidTr="009372FF">
        <w:trPr>
          <w:trHeight w:val="292"/>
        </w:trPr>
        <w:tc>
          <w:tcPr>
            <w:tcW w:w="567" w:type="dxa"/>
            <w:vMerge w:val="restart"/>
            <w:vAlign w:val="center"/>
          </w:tcPr>
          <w:p w:rsidR="009A0A7E" w:rsidRPr="007C4225" w:rsidRDefault="009A0A7E" w:rsidP="00C32A37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17" w:type="dxa"/>
            <w:vMerge w:val="restart"/>
            <w:vAlign w:val="center"/>
          </w:tcPr>
          <w:p w:rsidR="009A0A7E" w:rsidRPr="007C4225" w:rsidRDefault="009A0A7E" w:rsidP="00C32A37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Итого по подпрограмме (направлению) 4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9A0A7E" w:rsidRPr="007C4225" w:rsidRDefault="009A0A7E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9A0A7E" w:rsidRPr="007C4225" w:rsidRDefault="009A0A7E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 </w:t>
            </w:r>
            <w:r w:rsidR="00C32A37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36 169,0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A0A7E" w:rsidRPr="007C4225" w:rsidRDefault="009A0A7E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0A7E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36169,0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0A7E" w:rsidRPr="007C4225" w:rsidRDefault="009A0A7E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A0A7E" w:rsidRPr="007C4225" w:rsidRDefault="009A0A7E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0A7E" w:rsidRPr="007C4225" w:rsidRDefault="009A0A7E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9A0A7E" w:rsidRPr="007C4225" w:rsidRDefault="009A0A7E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A0A7E" w:rsidRPr="007C4225" w:rsidRDefault="009A0A7E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C32A37" w:rsidRPr="007C4225" w:rsidTr="009372FF">
        <w:trPr>
          <w:trHeight w:val="281"/>
        </w:trPr>
        <w:tc>
          <w:tcPr>
            <w:tcW w:w="567" w:type="dxa"/>
            <w:vMerge/>
            <w:vAlign w:val="center"/>
          </w:tcPr>
          <w:p w:rsidR="00C32A37" w:rsidRPr="007C4225" w:rsidRDefault="00C32A37" w:rsidP="00C32A37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</w:tcPr>
          <w:p w:rsidR="00C32A37" w:rsidRPr="007C4225" w:rsidRDefault="00C32A37" w:rsidP="00C32A37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8 410,6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8 410,6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C32A37" w:rsidRPr="007C4225" w:rsidTr="009372FF">
        <w:trPr>
          <w:trHeight w:val="378"/>
        </w:trPr>
        <w:tc>
          <w:tcPr>
            <w:tcW w:w="567" w:type="dxa"/>
            <w:vMerge/>
            <w:vAlign w:val="center"/>
          </w:tcPr>
          <w:p w:rsidR="00C32A37" w:rsidRPr="007C4225" w:rsidRDefault="00C32A37" w:rsidP="00C32A37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</w:tcPr>
          <w:p w:rsidR="00C32A37" w:rsidRPr="007C4225" w:rsidRDefault="00C32A37" w:rsidP="00C32A37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6 939,6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6 939,6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C32A37" w:rsidRPr="007C4225" w:rsidTr="009372FF">
        <w:trPr>
          <w:trHeight w:val="58"/>
        </w:trPr>
        <w:tc>
          <w:tcPr>
            <w:tcW w:w="567" w:type="dxa"/>
            <w:vMerge/>
            <w:vAlign w:val="center"/>
          </w:tcPr>
          <w:p w:rsidR="00C32A37" w:rsidRPr="007C4225" w:rsidRDefault="00C32A37" w:rsidP="00C32A37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</w:tcPr>
          <w:p w:rsidR="00C32A37" w:rsidRPr="007C4225" w:rsidRDefault="00C32A37" w:rsidP="00C32A37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6 939,6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6 939,6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C32A37" w:rsidRPr="007C4225" w:rsidTr="009372FF">
        <w:trPr>
          <w:trHeight w:val="447"/>
        </w:trPr>
        <w:tc>
          <w:tcPr>
            <w:tcW w:w="567" w:type="dxa"/>
            <w:vMerge/>
            <w:vAlign w:val="center"/>
          </w:tcPr>
          <w:p w:rsidR="00C32A37" w:rsidRPr="007C4225" w:rsidRDefault="00C32A37" w:rsidP="00C32A37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</w:tcPr>
          <w:p w:rsidR="00C32A37" w:rsidRPr="007C4225" w:rsidRDefault="00C32A37" w:rsidP="00C32A37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2027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6 939,6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6 939,6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C32A37" w:rsidRPr="007C4225" w:rsidTr="009372FF">
        <w:trPr>
          <w:trHeight w:val="900"/>
        </w:trPr>
        <w:tc>
          <w:tcPr>
            <w:tcW w:w="567" w:type="dxa"/>
            <w:vMerge/>
            <w:vAlign w:val="center"/>
          </w:tcPr>
          <w:p w:rsidR="00C32A37" w:rsidRPr="007C4225" w:rsidRDefault="00C32A37" w:rsidP="00C32A37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</w:tcPr>
          <w:p w:rsidR="00C32A37" w:rsidRPr="007C4225" w:rsidRDefault="00C32A37" w:rsidP="00C32A37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</w:t>
            </w:r>
          </w:p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2028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6 939,6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6 939,6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32A37" w:rsidRPr="007C4225" w:rsidRDefault="00C32A37" w:rsidP="00C32A37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</w:tbl>
    <w:p w:rsidR="00175135" w:rsidRPr="007C4225" w:rsidRDefault="00175135" w:rsidP="00175135">
      <w:pPr>
        <w:rPr>
          <w:rFonts w:ascii="PT Astra Serif" w:hAnsi="PT Astra Serif"/>
          <w:sz w:val="24"/>
          <w:szCs w:val="24"/>
        </w:rPr>
      </w:pPr>
    </w:p>
    <w:p w:rsidR="00175135" w:rsidRPr="007C4225" w:rsidRDefault="00175135" w:rsidP="00175135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  <w:sectPr w:rsidR="00175135" w:rsidRPr="007C4225" w:rsidSect="0048148C">
          <w:type w:val="nextColumn"/>
          <w:pgSz w:w="16840" w:h="11907" w:orient="landscape" w:code="9"/>
          <w:pgMar w:top="1134" w:right="851" w:bottom="1134" w:left="1418" w:header="567" w:footer="567" w:gutter="0"/>
          <w:pgNumType w:start="1"/>
          <w:cols w:space="720"/>
          <w:titlePg/>
          <w:docGrid w:linePitch="354"/>
        </w:sectPr>
      </w:pPr>
    </w:p>
    <w:p w:rsidR="00175135" w:rsidRPr="007C4225" w:rsidRDefault="00175135" w:rsidP="00175135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>Приложение № 10</w:t>
      </w:r>
    </w:p>
    <w:p w:rsidR="00175135" w:rsidRPr="007C4225" w:rsidRDefault="00175135" w:rsidP="00175135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175135" w:rsidRPr="007C4225" w:rsidRDefault="007C4225" w:rsidP="00175135">
      <w:pPr>
        <w:autoSpaceDE w:val="0"/>
        <w:autoSpaceDN w:val="0"/>
        <w:adjustRightInd w:val="0"/>
        <w:ind w:firstLine="10773"/>
        <w:outlineLvl w:val="0"/>
        <w:rPr>
          <w:rFonts w:ascii="PT Astra Serif" w:eastAsia="Calibri" w:hAnsi="PT Astra Serif"/>
          <w:sz w:val="24"/>
          <w:szCs w:val="24"/>
          <w:lang w:eastAsia="en-US"/>
        </w:rPr>
      </w:pPr>
      <w:r w:rsidRPr="007C4225">
        <w:rPr>
          <w:rFonts w:ascii="PT Astra Serif" w:hAnsi="PT Astra Serif"/>
          <w:sz w:val="24"/>
          <w:szCs w:val="24"/>
        </w:rPr>
        <w:t xml:space="preserve">от </w:t>
      </w:r>
      <w:r w:rsidR="004A2846">
        <w:rPr>
          <w:rFonts w:ascii="PT Astra Serif" w:hAnsi="PT Astra Serif"/>
          <w:sz w:val="24"/>
          <w:szCs w:val="24"/>
        </w:rPr>
        <w:t xml:space="preserve">25.03.2024 № </w:t>
      </w:r>
      <w:proofErr w:type="spellStart"/>
      <w:r w:rsidR="004A2846">
        <w:rPr>
          <w:rFonts w:ascii="PT Astra Serif" w:hAnsi="PT Astra Serif"/>
          <w:sz w:val="24"/>
          <w:szCs w:val="24"/>
        </w:rPr>
        <w:t>93а</w:t>
      </w:r>
      <w:proofErr w:type="spellEnd"/>
    </w:p>
    <w:p w:rsidR="00175135" w:rsidRPr="007C4225" w:rsidRDefault="00175135" w:rsidP="00175135">
      <w:pPr>
        <w:rPr>
          <w:rFonts w:ascii="PT Astra Serif" w:hAnsi="PT Astra Serif"/>
          <w:szCs w:val="26"/>
        </w:rPr>
      </w:pPr>
    </w:p>
    <w:p w:rsidR="00175135" w:rsidRPr="007C4225" w:rsidRDefault="00175135" w:rsidP="001A7465">
      <w:pPr>
        <w:tabs>
          <w:tab w:val="left" w:pos="11715"/>
        </w:tabs>
        <w:ind w:firstLine="0"/>
        <w:jc w:val="center"/>
        <w:rPr>
          <w:rFonts w:ascii="PT Astra Serif" w:hAnsi="PT Astra Serif"/>
          <w:color w:val="000000"/>
          <w:szCs w:val="26"/>
        </w:rPr>
      </w:pPr>
      <w:r w:rsidRPr="007C4225">
        <w:rPr>
          <w:rFonts w:ascii="PT Astra Serif" w:hAnsi="PT Astra Serif"/>
          <w:color w:val="000000"/>
          <w:szCs w:val="26"/>
        </w:rPr>
        <w:t>Паспорт подпрограммы (направления) 5 «Содействие развитию институтов гражданского общества Томской области»</w:t>
      </w:r>
    </w:p>
    <w:p w:rsidR="001A7465" w:rsidRPr="007C4225" w:rsidRDefault="001A7465" w:rsidP="001A7465">
      <w:pPr>
        <w:tabs>
          <w:tab w:val="left" w:pos="11715"/>
        </w:tabs>
        <w:ind w:firstLine="0"/>
        <w:jc w:val="center"/>
        <w:rPr>
          <w:rFonts w:ascii="PT Astra Serif" w:hAnsi="PT Astra Serif"/>
          <w:color w:val="000000"/>
          <w:szCs w:val="26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8"/>
        <w:gridCol w:w="3109"/>
        <w:gridCol w:w="1819"/>
        <w:gridCol w:w="36"/>
        <w:gridCol w:w="1276"/>
        <w:gridCol w:w="1276"/>
        <w:gridCol w:w="1134"/>
        <w:gridCol w:w="1417"/>
        <w:gridCol w:w="1418"/>
      </w:tblGrid>
      <w:tr w:rsidR="00175135" w:rsidRPr="007C4225" w:rsidTr="007C4225">
        <w:trPr>
          <w:trHeight w:val="407"/>
        </w:trPr>
        <w:tc>
          <w:tcPr>
            <w:tcW w:w="3108" w:type="dxa"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Наименование подпрограммы (направления) 5</w:t>
            </w:r>
          </w:p>
        </w:tc>
        <w:tc>
          <w:tcPr>
            <w:tcW w:w="11493" w:type="dxa"/>
            <w:gridSpan w:val="9"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Подпрограмма (направление) 5 « Содействие развитию институтов гражданского общества Томской области» 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(далее</w:t>
            </w:r>
            <w:r w:rsidR="007C4225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– подпрограмма (направление) 5</w:t>
            </w:r>
            <w:proofErr w:type="gramEnd"/>
          </w:p>
        </w:tc>
      </w:tr>
      <w:tr w:rsidR="00175135" w:rsidRPr="007C4225" w:rsidTr="007C4225">
        <w:trPr>
          <w:trHeight w:val="945"/>
        </w:trPr>
        <w:tc>
          <w:tcPr>
            <w:tcW w:w="3108" w:type="dxa"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Соисполнитель государственной программы (ответственный </w:t>
            </w:r>
            <w:r w:rsidR="009372FF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за подпрограмму (направление) 5</w:t>
            </w:r>
            <w:proofErr w:type="gramEnd"/>
          </w:p>
        </w:tc>
        <w:tc>
          <w:tcPr>
            <w:tcW w:w="11493" w:type="dxa"/>
            <w:gridSpan w:val="9"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Департамент внутренней политики и социальных коммуникаций Администрации Томской области</w:t>
            </w:r>
          </w:p>
        </w:tc>
      </w:tr>
      <w:tr w:rsidR="00175135" w:rsidRPr="007C4225" w:rsidTr="007C4225">
        <w:trPr>
          <w:trHeight w:val="315"/>
        </w:trPr>
        <w:tc>
          <w:tcPr>
            <w:tcW w:w="3108" w:type="dxa"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Участники подпрограммы (направления) 5</w:t>
            </w:r>
          </w:p>
        </w:tc>
        <w:tc>
          <w:tcPr>
            <w:tcW w:w="11493" w:type="dxa"/>
            <w:gridSpan w:val="9"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Департамент внутренней политики и социальных коммуникаций Администрации Томской области </w:t>
            </w:r>
          </w:p>
        </w:tc>
      </w:tr>
      <w:tr w:rsidR="00175135" w:rsidRPr="007C4225" w:rsidTr="007C4225">
        <w:trPr>
          <w:trHeight w:val="335"/>
        </w:trPr>
        <w:tc>
          <w:tcPr>
            <w:tcW w:w="3108" w:type="dxa"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Цель подпрограммы (направления) 5</w:t>
            </w:r>
          </w:p>
        </w:tc>
        <w:tc>
          <w:tcPr>
            <w:tcW w:w="11493" w:type="dxa"/>
            <w:gridSpan w:val="9"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Государственная поддержка институтов гражданского общества на территории Томской области</w:t>
            </w:r>
          </w:p>
        </w:tc>
      </w:tr>
      <w:tr w:rsidR="00175135" w:rsidRPr="007C4225" w:rsidTr="007C4225">
        <w:trPr>
          <w:trHeight w:val="176"/>
        </w:trPr>
        <w:tc>
          <w:tcPr>
            <w:tcW w:w="3108" w:type="dxa"/>
            <w:vMerge w:val="restart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Показатели цели подпрограммы (направления) 5 и их значения </w:t>
            </w:r>
            <w:r w:rsidR="007D163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(с детализацией по годам реализации)</w:t>
            </w:r>
          </w:p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17" w:type="dxa"/>
            <w:gridSpan w:val="2"/>
            <w:vMerge w:val="restart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855" w:type="dxa"/>
            <w:gridSpan w:val="2"/>
            <w:vMerge w:val="restart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Базовое значение показателя </w:t>
            </w:r>
          </w:p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2023 год</w:t>
            </w:r>
          </w:p>
        </w:tc>
        <w:tc>
          <w:tcPr>
            <w:tcW w:w="6521" w:type="dxa"/>
            <w:gridSpan w:val="5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Планируемое значение показателя</w:t>
            </w:r>
          </w:p>
        </w:tc>
      </w:tr>
      <w:tr w:rsidR="00175135" w:rsidRPr="007C4225" w:rsidTr="007C4225">
        <w:trPr>
          <w:trHeight w:val="564"/>
        </w:trPr>
        <w:tc>
          <w:tcPr>
            <w:tcW w:w="3108" w:type="dxa"/>
            <w:vMerge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17" w:type="dxa"/>
            <w:gridSpan w:val="2"/>
            <w:vMerge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55" w:type="dxa"/>
            <w:gridSpan w:val="2"/>
            <w:vMerge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Прогнозный период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2027 год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Прогнозный период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2028 год</w:t>
            </w:r>
          </w:p>
        </w:tc>
      </w:tr>
      <w:tr w:rsidR="007A032C" w:rsidRPr="007C4225" w:rsidTr="007C4225">
        <w:trPr>
          <w:trHeight w:val="191"/>
        </w:trPr>
        <w:tc>
          <w:tcPr>
            <w:tcW w:w="3108" w:type="dxa"/>
            <w:vMerge/>
            <w:vAlign w:val="center"/>
            <w:hideMark/>
          </w:tcPr>
          <w:p w:rsidR="007A032C" w:rsidRPr="007C4225" w:rsidRDefault="007A032C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17" w:type="dxa"/>
            <w:gridSpan w:val="2"/>
            <w:shd w:val="clear" w:color="auto" w:fill="auto"/>
            <w:vAlign w:val="center"/>
          </w:tcPr>
          <w:p w:rsidR="007A032C" w:rsidRPr="007C4225" w:rsidRDefault="007A032C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Показатель 1. Количество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благополучателей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в ходе реализации проектов – победителей конкурса, чел.</w:t>
            </w:r>
          </w:p>
        </w:tc>
        <w:tc>
          <w:tcPr>
            <w:tcW w:w="1855" w:type="dxa"/>
            <w:gridSpan w:val="2"/>
            <w:shd w:val="clear" w:color="auto" w:fill="auto"/>
            <w:vAlign w:val="center"/>
          </w:tcPr>
          <w:p w:rsidR="007A032C" w:rsidRPr="007C4225" w:rsidRDefault="007A032C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14560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A032C" w:rsidRPr="007C4225" w:rsidRDefault="007A032C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14720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A032C" w:rsidRPr="007C4225" w:rsidRDefault="007A032C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14880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032C" w:rsidRPr="007C4225" w:rsidRDefault="007A032C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14960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032C" w:rsidRPr="007C4225" w:rsidRDefault="007A032C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14960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032C" w:rsidRPr="007C4225" w:rsidRDefault="007A032C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14960</w:t>
            </w:r>
          </w:p>
        </w:tc>
      </w:tr>
      <w:tr w:rsidR="00175135" w:rsidRPr="007C4225" w:rsidTr="007C4225">
        <w:trPr>
          <w:trHeight w:val="626"/>
        </w:trPr>
        <w:tc>
          <w:tcPr>
            <w:tcW w:w="3108" w:type="dxa"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Задачи подпрограммы (направления) 5</w:t>
            </w:r>
          </w:p>
        </w:tc>
        <w:tc>
          <w:tcPr>
            <w:tcW w:w="11493" w:type="dxa"/>
            <w:gridSpan w:val="9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Задача 1. </w:t>
            </w:r>
            <w:r w:rsidR="0086083C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Развитие институтов гражданского общества Томской области.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 xml:space="preserve">Задача 2. </w:t>
            </w:r>
            <w:r w:rsidR="0086083C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Повышение уровня гражданской ответственности населения, вовлечение в деятельность институтов развития гражданского общества</w:t>
            </w:r>
          </w:p>
        </w:tc>
      </w:tr>
      <w:tr w:rsidR="00175135" w:rsidRPr="007C4225" w:rsidTr="007C4225">
        <w:trPr>
          <w:trHeight w:val="781"/>
        </w:trPr>
        <w:tc>
          <w:tcPr>
            <w:tcW w:w="3108" w:type="dxa"/>
            <w:vMerge w:val="restart"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Показатели задач подпрограммы (направления) 5 и их значения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(с детализацией по годам реализации)</w:t>
            </w:r>
          </w:p>
        </w:tc>
        <w:tc>
          <w:tcPr>
            <w:tcW w:w="3117" w:type="dxa"/>
            <w:gridSpan w:val="2"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855" w:type="dxa"/>
            <w:gridSpan w:val="2"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Базовое значение показателя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2023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Прогнозный период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2027 год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Прогнозный период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2028 год</w:t>
            </w:r>
          </w:p>
        </w:tc>
      </w:tr>
      <w:tr w:rsidR="00175135" w:rsidRPr="007C4225" w:rsidTr="007C4225">
        <w:trPr>
          <w:trHeight w:val="100"/>
        </w:trPr>
        <w:tc>
          <w:tcPr>
            <w:tcW w:w="3108" w:type="dxa"/>
            <w:vMerge/>
            <w:vAlign w:val="center"/>
            <w:hideMark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493" w:type="dxa"/>
            <w:gridSpan w:val="9"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Задача 1. </w:t>
            </w:r>
            <w:r w:rsidR="0086083C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Развитие институтов гражданского общества Томской области</w:t>
            </w:r>
          </w:p>
        </w:tc>
      </w:tr>
      <w:tr w:rsidR="0086083C" w:rsidRPr="007C4225" w:rsidTr="007C4225">
        <w:trPr>
          <w:trHeight w:val="1197"/>
        </w:trPr>
        <w:tc>
          <w:tcPr>
            <w:tcW w:w="3108" w:type="dxa"/>
            <w:vMerge/>
            <w:vAlign w:val="center"/>
            <w:hideMark/>
          </w:tcPr>
          <w:p w:rsidR="0086083C" w:rsidRPr="007C4225" w:rsidRDefault="0086083C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17" w:type="dxa"/>
            <w:gridSpan w:val="2"/>
            <w:shd w:val="clear" w:color="auto" w:fill="auto"/>
            <w:vAlign w:val="center"/>
          </w:tcPr>
          <w:p w:rsidR="0086083C" w:rsidRPr="007C4225" w:rsidRDefault="0086083C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Показатель 1. Количество граждан в деятельности социально ориентированных некоммерческих организаций, чел.</w:t>
            </w:r>
          </w:p>
        </w:tc>
        <w:tc>
          <w:tcPr>
            <w:tcW w:w="1855" w:type="dxa"/>
            <w:gridSpan w:val="2"/>
            <w:shd w:val="clear" w:color="auto" w:fill="auto"/>
            <w:vAlign w:val="center"/>
          </w:tcPr>
          <w:p w:rsidR="0086083C" w:rsidRPr="007C4225" w:rsidRDefault="0086083C" w:rsidP="001A746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3700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83C" w:rsidRPr="007C4225" w:rsidRDefault="0086083C" w:rsidP="001A746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3800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83C" w:rsidRPr="007C4225" w:rsidRDefault="0086083C" w:rsidP="001A746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3900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083C" w:rsidRPr="007C4225" w:rsidRDefault="0086083C" w:rsidP="001A746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4000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6083C" w:rsidRPr="007C4225" w:rsidRDefault="0086083C" w:rsidP="001A746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4000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083C" w:rsidRPr="007C4225" w:rsidRDefault="0086083C" w:rsidP="001A74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4000</w:t>
            </w:r>
          </w:p>
        </w:tc>
      </w:tr>
      <w:tr w:rsidR="0086083C" w:rsidRPr="007C4225" w:rsidTr="007C4225">
        <w:trPr>
          <w:trHeight w:val="1197"/>
        </w:trPr>
        <w:tc>
          <w:tcPr>
            <w:tcW w:w="3108" w:type="dxa"/>
            <w:vMerge/>
            <w:vAlign w:val="center"/>
          </w:tcPr>
          <w:p w:rsidR="0086083C" w:rsidRPr="007C4225" w:rsidRDefault="0086083C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17" w:type="dxa"/>
            <w:gridSpan w:val="2"/>
            <w:shd w:val="clear" w:color="auto" w:fill="auto"/>
            <w:vAlign w:val="center"/>
          </w:tcPr>
          <w:p w:rsidR="0086083C" w:rsidRPr="007C4225" w:rsidRDefault="0086083C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 xml:space="preserve">Показатель 2. Количество граждан, участвующих </w:t>
            </w:r>
            <w:r w:rsidR="007D1633">
              <w:rPr>
                <w:rFonts w:ascii="PT Astra Serif" w:hAnsi="PT Astra Serif"/>
                <w:sz w:val="22"/>
                <w:szCs w:val="22"/>
              </w:rPr>
              <w:br/>
            </w:r>
            <w:r w:rsidRPr="007C4225">
              <w:rPr>
                <w:rFonts w:ascii="PT Astra Serif" w:hAnsi="PT Astra Serif"/>
                <w:sz w:val="22"/>
                <w:szCs w:val="22"/>
              </w:rPr>
              <w:t>в мероприятиях, направленных на развитие институтов гражданского общества на территории Томской области, чел.</w:t>
            </w:r>
          </w:p>
        </w:tc>
        <w:tc>
          <w:tcPr>
            <w:tcW w:w="1855" w:type="dxa"/>
            <w:gridSpan w:val="2"/>
            <w:shd w:val="clear" w:color="auto" w:fill="auto"/>
            <w:vAlign w:val="center"/>
          </w:tcPr>
          <w:p w:rsidR="0086083C" w:rsidRPr="007C4225" w:rsidRDefault="0086083C" w:rsidP="001A746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5440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83C" w:rsidRPr="007C4225" w:rsidRDefault="0086083C" w:rsidP="001A746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5580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83C" w:rsidRPr="007C4225" w:rsidRDefault="0086083C" w:rsidP="001A746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5720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083C" w:rsidRPr="007C4225" w:rsidRDefault="0086083C" w:rsidP="001A746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5860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6083C" w:rsidRPr="007C4225" w:rsidRDefault="0086083C" w:rsidP="001A746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5860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083C" w:rsidRPr="007C4225" w:rsidRDefault="0086083C" w:rsidP="001A746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5860</w:t>
            </w:r>
          </w:p>
        </w:tc>
      </w:tr>
      <w:tr w:rsidR="0086083C" w:rsidRPr="007C4225" w:rsidTr="007C4225">
        <w:trPr>
          <w:trHeight w:val="1197"/>
        </w:trPr>
        <w:tc>
          <w:tcPr>
            <w:tcW w:w="3108" w:type="dxa"/>
            <w:vMerge/>
            <w:vAlign w:val="center"/>
          </w:tcPr>
          <w:p w:rsidR="0086083C" w:rsidRPr="007C4225" w:rsidRDefault="0086083C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17" w:type="dxa"/>
            <w:gridSpan w:val="2"/>
            <w:shd w:val="clear" w:color="auto" w:fill="auto"/>
            <w:vAlign w:val="center"/>
          </w:tcPr>
          <w:p w:rsidR="0086083C" w:rsidRPr="007C4225" w:rsidRDefault="0033713A" w:rsidP="001A7465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 xml:space="preserve">Показатель 3. </w:t>
            </w:r>
            <w:r w:rsidR="0086083C" w:rsidRPr="007C4225">
              <w:rPr>
                <w:rFonts w:ascii="PT Astra Serif" w:hAnsi="PT Astra Serif"/>
                <w:sz w:val="22"/>
                <w:szCs w:val="22"/>
              </w:rPr>
              <w:t>Количество социологических исследований по выявлению состояния институтов гражданского общества Томской области, шт.</w:t>
            </w:r>
          </w:p>
        </w:tc>
        <w:tc>
          <w:tcPr>
            <w:tcW w:w="1855" w:type="dxa"/>
            <w:gridSpan w:val="2"/>
            <w:shd w:val="clear" w:color="auto" w:fill="auto"/>
            <w:vAlign w:val="center"/>
          </w:tcPr>
          <w:p w:rsidR="0086083C" w:rsidRPr="007C4225" w:rsidRDefault="0086083C" w:rsidP="001A746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83C" w:rsidRPr="007C4225" w:rsidRDefault="0086083C" w:rsidP="001A746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83C" w:rsidRPr="007C4225" w:rsidRDefault="0086083C" w:rsidP="001A746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083C" w:rsidRPr="007C4225" w:rsidRDefault="0086083C" w:rsidP="001A746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6083C" w:rsidRPr="007C4225" w:rsidRDefault="0086083C" w:rsidP="001A746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083C" w:rsidRPr="007C4225" w:rsidRDefault="0086083C" w:rsidP="001A746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225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175135" w:rsidRPr="007C4225" w:rsidTr="007C4225">
        <w:trPr>
          <w:trHeight w:val="394"/>
        </w:trPr>
        <w:tc>
          <w:tcPr>
            <w:tcW w:w="3108" w:type="dxa"/>
            <w:vMerge/>
            <w:vAlign w:val="center"/>
            <w:hideMark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493" w:type="dxa"/>
            <w:gridSpan w:val="9"/>
            <w:shd w:val="clear" w:color="auto" w:fill="auto"/>
            <w:vAlign w:val="center"/>
            <w:hideMark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Задача 2. </w:t>
            </w:r>
            <w:r w:rsidR="0033713A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Повышение уровня гражданской ответственности населения, вовлечение в деятельность институтов развития гражданского общества</w:t>
            </w:r>
          </w:p>
        </w:tc>
      </w:tr>
      <w:tr w:rsidR="00175135" w:rsidRPr="007C4225" w:rsidTr="007C4225">
        <w:trPr>
          <w:trHeight w:val="315"/>
        </w:trPr>
        <w:tc>
          <w:tcPr>
            <w:tcW w:w="3108" w:type="dxa"/>
            <w:vMerge/>
            <w:vAlign w:val="center"/>
            <w:hideMark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17" w:type="dxa"/>
            <w:gridSpan w:val="2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Показатель 1. </w:t>
            </w:r>
            <w:r w:rsidR="0033713A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Количество граждан и представителей некоммерческих организаций, принявших участие </w:t>
            </w:r>
            <w:r w:rsidR="007D163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="0033713A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 деятельности Общественной палаты Томской области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, чел.</w:t>
            </w:r>
          </w:p>
        </w:tc>
        <w:tc>
          <w:tcPr>
            <w:tcW w:w="1855" w:type="dxa"/>
            <w:gridSpan w:val="2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1130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1160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1190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1220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1220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1220</w:t>
            </w:r>
          </w:p>
        </w:tc>
      </w:tr>
      <w:tr w:rsidR="00404C42" w:rsidRPr="007C4225" w:rsidTr="007C4225">
        <w:trPr>
          <w:trHeight w:val="315"/>
        </w:trPr>
        <w:tc>
          <w:tcPr>
            <w:tcW w:w="3116" w:type="dxa"/>
            <w:gridSpan w:val="2"/>
            <w:shd w:val="clear" w:color="auto" w:fill="auto"/>
            <w:vAlign w:val="center"/>
          </w:tcPr>
          <w:p w:rsidR="00404C42" w:rsidRPr="007C4225" w:rsidRDefault="00404C42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09" w:type="dxa"/>
            <w:shd w:val="clear" w:color="auto" w:fill="auto"/>
            <w:vAlign w:val="center"/>
          </w:tcPr>
          <w:p w:rsidR="00404C42" w:rsidRPr="007C4225" w:rsidRDefault="00404C42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Источники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404C42" w:rsidRPr="007C4225" w:rsidRDefault="00404C42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312" w:type="dxa"/>
            <w:gridSpan w:val="2"/>
            <w:shd w:val="clear" w:color="auto" w:fill="auto"/>
            <w:vAlign w:val="center"/>
          </w:tcPr>
          <w:p w:rsidR="00404C42" w:rsidRPr="007C4225" w:rsidRDefault="00404C42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4C42" w:rsidRPr="007C4225" w:rsidRDefault="00404C42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4C42" w:rsidRPr="007C4225" w:rsidRDefault="00404C42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4C42" w:rsidRPr="007C4225" w:rsidRDefault="00404C42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Прогнозный период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2027 год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4C42" w:rsidRPr="007C4225" w:rsidRDefault="00404C42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  2028 год</w:t>
            </w:r>
          </w:p>
        </w:tc>
      </w:tr>
      <w:tr w:rsidR="00404C42" w:rsidRPr="007C4225" w:rsidTr="007C4225">
        <w:trPr>
          <w:trHeight w:val="619"/>
        </w:trPr>
        <w:tc>
          <w:tcPr>
            <w:tcW w:w="3116" w:type="dxa"/>
            <w:gridSpan w:val="2"/>
            <w:vMerge w:val="restart"/>
            <w:shd w:val="clear" w:color="auto" w:fill="auto"/>
            <w:vAlign w:val="center"/>
          </w:tcPr>
          <w:p w:rsidR="00404C42" w:rsidRPr="007C4225" w:rsidRDefault="00404C42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Объем и источники финансирования подпрограммы (направления) 5 (с детализацией по годам реализации, тыс. рублей)</w:t>
            </w:r>
          </w:p>
        </w:tc>
        <w:tc>
          <w:tcPr>
            <w:tcW w:w="3109" w:type="dxa"/>
            <w:shd w:val="clear" w:color="auto" w:fill="auto"/>
            <w:vAlign w:val="center"/>
          </w:tcPr>
          <w:p w:rsidR="00404C42" w:rsidRPr="007C4225" w:rsidRDefault="00404C42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федеральный бюджет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(по согласованию) (прогноз)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404C42" w:rsidRPr="007C4225" w:rsidRDefault="00404C42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12" w:type="dxa"/>
            <w:gridSpan w:val="2"/>
            <w:shd w:val="clear" w:color="auto" w:fill="auto"/>
            <w:vAlign w:val="center"/>
          </w:tcPr>
          <w:p w:rsidR="00404C42" w:rsidRPr="007C4225" w:rsidRDefault="00404C42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4C42" w:rsidRPr="007C4225" w:rsidRDefault="00404C42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4C42" w:rsidRPr="007C4225" w:rsidRDefault="00404C42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4C42" w:rsidRPr="007C4225" w:rsidRDefault="00404C42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4C42" w:rsidRPr="007C4225" w:rsidRDefault="00404C42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175135" w:rsidRPr="007C4225" w:rsidTr="007C4225">
        <w:trPr>
          <w:trHeight w:val="616"/>
        </w:trPr>
        <w:tc>
          <w:tcPr>
            <w:tcW w:w="3116" w:type="dxa"/>
            <w:gridSpan w:val="2"/>
            <w:vMerge/>
            <w:vAlign w:val="center"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09" w:type="dxa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в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т.ч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. средства федерального бюджета, поступающие напрямую получателям </w:t>
            </w:r>
            <w:r w:rsidR="007D163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на счета, открытые </w:t>
            </w:r>
            <w:r w:rsidR="007D163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 кредитных организациях или в Федеральном казначействе (прогноз)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12" w:type="dxa"/>
            <w:gridSpan w:val="2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175135" w:rsidRPr="007C4225" w:rsidTr="007C4225">
        <w:trPr>
          <w:trHeight w:val="53"/>
        </w:trPr>
        <w:tc>
          <w:tcPr>
            <w:tcW w:w="3116" w:type="dxa"/>
            <w:gridSpan w:val="2"/>
            <w:vMerge/>
            <w:vAlign w:val="center"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09" w:type="dxa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областной бюджет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175135" w:rsidRPr="007C4225" w:rsidRDefault="00F3145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90 752,0</w:t>
            </w:r>
          </w:p>
        </w:tc>
        <w:tc>
          <w:tcPr>
            <w:tcW w:w="1312" w:type="dxa"/>
            <w:gridSpan w:val="2"/>
            <w:shd w:val="clear" w:color="auto" w:fill="auto"/>
            <w:vAlign w:val="center"/>
          </w:tcPr>
          <w:p w:rsidR="00175135" w:rsidRPr="007C4225" w:rsidRDefault="00F3145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30 604,4</w:t>
            </w:r>
          </w:p>
        </w:tc>
        <w:tc>
          <w:tcPr>
            <w:tcW w:w="1276" w:type="dxa"/>
            <w:shd w:val="clear" w:color="auto" w:fill="auto"/>
          </w:tcPr>
          <w:p w:rsidR="00175135" w:rsidRPr="007C4225" w:rsidRDefault="00F3145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15 036,9</w:t>
            </w:r>
          </w:p>
        </w:tc>
        <w:tc>
          <w:tcPr>
            <w:tcW w:w="1134" w:type="dxa"/>
            <w:shd w:val="clear" w:color="auto" w:fill="auto"/>
          </w:tcPr>
          <w:p w:rsidR="00175135" w:rsidRPr="007C4225" w:rsidRDefault="00F3145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15 036,9</w:t>
            </w:r>
          </w:p>
        </w:tc>
        <w:tc>
          <w:tcPr>
            <w:tcW w:w="1417" w:type="dxa"/>
            <w:shd w:val="clear" w:color="auto" w:fill="auto"/>
          </w:tcPr>
          <w:p w:rsidR="00175135" w:rsidRPr="007C4225" w:rsidRDefault="00F3145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15 036,9</w:t>
            </w:r>
          </w:p>
        </w:tc>
        <w:tc>
          <w:tcPr>
            <w:tcW w:w="1418" w:type="dxa"/>
            <w:shd w:val="clear" w:color="auto" w:fill="auto"/>
          </w:tcPr>
          <w:p w:rsidR="00175135" w:rsidRPr="007C4225" w:rsidRDefault="00F3145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15 036,9</w:t>
            </w:r>
          </w:p>
        </w:tc>
      </w:tr>
      <w:tr w:rsidR="00175135" w:rsidRPr="007C4225" w:rsidTr="007C4225">
        <w:trPr>
          <w:trHeight w:val="315"/>
        </w:trPr>
        <w:tc>
          <w:tcPr>
            <w:tcW w:w="3116" w:type="dxa"/>
            <w:gridSpan w:val="2"/>
            <w:vMerge/>
            <w:vAlign w:val="center"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09" w:type="dxa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местные бюджеты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(по согласованию) (прогноз)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12" w:type="dxa"/>
            <w:gridSpan w:val="2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175135" w:rsidRPr="007C4225" w:rsidTr="007C4225">
        <w:trPr>
          <w:trHeight w:val="315"/>
        </w:trPr>
        <w:tc>
          <w:tcPr>
            <w:tcW w:w="3116" w:type="dxa"/>
            <w:gridSpan w:val="2"/>
            <w:vMerge/>
            <w:vAlign w:val="center"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09" w:type="dxa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внебюджетные источники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(по согласованию) (прогноз)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12" w:type="dxa"/>
            <w:gridSpan w:val="2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175135" w:rsidRPr="007C4225" w:rsidTr="007C4225">
        <w:trPr>
          <w:trHeight w:val="992"/>
        </w:trPr>
        <w:tc>
          <w:tcPr>
            <w:tcW w:w="3116" w:type="dxa"/>
            <w:gridSpan w:val="2"/>
            <w:vMerge/>
            <w:vAlign w:val="center"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09" w:type="dxa"/>
            <w:shd w:val="clear" w:color="auto" w:fill="auto"/>
            <w:vAlign w:val="center"/>
          </w:tcPr>
          <w:p w:rsidR="00175135" w:rsidRPr="007C4225" w:rsidRDefault="00175135" w:rsidP="001A7465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всего по источникам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175135" w:rsidRPr="007C4225" w:rsidRDefault="00F3145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90 752,0</w:t>
            </w:r>
          </w:p>
        </w:tc>
        <w:tc>
          <w:tcPr>
            <w:tcW w:w="1312" w:type="dxa"/>
            <w:gridSpan w:val="2"/>
            <w:shd w:val="clear" w:color="auto" w:fill="auto"/>
            <w:vAlign w:val="center"/>
          </w:tcPr>
          <w:p w:rsidR="00175135" w:rsidRPr="007C4225" w:rsidRDefault="00F3145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30 604,4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5135" w:rsidRPr="007C4225" w:rsidRDefault="00F3145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15 036,9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75135" w:rsidRPr="007C4225" w:rsidRDefault="00F3145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15 036,9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75135" w:rsidRPr="007C4225" w:rsidRDefault="00F3145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15 036,9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75135" w:rsidRPr="007C4225" w:rsidRDefault="00F31455" w:rsidP="001A7465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15 036,9</w:t>
            </w:r>
          </w:p>
        </w:tc>
      </w:tr>
    </w:tbl>
    <w:p w:rsidR="00175135" w:rsidRPr="007C4225" w:rsidRDefault="00175135" w:rsidP="001A7465">
      <w:pPr>
        <w:ind w:firstLine="0"/>
        <w:rPr>
          <w:rFonts w:ascii="PT Astra Serif" w:hAnsi="PT Astra Serif"/>
          <w:sz w:val="24"/>
          <w:szCs w:val="24"/>
        </w:rPr>
      </w:pPr>
    </w:p>
    <w:p w:rsidR="00617F3D" w:rsidRPr="007C4225" w:rsidRDefault="00617F3D" w:rsidP="00175135">
      <w:pPr>
        <w:rPr>
          <w:rFonts w:ascii="PT Astra Serif" w:hAnsi="PT Astra Serif"/>
          <w:sz w:val="24"/>
          <w:szCs w:val="24"/>
        </w:rPr>
        <w:sectPr w:rsidR="00617F3D" w:rsidRPr="007C4225" w:rsidSect="0048148C">
          <w:type w:val="nextColumn"/>
          <w:pgSz w:w="16840" w:h="11907" w:orient="landscape" w:code="9"/>
          <w:pgMar w:top="1134" w:right="851" w:bottom="1134" w:left="1418" w:header="567" w:footer="567" w:gutter="0"/>
          <w:pgNumType w:start="1"/>
          <w:cols w:space="720"/>
          <w:titlePg/>
          <w:docGrid w:linePitch="354"/>
        </w:sectPr>
      </w:pPr>
    </w:p>
    <w:p w:rsidR="00617F3D" w:rsidRPr="007C4225" w:rsidRDefault="00617F3D" w:rsidP="00617F3D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>Приложение № 11</w:t>
      </w:r>
    </w:p>
    <w:p w:rsidR="00617F3D" w:rsidRPr="007C4225" w:rsidRDefault="00617F3D" w:rsidP="00617F3D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175135" w:rsidRPr="007C4225" w:rsidRDefault="007C4225" w:rsidP="001A7465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 xml:space="preserve">от </w:t>
      </w:r>
      <w:r w:rsidR="004A2846">
        <w:rPr>
          <w:rFonts w:ascii="PT Astra Serif" w:hAnsi="PT Astra Serif"/>
          <w:sz w:val="24"/>
          <w:szCs w:val="24"/>
        </w:rPr>
        <w:t xml:space="preserve">25.03.2024 № </w:t>
      </w:r>
      <w:proofErr w:type="spellStart"/>
      <w:r w:rsidR="004A2846">
        <w:rPr>
          <w:rFonts w:ascii="PT Astra Serif" w:hAnsi="PT Astra Serif"/>
          <w:sz w:val="24"/>
          <w:szCs w:val="24"/>
        </w:rPr>
        <w:t>93а</w:t>
      </w:r>
      <w:proofErr w:type="spellEnd"/>
    </w:p>
    <w:p w:rsidR="00175135" w:rsidRPr="007C4225" w:rsidRDefault="00175135" w:rsidP="001A7465">
      <w:pPr>
        <w:jc w:val="center"/>
        <w:rPr>
          <w:rFonts w:ascii="PT Astra Serif" w:hAnsi="PT Astra Serif"/>
          <w:szCs w:val="26"/>
        </w:rPr>
      </w:pPr>
    </w:p>
    <w:p w:rsidR="00617F3D" w:rsidRPr="007C4225" w:rsidRDefault="00617F3D" w:rsidP="00617F3D">
      <w:pPr>
        <w:autoSpaceDE w:val="0"/>
        <w:autoSpaceDN w:val="0"/>
        <w:adjustRightInd w:val="0"/>
        <w:contextualSpacing/>
        <w:jc w:val="center"/>
        <w:rPr>
          <w:rFonts w:ascii="PT Astra Serif" w:eastAsiaTheme="minorHAnsi" w:hAnsi="PT Astra Serif" w:cstheme="minorBidi"/>
          <w:color w:val="000000"/>
          <w:szCs w:val="26"/>
          <w:lang w:eastAsia="en-US"/>
        </w:rPr>
      </w:pPr>
      <w:r w:rsidRPr="007C4225">
        <w:rPr>
          <w:rFonts w:ascii="PT Astra Serif" w:eastAsiaTheme="minorHAnsi" w:hAnsi="PT Astra Serif" w:cstheme="minorBidi"/>
          <w:color w:val="000000"/>
          <w:szCs w:val="26"/>
          <w:lang w:eastAsia="en-US"/>
        </w:rPr>
        <w:t>Перечень показателей цели и зад</w:t>
      </w:r>
      <w:r w:rsidR="007C4225" w:rsidRPr="007C4225">
        <w:rPr>
          <w:rFonts w:ascii="PT Astra Serif" w:eastAsiaTheme="minorHAnsi" w:hAnsi="PT Astra Serif" w:cstheme="minorBidi"/>
          <w:color w:val="000000"/>
          <w:szCs w:val="26"/>
          <w:lang w:eastAsia="en-US"/>
        </w:rPr>
        <w:t>ач подпрограммы (направления) 5</w:t>
      </w:r>
      <w:r w:rsidRPr="007C4225">
        <w:rPr>
          <w:rFonts w:ascii="PT Astra Serif" w:eastAsiaTheme="minorHAnsi" w:hAnsi="PT Astra Serif" w:cstheme="minorBidi"/>
          <w:color w:val="000000"/>
          <w:szCs w:val="26"/>
          <w:lang w:eastAsia="en-US"/>
        </w:rPr>
        <w:t xml:space="preserve">, сведения о порядке сбора информации по показателям и методике их расчета </w:t>
      </w:r>
    </w:p>
    <w:p w:rsidR="00617F3D" w:rsidRPr="007C4225" w:rsidRDefault="00617F3D" w:rsidP="001A7465">
      <w:pPr>
        <w:autoSpaceDE w:val="0"/>
        <w:autoSpaceDN w:val="0"/>
        <w:adjustRightInd w:val="0"/>
        <w:spacing w:after="200"/>
        <w:ind w:firstLine="0"/>
        <w:contextualSpacing/>
        <w:jc w:val="center"/>
        <w:rPr>
          <w:rFonts w:ascii="PT Astra Serif" w:eastAsiaTheme="minorHAnsi" w:hAnsi="PT Astra Serif" w:cstheme="minorBidi"/>
          <w:b/>
          <w:szCs w:val="26"/>
          <w:lang w:eastAsia="en-US"/>
        </w:rPr>
      </w:pPr>
    </w:p>
    <w:tbl>
      <w:tblPr>
        <w:tblW w:w="147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1222"/>
        <w:gridCol w:w="1330"/>
        <w:gridCol w:w="1134"/>
        <w:gridCol w:w="1417"/>
        <w:gridCol w:w="2268"/>
        <w:gridCol w:w="1276"/>
        <w:gridCol w:w="1701"/>
        <w:gridCol w:w="1560"/>
      </w:tblGrid>
      <w:tr w:rsidR="00617F3D" w:rsidRPr="007C4225" w:rsidTr="007D1633">
        <w:trPr>
          <w:trHeight w:val="1500"/>
        </w:trPr>
        <w:tc>
          <w:tcPr>
            <w:tcW w:w="567" w:type="dxa"/>
            <w:shd w:val="clear" w:color="auto" w:fill="auto"/>
            <w:vAlign w:val="center"/>
            <w:hideMark/>
          </w:tcPr>
          <w:p w:rsidR="00617F3D" w:rsidRPr="007C4225" w:rsidRDefault="00617F3D" w:rsidP="00617F3D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п</w:t>
            </w:r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617F3D" w:rsidRPr="007C4225" w:rsidRDefault="00617F3D" w:rsidP="00617F3D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222" w:type="dxa"/>
            <w:shd w:val="clear" w:color="auto" w:fill="auto"/>
            <w:vAlign w:val="center"/>
            <w:hideMark/>
          </w:tcPr>
          <w:p w:rsidR="00617F3D" w:rsidRPr="007C4225" w:rsidRDefault="00617F3D" w:rsidP="00617F3D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:rsidR="00617F3D" w:rsidRPr="007C4225" w:rsidRDefault="00617F3D" w:rsidP="007D1633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  <w:t xml:space="preserve">Пункт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  <w:t>Федераль</w:t>
            </w:r>
            <w:r w:rsidR="007D1633"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  <w:t>но</w:t>
            </w:r>
            <w:r w:rsidR="007D1633"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  <w:t>го</w:t>
            </w:r>
            <w:proofErr w:type="spellEnd"/>
            <w:proofErr w:type="gramEnd"/>
            <w:r w:rsidR="007D1633"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  <w:t xml:space="preserve"> плана </w:t>
            </w:r>
            <w:proofErr w:type="spellStart"/>
            <w:r w:rsidR="007D1633"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  <w:t>статисти-чес</w:t>
            </w:r>
            <w:r w:rsidRPr="007C4225"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  <w:t>ких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sz w:val="22"/>
                <w:szCs w:val="22"/>
                <w:lang w:eastAsia="en-US"/>
              </w:rPr>
              <w:t xml:space="preserve"> работ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17F3D" w:rsidRPr="007C4225" w:rsidRDefault="00617F3D" w:rsidP="00617F3D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Перио-дичность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сбора данных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7F3D" w:rsidRPr="007C4225" w:rsidRDefault="00617F3D" w:rsidP="00617F3D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Временные</w:t>
            </w:r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характерис</w:t>
            </w:r>
            <w:proofErr w:type="spell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-тики показателя 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617F3D" w:rsidRPr="007C4225" w:rsidRDefault="00617F3D" w:rsidP="00617F3D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Алгоритм формирования (формула) расчета показателя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17F3D" w:rsidRPr="007C4225" w:rsidRDefault="00617F3D" w:rsidP="00617F3D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Метод сбора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инфор-мации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17F3D" w:rsidRPr="007C4225" w:rsidRDefault="00617F3D" w:rsidP="00617F3D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Ответствен-</w:t>
            </w:r>
            <w:proofErr w:type="spellStart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 за сбор данных по показателю 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17F3D" w:rsidRPr="007C4225" w:rsidRDefault="00617F3D" w:rsidP="00617F3D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Дата получения фактического значения показателя </w:t>
            </w:r>
          </w:p>
        </w:tc>
      </w:tr>
      <w:tr w:rsidR="00617F3D" w:rsidRPr="007C4225" w:rsidTr="007D1633">
        <w:trPr>
          <w:trHeight w:val="53"/>
        </w:trPr>
        <w:tc>
          <w:tcPr>
            <w:tcW w:w="567" w:type="dxa"/>
            <w:shd w:val="clear" w:color="auto" w:fill="auto"/>
            <w:vAlign w:val="center"/>
            <w:hideMark/>
          </w:tcPr>
          <w:p w:rsidR="00617F3D" w:rsidRPr="007C4225" w:rsidRDefault="00617F3D" w:rsidP="00617F3D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617F3D" w:rsidRPr="007C4225" w:rsidRDefault="00617F3D" w:rsidP="00617F3D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22" w:type="dxa"/>
            <w:shd w:val="clear" w:color="auto" w:fill="auto"/>
            <w:vAlign w:val="center"/>
            <w:hideMark/>
          </w:tcPr>
          <w:p w:rsidR="00617F3D" w:rsidRPr="007C4225" w:rsidRDefault="00617F3D" w:rsidP="00617F3D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:rsidR="00617F3D" w:rsidRPr="007C4225" w:rsidRDefault="00617F3D" w:rsidP="00617F3D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17F3D" w:rsidRPr="007C4225" w:rsidRDefault="00617F3D" w:rsidP="00617F3D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17F3D" w:rsidRPr="007C4225" w:rsidRDefault="00617F3D" w:rsidP="00617F3D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617F3D" w:rsidRPr="007C4225" w:rsidRDefault="00617F3D" w:rsidP="00617F3D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17F3D" w:rsidRPr="007C4225" w:rsidRDefault="00617F3D" w:rsidP="00617F3D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17F3D" w:rsidRPr="007C4225" w:rsidRDefault="00617F3D" w:rsidP="00617F3D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17F3D" w:rsidRPr="007C4225" w:rsidRDefault="00617F3D" w:rsidP="00617F3D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10</w:t>
            </w:r>
          </w:p>
        </w:tc>
      </w:tr>
      <w:tr w:rsidR="00617F3D" w:rsidRPr="007C4225" w:rsidTr="007D1633">
        <w:trPr>
          <w:trHeight w:val="130"/>
        </w:trPr>
        <w:tc>
          <w:tcPr>
            <w:tcW w:w="14743" w:type="dxa"/>
            <w:gridSpan w:val="10"/>
            <w:shd w:val="clear" w:color="auto" w:fill="auto"/>
            <w:vAlign w:val="center"/>
            <w:hideMark/>
          </w:tcPr>
          <w:p w:rsidR="00617F3D" w:rsidRPr="007C4225" w:rsidRDefault="00617F3D" w:rsidP="00617F3D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Показатели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подпрограммы (направления) 5 «Содействие развитию институтов гражданского общества Томской области»</w:t>
            </w:r>
          </w:p>
        </w:tc>
      </w:tr>
      <w:tr w:rsidR="00403CCE" w:rsidRPr="007C4225" w:rsidTr="007D1633">
        <w:trPr>
          <w:trHeight w:val="53"/>
        </w:trPr>
        <w:tc>
          <w:tcPr>
            <w:tcW w:w="567" w:type="dxa"/>
            <w:shd w:val="clear" w:color="auto" w:fill="auto"/>
            <w:vAlign w:val="center"/>
          </w:tcPr>
          <w:p w:rsidR="00403CCE" w:rsidRPr="007C4225" w:rsidRDefault="00403CCE" w:rsidP="007D1633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Количество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благополучателей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 xml:space="preserve">в ходе реализации проектов – победителей конкурса 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чел. 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год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за отчетный период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Показатель рассчитывается как абсолютное выражение количества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благополучателей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мероприятий по реализации задачи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3CCE" w:rsidRPr="007C4225" w:rsidRDefault="00403CCE" w:rsidP="007D1633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отчетность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Департамент внутренней политики и социальных коммуникаций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Администра-ции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Томской области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не позднее </w:t>
            </w:r>
            <w:r w:rsidR="007D163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="007C4225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января года, следующего за </w:t>
            </w:r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отчетным</w:t>
            </w:r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617F3D" w:rsidRPr="007C4225" w:rsidTr="007D1633">
        <w:trPr>
          <w:trHeight w:val="300"/>
        </w:trPr>
        <w:tc>
          <w:tcPr>
            <w:tcW w:w="14743" w:type="dxa"/>
            <w:gridSpan w:val="10"/>
            <w:shd w:val="clear" w:color="auto" w:fill="auto"/>
            <w:vAlign w:val="center"/>
            <w:hideMark/>
          </w:tcPr>
          <w:p w:rsidR="00617F3D" w:rsidRPr="007C4225" w:rsidRDefault="00617F3D" w:rsidP="00617F3D">
            <w:pPr>
              <w:spacing w:after="200"/>
              <w:ind w:firstLine="0"/>
              <w:contextualSpacing/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 xml:space="preserve">Показатели задачи 1. </w:t>
            </w:r>
            <w:r w:rsidR="00403CCE" w:rsidRPr="007C4225">
              <w:rPr>
                <w:rFonts w:ascii="PT Astra Serif" w:eastAsiaTheme="minorHAnsi" w:hAnsi="PT Astra Serif" w:cstheme="majorHAnsi"/>
                <w:color w:val="000000"/>
                <w:sz w:val="22"/>
                <w:szCs w:val="22"/>
                <w:lang w:eastAsia="en-US"/>
              </w:rPr>
              <w:t>Развитие институтов гражданского общества Томской области</w:t>
            </w:r>
          </w:p>
        </w:tc>
      </w:tr>
      <w:tr w:rsidR="00403CCE" w:rsidRPr="007C4225" w:rsidTr="007D1633">
        <w:trPr>
          <w:trHeight w:val="315"/>
        </w:trPr>
        <w:tc>
          <w:tcPr>
            <w:tcW w:w="567" w:type="dxa"/>
            <w:shd w:val="clear" w:color="auto" w:fill="auto"/>
            <w:vAlign w:val="center"/>
          </w:tcPr>
          <w:p w:rsidR="00403CCE" w:rsidRPr="007C4225" w:rsidRDefault="00403CCE" w:rsidP="007D1633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Количество граждан в деятельности социально ориентированных некоммерческих организаций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чел. 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-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год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за отчетный период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03CCE" w:rsidRPr="007C4225" w:rsidRDefault="00403CCE" w:rsidP="007C4225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Показатель рассчитывается как абсолютное выражен</w:t>
            </w:r>
            <w:r w:rsidR="007C4225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ие количества граждан, участвую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щих </w:t>
            </w:r>
            <w:r w:rsidR="007D163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 деятельности социально ориенти</w:t>
            </w:r>
            <w:r w:rsidR="007C4225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рованных некоммер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ческих организаций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3CCE" w:rsidRPr="007C4225" w:rsidRDefault="00403CCE" w:rsidP="007D1633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отчетность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Департамент внутренней политики и социальных коммуникаций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Администра-ции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Томской области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не по</w:t>
            </w:r>
            <w:r w:rsidR="007C4225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зднее </w:t>
            </w:r>
            <w:r w:rsidR="007D163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="007C4225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января года, следующего за </w:t>
            </w:r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отчетным</w:t>
            </w:r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03CCE" w:rsidRPr="007C4225" w:rsidTr="007D1633">
        <w:trPr>
          <w:trHeight w:val="315"/>
        </w:trPr>
        <w:tc>
          <w:tcPr>
            <w:tcW w:w="567" w:type="dxa"/>
            <w:shd w:val="clear" w:color="auto" w:fill="auto"/>
            <w:vAlign w:val="center"/>
          </w:tcPr>
          <w:p w:rsidR="00403CCE" w:rsidRPr="007C4225" w:rsidRDefault="00403CCE" w:rsidP="007D1633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Количество граждан, участвующих </w:t>
            </w:r>
            <w:r w:rsidR="007D163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в мероприятиях, направленных </w:t>
            </w:r>
            <w:r w:rsidR="007D163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на развитие институтов гражданского общества </w:t>
            </w:r>
            <w:r w:rsidR="007D163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 территории Томской области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чел. 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год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за отчетный период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Показатель рассчитывается как абсолютное выражение количества граждан, участвующих </w:t>
            </w:r>
            <w:r w:rsidR="007D163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в мероприятиях, направленных на развитие институтов гражданского общества на территории Томской области за год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3CCE" w:rsidRPr="007C4225" w:rsidRDefault="00403CCE" w:rsidP="007D1633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отчетность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Департамент внутренней политики и социальных коммуникаций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Администра-ции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Томской области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03CCE" w:rsidRPr="007C4225" w:rsidRDefault="007C4225" w:rsidP="00435A4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не позднее </w:t>
            </w:r>
            <w:r w:rsidR="007D163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</w:t>
            </w:r>
            <w:r w:rsidR="00403CC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января года, следующего за </w:t>
            </w:r>
            <w:proofErr w:type="gramStart"/>
            <w:r w:rsidR="00403CC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отчетным</w:t>
            </w:r>
            <w:proofErr w:type="gramEnd"/>
            <w:r w:rsidR="00403CC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03CCE" w:rsidRPr="007C4225" w:rsidTr="007D1633">
        <w:trPr>
          <w:trHeight w:val="315"/>
        </w:trPr>
        <w:tc>
          <w:tcPr>
            <w:tcW w:w="567" w:type="dxa"/>
            <w:shd w:val="clear" w:color="auto" w:fill="auto"/>
            <w:vAlign w:val="center"/>
          </w:tcPr>
          <w:p w:rsidR="00403CCE" w:rsidRPr="007C4225" w:rsidRDefault="00403CCE" w:rsidP="007D1633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Количество социологических исследований </w:t>
            </w:r>
            <w:r w:rsidR="007D163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 выявлению состояния институтов гражданского общества Томской области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год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за отчетный период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03CCE" w:rsidRPr="007C4225" w:rsidRDefault="00FB0763" w:rsidP="00435A4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Показатель рассчитывается как абсолютное выражение количества социологических исследований </w:t>
            </w:r>
            <w:r w:rsidR="007D163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 выявлению состояния институтов гражданского общества Томской области за 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3CCE" w:rsidRPr="007C4225" w:rsidRDefault="00403CCE" w:rsidP="007D1633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отчетность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03CCE" w:rsidRPr="007C4225" w:rsidRDefault="00403CCE" w:rsidP="00435A4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Департамент внутренней политики и социальных коммуникаций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Администра-ции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Томской области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03CCE" w:rsidRPr="007C4225" w:rsidRDefault="007C4225" w:rsidP="00435A4B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не позднее </w:t>
            </w:r>
            <w:r w:rsidR="007D163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</w:t>
            </w:r>
            <w:r w:rsidR="00FB0763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января года, следующего за </w:t>
            </w:r>
            <w:proofErr w:type="gramStart"/>
            <w:r w:rsidR="00FB0763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отчетным</w:t>
            </w:r>
            <w:proofErr w:type="gramEnd"/>
          </w:p>
        </w:tc>
      </w:tr>
      <w:tr w:rsidR="00617F3D" w:rsidRPr="007C4225" w:rsidTr="007D1633">
        <w:trPr>
          <w:trHeight w:val="300"/>
        </w:trPr>
        <w:tc>
          <w:tcPr>
            <w:tcW w:w="14743" w:type="dxa"/>
            <w:gridSpan w:val="10"/>
            <w:shd w:val="clear" w:color="auto" w:fill="auto"/>
            <w:vAlign w:val="center"/>
            <w:hideMark/>
          </w:tcPr>
          <w:p w:rsidR="00617F3D" w:rsidRPr="007C4225" w:rsidRDefault="00617F3D" w:rsidP="00617F3D">
            <w:pPr>
              <w:spacing w:before="100" w:after="100"/>
              <w:ind w:left="60" w:right="60"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Показатель задачи 2. </w:t>
            </w:r>
            <w:r w:rsidR="00403CCE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Повышение уровня гражданской ответственности населения, вовлечение в деятельность институтов развития гражданского общества</w:t>
            </w:r>
          </w:p>
        </w:tc>
      </w:tr>
      <w:tr w:rsidR="00617F3D" w:rsidRPr="007C4225" w:rsidTr="007D1633">
        <w:trPr>
          <w:trHeight w:val="330"/>
        </w:trPr>
        <w:tc>
          <w:tcPr>
            <w:tcW w:w="567" w:type="dxa"/>
            <w:shd w:val="clear" w:color="auto" w:fill="auto"/>
            <w:vAlign w:val="center"/>
          </w:tcPr>
          <w:p w:rsidR="00617F3D" w:rsidRPr="007C4225" w:rsidRDefault="00617F3D" w:rsidP="007D1633">
            <w:pPr>
              <w:spacing w:before="100" w:after="100"/>
              <w:ind w:left="60" w:right="60"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17F3D" w:rsidRPr="007C4225" w:rsidRDefault="00403CCE" w:rsidP="00617F3D">
            <w:pPr>
              <w:spacing w:before="100" w:after="100"/>
              <w:ind w:left="34" w:right="-21"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Количество граждан и представителей некоммерческих организаций, принявших участие </w:t>
            </w:r>
            <w:r w:rsidR="007D163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 деятельности Общественной палаты Томской области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617F3D" w:rsidRPr="007C4225" w:rsidRDefault="00617F3D" w:rsidP="00617F3D">
            <w:pPr>
              <w:spacing w:before="100" w:after="100"/>
              <w:ind w:left="34" w:right="-21"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чел. 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617F3D" w:rsidRPr="007C4225" w:rsidRDefault="00617F3D" w:rsidP="00617F3D">
            <w:pPr>
              <w:spacing w:before="100" w:after="100"/>
              <w:ind w:left="34" w:right="-21"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-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7F3D" w:rsidRPr="007C4225" w:rsidRDefault="00617F3D" w:rsidP="00617F3D">
            <w:pPr>
              <w:spacing w:before="100" w:after="100"/>
              <w:ind w:left="34" w:right="-21"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год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17F3D" w:rsidRPr="007C4225" w:rsidRDefault="00617F3D" w:rsidP="00617F3D">
            <w:pPr>
              <w:spacing w:before="100" w:after="100"/>
              <w:ind w:left="34" w:right="-21"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за отчетный период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17F3D" w:rsidRPr="007C4225" w:rsidRDefault="00617F3D" w:rsidP="00617F3D">
            <w:pPr>
              <w:spacing w:before="100" w:after="100"/>
              <w:ind w:left="34" w:right="-21"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Показатель рассчитывается как абсолютное выражение количества участников мероприятий по реализации задачи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7F3D" w:rsidRPr="007C4225" w:rsidRDefault="00617F3D" w:rsidP="007D1633">
            <w:pPr>
              <w:spacing w:before="100" w:after="100"/>
              <w:ind w:left="34" w:right="-21"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отчетность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7F3D" w:rsidRPr="007C4225" w:rsidRDefault="00617F3D" w:rsidP="00617F3D">
            <w:pPr>
              <w:spacing w:before="100" w:after="100"/>
              <w:ind w:left="34" w:right="-21"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Департамент внутренней политики и социальных коммуникаций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Администра-ции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Томской области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7F3D" w:rsidRPr="007C4225" w:rsidRDefault="007C4225" w:rsidP="00617F3D">
            <w:pPr>
              <w:spacing w:before="100" w:after="100"/>
              <w:ind w:left="34" w:right="-21"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не позднее </w:t>
            </w:r>
            <w:r w:rsidR="007D163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</w:t>
            </w:r>
            <w:r w:rsidR="00617F3D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января года, следующего за </w:t>
            </w:r>
            <w:proofErr w:type="gramStart"/>
            <w:r w:rsidR="00617F3D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отчетным</w:t>
            </w:r>
            <w:proofErr w:type="gramEnd"/>
            <w:r w:rsidR="00617F3D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:rsidR="00A45580" w:rsidRPr="007C4225" w:rsidRDefault="00A45580" w:rsidP="00175135">
      <w:pPr>
        <w:tabs>
          <w:tab w:val="left" w:pos="12257"/>
        </w:tabs>
        <w:rPr>
          <w:rFonts w:ascii="PT Astra Serif" w:hAnsi="PT Astra Serif"/>
          <w:sz w:val="24"/>
          <w:szCs w:val="24"/>
        </w:rPr>
        <w:sectPr w:rsidR="00A45580" w:rsidRPr="007C4225" w:rsidSect="0048148C">
          <w:type w:val="nextColumn"/>
          <w:pgSz w:w="16840" w:h="11907" w:orient="landscape" w:code="9"/>
          <w:pgMar w:top="1134" w:right="851" w:bottom="1134" w:left="1418" w:header="624" w:footer="567" w:gutter="0"/>
          <w:pgNumType w:start="1"/>
          <w:cols w:space="720"/>
          <w:titlePg/>
          <w:docGrid w:linePitch="354"/>
        </w:sectPr>
      </w:pPr>
    </w:p>
    <w:p w:rsidR="00A45580" w:rsidRPr="007C4225" w:rsidRDefault="00A45580" w:rsidP="00A45580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>Приложение № 12</w:t>
      </w:r>
    </w:p>
    <w:p w:rsidR="00A45580" w:rsidRPr="007C4225" w:rsidRDefault="00A45580" w:rsidP="00A45580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A45580" w:rsidRPr="007C4225" w:rsidRDefault="007C4225" w:rsidP="00A45580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7C4225">
        <w:rPr>
          <w:rFonts w:ascii="PT Astra Serif" w:hAnsi="PT Astra Serif"/>
          <w:sz w:val="24"/>
          <w:szCs w:val="24"/>
        </w:rPr>
        <w:t xml:space="preserve">от </w:t>
      </w:r>
      <w:r w:rsidR="004A2846">
        <w:rPr>
          <w:rFonts w:ascii="PT Astra Serif" w:hAnsi="PT Astra Serif"/>
          <w:sz w:val="24"/>
          <w:szCs w:val="24"/>
        </w:rPr>
        <w:t>25.03.2024 № 93а</w:t>
      </w:r>
      <w:bookmarkStart w:id="0" w:name="_GoBack"/>
      <w:bookmarkEnd w:id="0"/>
    </w:p>
    <w:p w:rsidR="007C4225" w:rsidRPr="007C4225" w:rsidRDefault="007C4225" w:rsidP="00A45580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</w:p>
    <w:p w:rsidR="00A45580" w:rsidRPr="007C4225" w:rsidRDefault="00A45580" w:rsidP="00A45580">
      <w:pPr>
        <w:tabs>
          <w:tab w:val="left" w:pos="1134"/>
        </w:tabs>
        <w:autoSpaceDE w:val="0"/>
        <w:autoSpaceDN w:val="0"/>
        <w:adjustRightInd w:val="0"/>
        <w:ind w:firstLine="0"/>
        <w:jc w:val="center"/>
        <w:rPr>
          <w:rFonts w:ascii="PT Astra Serif" w:eastAsiaTheme="minorHAnsi" w:hAnsi="PT Astra Serif" w:cstheme="minorBidi"/>
          <w:color w:val="000000"/>
          <w:szCs w:val="26"/>
          <w:lang w:eastAsia="en-US"/>
        </w:rPr>
      </w:pPr>
      <w:r w:rsidRPr="007C4225">
        <w:rPr>
          <w:rFonts w:ascii="PT Astra Serif" w:eastAsiaTheme="minorHAnsi" w:hAnsi="PT Astra Serif" w:cstheme="minorBidi"/>
          <w:color w:val="000000"/>
          <w:szCs w:val="26"/>
          <w:lang w:eastAsia="en-US"/>
        </w:rPr>
        <w:t>Перечень комплексов процессных мероприятий, ведомственных проектов и ресурсное обеспечение реализации подпрограммы (направления) 5</w:t>
      </w:r>
    </w:p>
    <w:p w:rsidR="00A45580" w:rsidRPr="007C4225" w:rsidRDefault="00A45580" w:rsidP="00A45580">
      <w:pPr>
        <w:autoSpaceDE w:val="0"/>
        <w:autoSpaceDN w:val="0"/>
        <w:adjustRightInd w:val="0"/>
        <w:ind w:firstLine="0"/>
        <w:contextualSpacing/>
        <w:jc w:val="center"/>
        <w:rPr>
          <w:rFonts w:ascii="PT Astra Serif" w:eastAsiaTheme="minorHAnsi" w:hAnsi="PT Astra Serif" w:cstheme="minorBidi"/>
          <w:b/>
          <w:color w:val="000000"/>
          <w:sz w:val="22"/>
          <w:szCs w:val="26"/>
          <w:lang w:eastAsia="en-US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017"/>
        <w:gridCol w:w="1342"/>
        <w:gridCol w:w="1177"/>
        <w:gridCol w:w="1276"/>
        <w:gridCol w:w="1090"/>
        <w:gridCol w:w="1320"/>
        <w:gridCol w:w="1320"/>
        <w:gridCol w:w="1798"/>
        <w:gridCol w:w="1843"/>
        <w:gridCol w:w="1134"/>
      </w:tblGrid>
      <w:tr w:rsidR="00A45580" w:rsidRPr="007C4225" w:rsidTr="007D1633">
        <w:trPr>
          <w:trHeight w:val="202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</w:t>
            </w:r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017" w:type="dxa"/>
            <w:vMerge w:val="restart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1342" w:type="dxa"/>
            <w:vMerge w:val="restart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Срок реализации</w:t>
            </w:r>
          </w:p>
        </w:tc>
        <w:tc>
          <w:tcPr>
            <w:tcW w:w="1177" w:type="dxa"/>
            <w:vMerge w:val="restart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Объем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финанси-рования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(тыс. рублей)</w:t>
            </w:r>
          </w:p>
        </w:tc>
        <w:tc>
          <w:tcPr>
            <w:tcW w:w="5006" w:type="dxa"/>
            <w:gridSpan w:val="4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 том числе за счет средств:</w:t>
            </w:r>
          </w:p>
        </w:tc>
        <w:tc>
          <w:tcPr>
            <w:tcW w:w="1798" w:type="dxa"/>
            <w:vMerge w:val="restart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Участник/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участник мероприятия</w:t>
            </w:r>
          </w:p>
        </w:tc>
        <w:tc>
          <w:tcPr>
            <w:tcW w:w="2977" w:type="dxa"/>
            <w:gridSpan w:val="2"/>
            <w:vMerge w:val="restart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Показатели комплексов процессных мероприятий, ведомственных проектов</w:t>
            </w:r>
          </w:p>
        </w:tc>
      </w:tr>
      <w:tr w:rsidR="00A45580" w:rsidRPr="007C4225" w:rsidTr="007D1633">
        <w:trPr>
          <w:trHeight w:val="939"/>
        </w:trPr>
        <w:tc>
          <w:tcPr>
            <w:tcW w:w="567" w:type="dxa"/>
            <w:vMerge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vMerge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7" w:type="dxa"/>
            <w:vMerge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федераль</w:t>
            </w:r>
            <w:r w:rsidR="007D163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ного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бюджета (по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согласо</w:t>
            </w:r>
            <w:r w:rsidR="007D163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ванию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) (прогноз)</w:t>
            </w:r>
          </w:p>
        </w:tc>
        <w:tc>
          <w:tcPr>
            <w:tcW w:w="1090" w:type="dxa"/>
            <w:vMerge w:val="restart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област-ного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бюджета</w:t>
            </w:r>
          </w:p>
        </w:tc>
        <w:tc>
          <w:tcPr>
            <w:tcW w:w="1320" w:type="dxa"/>
            <w:vMerge w:val="restart"/>
            <w:shd w:val="clear" w:color="auto" w:fill="auto"/>
            <w:vAlign w:val="center"/>
            <w:hideMark/>
          </w:tcPr>
          <w:p w:rsidR="00A45580" w:rsidRPr="007C4225" w:rsidRDefault="007D1633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местных бюдже</w:t>
            </w:r>
            <w:r w:rsidR="00A45580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тов (по </w:t>
            </w:r>
            <w:proofErr w:type="spellStart"/>
            <w:proofErr w:type="gramStart"/>
            <w:r w:rsidR="00A45580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согласо-ванию</w:t>
            </w:r>
            <w:proofErr w:type="spellEnd"/>
            <w:proofErr w:type="gramEnd"/>
            <w:r w:rsidR="00A45580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) (прогноз)</w:t>
            </w:r>
          </w:p>
        </w:tc>
        <w:tc>
          <w:tcPr>
            <w:tcW w:w="1320" w:type="dxa"/>
            <w:vMerge w:val="restart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внебюд</w:t>
            </w:r>
            <w:r w:rsidR="007D163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жетных</w:t>
            </w:r>
            <w:proofErr w:type="spellEnd"/>
            <w:proofErr w:type="gram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источников (по </w:t>
            </w:r>
            <w:proofErr w:type="spell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согласо</w:t>
            </w:r>
            <w:r w:rsidR="007D163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ванию</w:t>
            </w:r>
            <w:proofErr w:type="spellEnd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) (прогноз)</w:t>
            </w:r>
          </w:p>
        </w:tc>
        <w:tc>
          <w:tcPr>
            <w:tcW w:w="1798" w:type="dxa"/>
            <w:vMerge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gridSpan w:val="2"/>
            <w:vMerge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</w:tr>
      <w:tr w:rsidR="00A45580" w:rsidRPr="007C4225" w:rsidTr="007D1633">
        <w:trPr>
          <w:trHeight w:val="600"/>
        </w:trPr>
        <w:tc>
          <w:tcPr>
            <w:tcW w:w="567" w:type="dxa"/>
            <w:vMerge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vMerge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77" w:type="dxa"/>
            <w:vMerge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0" w:type="dxa"/>
            <w:vMerge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20" w:type="dxa"/>
            <w:vMerge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20" w:type="dxa"/>
            <w:vMerge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98" w:type="dxa"/>
            <w:vMerge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A45580" w:rsidRPr="007C4225" w:rsidRDefault="00A45580" w:rsidP="007D1633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наименование и единица измерения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значения по годам </w:t>
            </w:r>
            <w:proofErr w:type="spellStart"/>
            <w:proofErr w:type="gramStart"/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реализа-ции</w:t>
            </w:r>
            <w:proofErr w:type="spellEnd"/>
            <w:proofErr w:type="gramEnd"/>
          </w:p>
        </w:tc>
      </w:tr>
      <w:tr w:rsidR="00A45580" w:rsidRPr="007C4225" w:rsidTr="007D1633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17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90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798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11</w:t>
            </w:r>
          </w:p>
        </w:tc>
      </w:tr>
      <w:tr w:rsidR="00A45580" w:rsidRPr="007C4225" w:rsidTr="007D1633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317" w:type="dxa"/>
            <w:gridSpan w:val="10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Подпрограмма (нап</w:t>
            </w:r>
            <w:r w:rsidR="00E31027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равление) 5 «Содействие развитию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институтов гражданского общества Томской области»</w:t>
            </w:r>
          </w:p>
        </w:tc>
      </w:tr>
      <w:tr w:rsidR="00A45580" w:rsidRPr="007C4225" w:rsidTr="007D1633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4317" w:type="dxa"/>
            <w:gridSpan w:val="10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Задача 1. Развитие институтов гражданского общества Томской области</w:t>
            </w:r>
          </w:p>
        </w:tc>
      </w:tr>
      <w:tr w:rsidR="00A45580" w:rsidRPr="007C4225" w:rsidTr="007D1633">
        <w:trPr>
          <w:trHeight w:val="30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2017" w:type="dxa"/>
            <w:vMerge w:val="restart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КПМ 1 «Поддержка социально ориентированных некоммерческих организаций»</w:t>
            </w: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A45580" w:rsidRPr="007C4225" w:rsidRDefault="00BD3AF4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82 807,5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090" w:type="dxa"/>
            <w:shd w:val="clear" w:color="auto" w:fill="auto"/>
            <w:vAlign w:val="center"/>
            <w:hideMark/>
          </w:tcPr>
          <w:p w:rsidR="00A45580" w:rsidRPr="007C4225" w:rsidRDefault="00BD3AF4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82 807,5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98" w:type="dxa"/>
            <w:vMerge w:val="restart"/>
            <w:shd w:val="clear" w:color="auto" w:fill="auto"/>
            <w:vAlign w:val="center"/>
            <w:hideMark/>
          </w:tcPr>
          <w:p w:rsidR="00A45580" w:rsidRPr="007C4225" w:rsidRDefault="00A45580" w:rsidP="007D1633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Департамент внутренней политики и социальных коммуникаций Администрации Томской области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A45580" w:rsidRPr="007C4225" w:rsidTr="007D1633">
        <w:trPr>
          <w:trHeight w:val="195"/>
        </w:trPr>
        <w:tc>
          <w:tcPr>
            <w:tcW w:w="567" w:type="dxa"/>
            <w:vMerge/>
            <w:vAlign w:val="center"/>
            <w:hideMark/>
          </w:tcPr>
          <w:p w:rsidR="00A45580" w:rsidRPr="007C4225" w:rsidRDefault="00A45580" w:rsidP="00A45580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A45580" w:rsidRPr="007C4225" w:rsidRDefault="00A45580" w:rsidP="00A45580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A45580" w:rsidRPr="007C4225" w:rsidRDefault="00BD3AF4" w:rsidP="00A45580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29 015,5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090" w:type="dxa"/>
            <w:shd w:val="clear" w:color="auto" w:fill="auto"/>
            <w:vAlign w:val="center"/>
            <w:hideMark/>
          </w:tcPr>
          <w:p w:rsidR="00A45580" w:rsidRPr="007C4225" w:rsidRDefault="00BD3AF4" w:rsidP="00A45580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29 015,5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98" w:type="dxa"/>
            <w:vMerge/>
            <w:vAlign w:val="center"/>
            <w:hideMark/>
          </w:tcPr>
          <w:p w:rsidR="00A45580" w:rsidRPr="007C4225" w:rsidRDefault="00A45580" w:rsidP="00A45580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A45580" w:rsidRPr="007C4225" w:rsidRDefault="007D1633" w:rsidP="00A45580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Показатель 1. Количество граждан </w:t>
            </w:r>
            <w:r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в деятельности социаль</w:t>
            </w:r>
            <w:r w:rsidR="00A45580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но </w:t>
            </w:r>
            <w:proofErr w:type="gramStart"/>
            <w:r w:rsidR="00A45580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ориентирован</w:t>
            </w:r>
            <w:r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-</w:t>
            </w:r>
            <w:proofErr w:type="spellStart"/>
            <w:r w:rsidR="00A45580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ных</w:t>
            </w:r>
            <w:proofErr w:type="spellEnd"/>
            <w:proofErr w:type="gramEnd"/>
            <w:r w:rsidR="00A45580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некоммерческих организаций,</w:t>
            </w:r>
            <w:r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A45580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чел.</w:t>
            </w:r>
          </w:p>
          <w:p w:rsidR="00A45580" w:rsidRPr="007C4225" w:rsidRDefault="007D1633" w:rsidP="00A45580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Показатель 2. Количество граждан, участвующих </w:t>
            </w:r>
            <w:r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в мероприятиях, направлен</w:t>
            </w:r>
            <w:r w:rsidR="00A45580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ных </w:t>
            </w:r>
            <w:r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="00A45580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на</w:t>
            </w:r>
            <w:r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развитие институтов гражданского общества </w:t>
            </w:r>
            <w:r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на террито</w:t>
            </w:r>
            <w:r w:rsidR="00A45580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рии Томской области, чел.</w:t>
            </w:r>
          </w:p>
          <w:p w:rsidR="00A45580" w:rsidRPr="007C4225" w:rsidRDefault="007D1633" w:rsidP="00A45580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Показатель 3. Количество социологических исследова</w:t>
            </w:r>
            <w:r w:rsidR="00A45580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ний </w:t>
            </w:r>
            <w:r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="00A45580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 выявлению состояния</w:t>
            </w:r>
            <w:r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 институтов гражданско</w:t>
            </w:r>
            <w:r w:rsidR="00A45580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го общества Томской области, шт.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1. 3800</w:t>
            </w:r>
          </w:p>
          <w:p w:rsidR="00A45580" w:rsidRPr="007C4225" w:rsidRDefault="00A45580" w:rsidP="00A45580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2. 5580 </w:t>
            </w:r>
          </w:p>
          <w:p w:rsidR="00A45580" w:rsidRPr="007C4225" w:rsidRDefault="00A45580" w:rsidP="00A45580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3. 1</w:t>
            </w:r>
          </w:p>
        </w:tc>
      </w:tr>
      <w:tr w:rsidR="00A45580" w:rsidRPr="007C4225" w:rsidTr="007D1633">
        <w:trPr>
          <w:trHeight w:val="103"/>
        </w:trPr>
        <w:tc>
          <w:tcPr>
            <w:tcW w:w="567" w:type="dxa"/>
            <w:vMerge/>
            <w:vAlign w:val="center"/>
            <w:hideMark/>
          </w:tcPr>
          <w:p w:rsidR="00A45580" w:rsidRPr="007C4225" w:rsidRDefault="00A45580" w:rsidP="00A45580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A45580" w:rsidRPr="007C4225" w:rsidRDefault="00A45580" w:rsidP="00A45580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13 448,0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090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13 448,0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98" w:type="dxa"/>
            <w:vMerge/>
            <w:vAlign w:val="center"/>
            <w:hideMark/>
          </w:tcPr>
          <w:p w:rsidR="00A45580" w:rsidRPr="007C4225" w:rsidRDefault="00A45580" w:rsidP="00A45580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A45580" w:rsidRPr="007C4225" w:rsidRDefault="00A45580" w:rsidP="00A45580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45580" w:rsidRPr="007C4225" w:rsidRDefault="00A45580" w:rsidP="00A45580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1. 3900 </w:t>
            </w:r>
          </w:p>
          <w:p w:rsidR="00A45580" w:rsidRPr="007C4225" w:rsidRDefault="00A45580" w:rsidP="00A45580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2. 5720</w:t>
            </w:r>
          </w:p>
          <w:p w:rsidR="00A45580" w:rsidRPr="007C4225" w:rsidRDefault="00A45580" w:rsidP="00A45580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3. -</w:t>
            </w:r>
          </w:p>
        </w:tc>
      </w:tr>
      <w:tr w:rsidR="00A45580" w:rsidRPr="007C4225" w:rsidTr="007D1633">
        <w:trPr>
          <w:trHeight w:val="53"/>
        </w:trPr>
        <w:tc>
          <w:tcPr>
            <w:tcW w:w="567" w:type="dxa"/>
            <w:vMerge/>
            <w:vAlign w:val="center"/>
            <w:hideMark/>
          </w:tcPr>
          <w:p w:rsidR="00A45580" w:rsidRPr="007C4225" w:rsidRDefault="00A45580" w:rsidP="00A45580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A45580" w:rsidRPr="007C4225" w:rsidRDefault="00A45580" w:rsidP="00A45580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13 448,0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090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13 448,0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98" w:type="dxa"/>
            <w:vMerge/>
            <w:vAlign w:val="center"/>
            <w:hideMark/>
          </w:tcPr>
          <w:p w:rsidR="00A45580" w:rsidRPr="007C4225" w:rsidRDefault="00A45580" w:rsidP="00A45580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A45580" w:rsidRPr="007C4225" w:rsidRDefault="00A45580" w:rsidP="00A45580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45580" w:rsidRPr="007C4225" w:rsidRDefault="00A45580" w:rsidP="00A45580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1. 4000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2. 5860</w:t>
            </w:r>
          </w:p>
          <w:p w:rsidR="00A45580" w:rsidRPr="007C4225" w:rsidRDefault="00A45580" w:rsidP="00A45580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3. -</w:t>
            </w:r>
          </w:p>
        </w:tc>
      </w:tr>
      <w:tr w:rsidR="00A45580" w:rsidRPr="007C4225" w:rsidTr="007D1633">
        <w:trPr>
          <w:trHeight w:val="261"/>
        </w:trPr>
        <w:tc>
          <w:tcPr>
            <w:tcW w:w="567" w:type="dxa"/>
            <w:vMerge/>
            <w:vAlign w:val="center"/>
            <w:hideMark/>
          </w:tcPr>
          <w:p w:rsidR="00A45580" w:rsidRPr="007C4225" w:rsidRDefault="00A45580" w:rsidP="00A45580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A45580" w:rsidRPr="007C4225" w:rsidRDefault="00A45580" w:rsidP="00A45580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2027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13 448,0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090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13 448,0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98" w:type="dxa"/>
            <w:vMerge/>
            <w:vAlign w:val="center"/>
            <w:hideMark/>
          </w:tcPr>
          <w:p w:rsidR="00A45580" w:rsidRPr="007C4225" w:rsidRDefault="00A45580" w:rsidP="00A45580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A45580" w:rsidRPr="007C4225" w:rsidRDefault="00A45580" w:rsidP="00A45580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45580" w:rsidRPr="007C4225" w:rsidRDefault="00A45580" w:rsidP="00A45580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1. 4000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2. 5860</w:t>
            </w:r>
          </w:p>
          <w:p w:rsidR="00A45580" w:rsidRPr="007C4225" w:rsidRDefault="00A45580" w:rsidP="00A45580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3. -</w:t>
            </w:r>
          </w:p>
        </w:tc>
      </w:tr>
      <w:tr w:rsidR="00A45580" w:rsidRPr="007C4225" w:rsidTr="007D1633">
        <w:trPr>
          <w:trHeight w:val="900"/>
        </w:trPr>
        <w:tc>
          <w:tcPr>
            <w:tcW w:w="567" w:type="dxa"/>
            <w:vMerge/>
            <w:vAlign w:val="center"/>
            <w:hideMark/>
          </w:tcPr>
          <w:p w:rsidR="00A45580" w:rsidRPr="007C4225" w:rsidRDefault="00A45580" w:rsidP="00A45580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A45580" w:rsidRPr="007C4225" w:rsidRDefault="00A45580" w:rsidP="00A45580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</w:t>
            </w:r>
          </w:p>
          <w:p w:rsidR="00A45580" w:rsidRPr="007C4225" w:rsidRDefault="00A45580" w:rsidP="00A45580">
            <w:pPr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2028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13 448,0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090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13 448,0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98" w:type="dxa"/>
            <w:vMerge/>
            <w:vAlign w:val="center"/>
            <w:hideMark/>
          </w:tcPr>
          <w:p w:rsidR="00A45580" w:rsidRPr="007C4225" w:rsidRDefault="00A45580" w:rsidP="00A45580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A45580" w:rsidRPr="007C4225" w:rsidRDefault="00A45580" w:rsidP="00A45580">
            <w:pPr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45580" w:rsidRPr="007C4225" w:rsidRDefault="00A45580" w:rsidP="00A45580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1. 4000 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  <w:t>2. 5860</w:t>
            </w:r>
          </w:p>
          <w:p w:rsidR="00A45580" w:rsidRPr="007C4225" w:rsidRDefault="00A45580" w:rsidP="00A45580">
            <w:pPr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3. -</w:t>
            </w:r>
          </w:p>
        </w:tc>
      </w:tr>
      <w:tr w:rsidR="00A45580" w:rsidRPr="007C4225" w:rsidTr="007D1633">
        <w:trPr>
          <w:trHeight w:val="300"/>
        </w:trPr>
        <w:tc>
          <w:tcPr>
            <w:tcW w:w="567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4317" w:type="dxa"/>
            <w:gridSpan w:val="10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Задача 2. </w:t>
            </w:r>
            <w:r w:rsidR="00FE44AA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Повышение уровня гражданской ответственности населения, вовлечение в деятельность институтов развития гражданского общества</w:t>
            </w:r>
          </w:p>
        </w:tc>
      </w:tr>
      <w:tr w:rsidR="00A45580" w:rsidRPr="007C4225" w:rsidTr="007D1633">
        <w:trPr>
          <w:trHeight w:val="30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2.1.</w:t>
            </w:r>
          </w:p>
        </w:tc>
        <w:tc>
          <w:tcPr>
            <w:tcW w:w="2017" w:type="dxa"/>
            <w:vMerge w:val="restart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КПМ 2 «</w:t>
            </w:r>
            <w:r w:rsidR="00FE44AA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Организация деятельности Общественной палаты Томской области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A45580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7 944,5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090" w:type="dxa"/>
            <w:shd w:val="clear" w:color="auto" w:fill="auto"/>
            <w:vAlign w:val="center"/>
            <w:hideMark/>
          </w:tcPr>
          <w:p w:rsidR="00A45580" w:rsidRPr="007C4225" w:rsidRDefault="00A45580" w:rsidP="00FE44AA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 </w:t>
            </w:r>
            <w:r w:rsidR="00FE44AA"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7 944,5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98" w:type="dxa"/>
            <w:vMerge w:val="restart"/>
            <w:shd w:val="clear" w:color="auto" w:fill="auto"/>
            <w:vAlign w:val="center"/>
            <w:hideMark/>
          </w:tcPr>
          <w:p w:rsidR="00A45580" w:rsidRPr="007C4225" w:rsidRDefault="00A45580" w:rsidP="007D1633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Департамент внутренней </w:t>
            </w:r>
            <w:r w:rsidR="007D163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политики и социальных коммуника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ций Администрации Томской области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45580" w:rsidRPr="007C4225" w:rsidRDefault="00A45580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FE44AA" w:rsidRPr="007C4225" w:rsidTr="007D1633">
        <w:trPr>
          <w:trHeight w:val="149"/>
        </w:trPr>
        <w:tc>
          <w:tcPr>
            <w:tcW w:w="567" w:type="dxa"/>
            <w:vMerge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1 588,9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090" w:type="dxa"/>
            <w:shd w:val="clear" w:color="auto" w:fill="auto"/>
            <w:vAlign w:val="center"/>
            <w:hideMark/>
          </w:tcPr>
          <w:p w:rsidR="00FE44AA" w:rsidRPr="007C4225" w:rsidRDefault="00FE44AA" w:rsidP="00435A4B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1 588,9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98" w:type="dxa"/>
            <w:vMerge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FE44AA" w:rsidRPr="007C4225" w:rsidRDefault="00FE44AA" w:rsidP="00FE44AA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Показат</w:t>
            </w:r>
            <w:r w:rsidR="007D163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ель 1. Количество граждан и представителей неком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мерческих организаций, принявших участие </w:t>
            </w:r>
            <w:r w:rsidR="007D163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br/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 xml:space="preserve">в </w:t>
            </w:r>
            <w:r w:rsidR="007D1633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деятельности Общест</w:t>
            </w: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венной палаты Томской области, чел.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1160</w:t>
            </w:r>
          </w:p>
        </w:tc>
      </w:tr>
      <w:tr w:rsidR="00FE44AA" w:rsidRPr="007C4225" w:rsidTr="007D1633">
        <w:trPr>
          <w:trHeight w:val="53"/>
        </w:trPr>
        <w:tc>
          <w:tcPr>
            <w:tcW w:w="567" w:type="dxa"/>
            <w:vMerge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1 588,9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090" w:type="dxa"/>
            <w:shd w:val="clear" w:color="auto" w:fill="auto"/>
            <w:vAlign w:val="center"/>
            <w:hideMark/>
          </w:tcPr>
          <w:p w:rsidR="00FE44AA" w:rsidRPr="007C4225" w:rsidRDefault="00FE44AA" w:rsidP="00435A4B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1 588,9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98" w:type="dxa"/>
            <w:vMerge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1190</w:t>
            </w:r>
          </w:p>
        </w:tc>
      </w:tr>
      <w:tr w:rsidR="00FE44AA" w:rsidRPr="007C4225" w:rsidTr="007D1633">
        <w:trPr>
          <w:trHeight w:val="206"/>
        </w:trPr>
        <w:tc>
          <w:tcPr>
            <w:tcW w:w="567" w:type="dxa"/>
            <w:vMerge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1 588,9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090" w:type="dxa"/>
            <w:shd w:val="clear" w:color="auto" w:fill="auto"/>
            <w:vAlign w:val="center"/>
            <w:hideMark/>
          </w:tcPr>
          <w:p w:rsidR="00FE44AA" w:rsidRPr="007C4225" w:rsidRDefault="00FE44AA" w:rsidP="00435A4B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1 588,9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98" w:type="dxa"/>
            <w:vMerge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1220</w:t>
            </w:r>
          </w:p>
        </w:tc>
      </w:tr>
      <w:tr w:rsidR="00FE44AA" w:rsidRPr="007C4225" w:rsidTr="007D1633">
        <w:trPr>
          <w:trHeight w:val="595"/>
        </w:trPr>
        <w:tc>
          <w:tcPr>
            <w:tcW w:w="567" w:type="dxa"/>
            <w:vMerge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2027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1 588,9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090" w:type="dxa"/>
            <w:shd w:val="clear" w:color="auto" w:fill="auto"/>
            <w:vAlign w:val="center"/>
            <w:hideMark/>
          </w:tcPr>
          <w:p w:rsidR="00FE44AA" w:rsidRPr="007C4225" w:rsidRDefault="00FE44AA" w:rsidP="00435A4B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1 588,9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98" w:type="dxa"/>
            <w:vMerge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1220</w:t>
            </w:r>
          </w:p>
        </w:tc>
      </w:tr>
      <w:tr w:rsidR="00FE44AA" w:rsidRPr="007C4225" w:rsidTr="007D1633">
        <w:trPr>
          <w:trHeight w:val="1244"/>
        </w:trPr>
        <w:tc>
          <w:tcPr>
            <w:tcW w:w="567" w:type="dxa"/>
            <w:vMerge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2028 год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1 588,9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090" w:type="dxa"/>
            <w:shd w:val="clear" w:color="auto" w:fill="auto"/>
            <w:vAlign w:val="center"/>
            <w:hideMark/>
          </w:tcPr>
          <w:p w:rsidR="00FE44AA" w:rsidRPr="007C4225" w:rsidRDefault="00FE44AA" w:rsidP="00435A4B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1 588,9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98" w:type="dxa"/>
            <w:vMerge/>
            <w:vAlign w:val="center"/>
            <w:hideMark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1220</w:t>
            </w:r>
          </w:p>
        </w:tc>
      </w:tr>
      <w:tr w:rsidR="00FE44AA" w:rsidRPr="007C4225" w:rsidTr="007D1633">
        <w:trPr>
          <w:trHeight w:val="84"/>
        </w:trPr>
        <w:tc>
          <w:tcPr>
            <w:tcW w:w="567" w:type="dxa"/>
            <w:vMerge w:val="restart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17" w:type="dxa"/>
            <w:vMerge w:val="restart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Итого по подпрограмме (направлению) 5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FE44AA" w:rsidRPr="007C4225" w:rsidRDefault="00FE44AA" w:rsidP="00FE44AA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90 752,0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44AA" w:rsidRPr="007C4225" w:rsidRDefault="00FE44AA" w:rsidP="00FE44AA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090" w:type="dxa"/>
            <w:shd w:val="clear" w:color="auto" w:fill="auto"/>
            <w:vAlign w:val="center"/>
          </w:tcPr>
          <w:p w:rsidR="00FE44AA" w:rsidRPr="007C4225" w:rsidRDefault="00FE44AA" w:rsidP="00FE44AA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90 752,0</w:t>
            </w:r>
          </w:p>
        </w:tc>
        <w:tc>
          <w:tcPr>
            <w:tcW w:w="1320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0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FE44AA" w:rsidRPr="007C4225" w:rsidTr="007D1633">
        <w:trPr>
          <w:trHeight w:val="53"/>
        </w:trPr>
        <w:tc>
          <w:tcPr>
            <w:tcW w:w="567" w:type="dxa"/>
            <w:vMerge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FE44AA" w:rsidRPr="007C4225" w:rsidRDefault="00FE44AA" w:rsidP="00FE44AA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30 604,4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44AA" w:rsidRPr="007C4225" w:rsidRDefault="00FE44AA" w:rsidP="00FE44AA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090" w:type="dxa"/>
            <w:shd w:val="clear" w:color="auto" w:fill="auto"/>
            <w:vAlign w:val="center"/>
          </w:tcPr>
          <w:p w:rsidR="00FE44AA" w:rsidRPr="007C4225" w:rsidRDefault="00FE44AA" w:rsidP="00FE44AA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30 604,4</w:t>
            </w:r>
          </w:p>
        </w:tc>
        <w:tc>
          <w:tcPr>
            <w:tcW w:w="1320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0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FE44AA" w:rsidRPr="007C4225" w:rsidTr="007D1633">
        <w:trPr>
          <w:trHeight w:val="53"/>
        </w:trPr>
        <w:tc>
          <w:tcPr>
            <w:tcW w:w="567" w:type="dxa"/>
            <w:vMerge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FE44AA" w:rsidRPr="007C4225" w:rsidRDefault="00FE44AA" w:rsidP="00FE44AA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15 036,9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44AA" w:rsidRPr="007C4225" w:rsidRDefault="00FE44AA" w:rsidP="00FE44AA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090" w:type="dxa"/>
            <w:shd w:val="clear" w:color="auto" w:fill="auto"/>
            <w:vAlign w:val="center"/>
          </w:tcPr>
          <w:p w:rsidR="00FE44AA" w:rsidRPr="007C4225" w:rsidRDefault="00FE44AA" w:rsidP="00FE44AA">
            <w:pPr>
              <w:spacing w:after="200" w:line="276" w:lineRule="auto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15 036,9</w:t>
            </w:r>
          </w:p>
        </w:tc>
        <w:tc>
          <w:tcPr>
            <w:tcW w:w="1320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0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FE44AA" w:rsidRPr="007C4225" w:rsidTr="007D1633">
        <w:trPr>
          <w:trHeight w:val="53"/>
        </w:trPr>
        <w:tc>
          <w:tcPr>
            <w:tcW w:w="567" w:type="dxa"/>
            <w:vMerge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FE44AA" w:rsidRPr="007C4225" w:rsidRDefault="00FE44AA" w:rsidP="00FE44AA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15 036,9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44AA" w:rsidRPr="007C4225" w:rsidRDefault="00FE44AA" w:rsidP="00FE44AA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090" w:type="dxa"/>
            <w:shd w:val="clear" w:color="auto" w:fill="auto"/>
            <w:vAlign w:val="center"/>
          </w:tcPr>
          <w:p w:rsidR="00FE44AA" w:rsidRPr="007C4225" w:rsidRDefault="00FE44AA" w:rsidP="00FE44AA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15 036,9</w:t>
            </w:r>
          </w:p>
        </w:tc>
        <w:tc>
          <w:tcPr>
            <w:tcW w:w="1320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0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FE44AA" w:rsidRPr="007C4225" w:rsidTr="007D1633">
        <w:trPr>
          <w:trHeight w:val="365"/>
        </w:trPr>
        <w:tc>
          <w:tcPr>
            <w:tcW w:w="567" w:type="dxa"/>
            <w:vMerge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2027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FE44AA" w:rsidRPr="007C4225" w:rsidRDefault="00FE44AA" w:rsidP="00FE44AA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15 036,9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44AA" w:rsidRPr="007C4225" w:rsidRDefault="00FE44AA" w:rsidP="00FE44AA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090" w:type="dxa"/>
            <w:shd w:val="clear" w:color="auto" w:fill="auto"/>
            <w:vAlign w:val="center"/>
          </w:tcPr>
          <w:p w:rsidR="00FE44AA" w:rsidRPr="007C4225" w:rsidRDefault="00FE44AA" w:rsidP="00FE44AA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15 036,9</w:t>
            </w:r>
          </w:p>
        </w:tc>
        <w:tc>
          <w:tcPr>
            <w:tcW w:w="1320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0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  <w:tr w:rsidR="00FE44AA" w:rsidRPr="007C4225" w:rsidTr="007D1633">
        <w:trPr>
          <w:trHeight w:val="900"/>
        </w:trPr>
        <w:tc>
          <w:tcPr>
            <w:tcW w:w="567" w:type="dxa"/>
            <w:vMerge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vMerge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прогнозный период 2028 год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FE44AA" w:rsidRPr="007C4225" w:rsidRDefault="00FE44AA" w:rsidP="00FE44AA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15 036,9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44AA" w:rsidRPr="007C4225" w:rsidRDefault="00FE44AA" w:rsidP="00FE44AA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090" w:type="dxa"/>
            <w:shd w:val="clear" w:color="auto" w:fill="auto"/>
            <w:vAlign w:val="center"/>
          </w:tcPr>
          <w:p w:rsidR="00FE44AA" w:rsidRPr="007C4225" w:rsidRDefault="00FE44AA" w:rsidP="00FE44AA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15 036,9</w:t>
            </w:r>
          </w:p>
        </w:tc>
        <w:tc>
          <w:tcPr>
            <w:tcW w:w="1320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320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44AA" w:rsidRPr="007C4225" w:rsidRDefault="00FE44AA" w:rsidP="00A45580">
            <w:pPr>
              <w:spacing w:after="200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</w:pPr>
            <w:r w:rsidRPr="007C4225">
              <w:rPr>
                <w:rFonts w:ascii="PT Astra Serif" w:eastAsiaTheme="minorHAnsi" w:hAnsi="PT Astra Serif" w:cstheme="minorBidi"/>
                <w:color w:val="000000"/>
                <w:sz w:val="22"/>
                <w:szCs w:val="22"/>
                <w:lang w:eastAsia="en-US"/>
              </w:rPr>
              <w:t>X</w:t>
            </w:r>
          </w:p>
        </w:tc>
      </w:tr>
    </w:tbl>
    <w:p w:rsidR="001D279D" w:rsidRPr="007C4225" w:rsidRDefault="001D279D" w:rsidP="00175135">
      <w:pPr>
        <w:tabs>
          <w:tab w:val="left" w:pos="12257"/>
        </w:tabs>
        <w:rPr>
          <w:rFonts w:ascii="PT Astra Serif" w:hAnsi="PT Astra Serif"/>
          <w:sz w:val="24"/>
          <w:szCs w:val="24"/>
        </w:rPr>
      </w:pPr>
    </w:p>
    <w:sectPr w:rsidR="001D279D" w:rsidRPr="007C4225" w:rsidSect="0048148C">
      <w:type w:val="nextColumn"/>
      <w:pgSz w:w="16840" w:h="11907" w:orient="landscape" w:code="9"/>
      <w:pgMar w:top="1134" w:right="851" w:bottom="1134" w:left="1418" w:header="567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86B" w:rsidRDefault="009E086B">
      <w:r>
        <w:separator/>
      </w:r>
    </w:p>
  </w:endnote>
  <w:endnote w:type="continuationSeparator" w:id="0">
    <w:p w:rsidR="009E086B" w:rsidRDefault="009E0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86B" w:rsidRDefault="009E086B">
    <w:pPr>
      <w:pStyle w:val="a7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86B" w:rsidRDefault="009E086B">
      <w:r>
        <w:separator/>
      </w:r>
    </w:p>
  </w:footnote>
  <w:footnote w:type="continuationSeparator" w:id="0">
    <w:p w:rsidR="009E086B" w:rsidRDefault="009E08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86B" w:rsidRDefault="009E086B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086B" w:rsidRDefault="009E086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86B" w:rsidRPr="0020170F" w:rsidRDefault="009E086B" w:rsidP="00B428E7">
    <w:pPr>
      <w:pStyle w:val="a5"/>
      <w:framePr w:wrap="around" w:vAnchor="text" w:hAnchor="margin" w:xAlign="center" w:y="1"/>
      <w:ind w:firstLine="0"/>
      <w:rPr>
        <w:rStyle w:val="a9"/>
        <w:rFonts w:ascii="PT Astra Serif" w:hAnsi="PT Astra Serif"/>
        <w:b w:val="0"/>
        <w:sz w:val="24"/>
      </w:rPr>
    </w:pPr>
    <w:r w:rsidRPr="0020170F">
      <w:rPr>
        <w:rStyle w:val="a9"/>
        <w:rFonts w:ascii="PT Astra Serif" w:hAnsi="PT Astra Serif"/>
        <w:b w:val="0"/>
        <w:sz w:val="24"/>
      </w:rPr>
      <w:fldChar w:fldCharType="begin"/>
    </w:r>
    <w:r w:rsidRPr="0020170F">
      <w:rPr>
        <w:rStyle w:val="a9"/>
        <w:rFonts w:ascii="PT Astra Serif" w:hAnsi="PT Astra Serif"/>
        <w:b w:val="0"/>
        <w:sz w:val="24"/>
      </w:rPr>
      <w:instrText xml:space="preserve">PAGE  </w:instrText>
    </w:r>
    <w:r w:rsidRPr="0020170F">
      <w:rPr>
        <w:rStyle w:val="a9"/>
        <w:rFonts w:ascii="PT Astra Serif" w:hAnsi="PT Astra Serif"/>
        <w:b w:val="0"/>
        <w:sz w:val="24"/>
      </w:rPr>
      <w:fldChar w:fldCharType="separate"/>
    </w:r>
    <w:r w:rsidR="004A2846">
      <w:rPr>
        <w:rStyle w:val="a9"/>
        <w:rFonts w:ascii="PT Astra Serif" w:hAnsi="PT Astra Serif"/>
        <w:b w:val="0"/>
        <w:noProof/>
        <w:sz w:val="24"/>
      </w:rPr>
      <w:t>10</w:t>
    </w:r>
    <w:r w:rsidRPr="0020170F">
      <w:rPr>
        <w:rStyle w:val="a9"/>
        <w:rFonts w:ascii="PT Astra Serif" w:hAnsi="PT Astra Serif"/>
        <w:b w:val="0"/>
        <w:sz w:val="24"/>
      </w:rPr>
      <w:fldChar w:fldCharType="end"/>
    </w:r>
  </w:p>
  <w:p w:rsidR="009E086B" w:rsidRPr="0020170F" w:rsidRDefault="009E086B" w:rsidP="00CA179C">
    <w:pPr>
      <w:pStyle w:val="a5"/>
      <w:ind w:firstLine="0"/>
      <w:rPr>
        <w:rFonts w:ascii="PT Astra Serif" w:hAnsi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86B" w:rsidRDefault="009E086B" w:rsidP="00C70644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7DE87685" wp14:editId="5A17C147">
          <wp:extent cx="727075" cy="656590"/>
          <wp:effectExtent l="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7075" cy="656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086B" w:rsidRDefault="009E086B" w:rsidP="00C70644">
    <w:pPr>
      <w:pStyle w:val="a5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9E086B" w:rsidRDefault="009E086B" w:rsidP="00C70644">
    <w:pPr>
      <w:pStyle w:val="a5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9E086B" w:rsidRPr="004A2846" w:rsidRDefault="009E086B" w:rsidP="004A2846">
    <w:pPr>
      <w:tabs>
        <w:tab w:val="center" w:pos="4677"/>
        <w:tab w:val="left" w:pos="6086"/>
        <w:tab w:val="left" w:pos="8069"/>
      </w:tabs>
      <w:ind w:firstLine="0"/>
      <w:rPr>
        <w:sz w:val="48"/>
        <w:szCs w:val="4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86B" w:rsidRPr="008B5C21" w:rsidRDefault="009E086B" w:rsidP="00DF77B5">
    <w:pPr>
      <w:pStyle w:val="a5"/>
      <w:rPr>
        <w:b w:val="0"/>
        <w:sz w:val="24"/>
        <w:szCs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86B" w:rsidRPr="00CE3EE0" w:rsidRDefault="009E086B" w:rsidP="00795744">
    <w:pPr>
      <w:pStyle w:val="a5"/>
      <w:ind w:firstLine="0"/>
      <w:rPr>
        <w:rFonts w:ascii="PT Astra Serif" w:hAnsi="PT Astra Serif"/>
        <w:b w:val="0"/>
        <w:szCs w:val="28"/>
      </w:rPr>
    </w:pPr>
    <w:r w:rsidRPr="00CE3EE0">
      <w:rPr>
        <w:rFonts w:ascii="PT Astra Serif" w:hAnsi="PT Astra Serif"/>
        <w:b w:val="0"/>
        <w:szCs w:val="28"/>
      </w:rPr>
      <w:fldChar w:fldCharType="begin"/>
    </w:r>
    <w:r w:rsidRPr="00CE3EE0">
      <w:rPr>
        <w:rFonts w:ascii="PT Astra Serif" w:hAnsi="PT Astra Serif"/>
        <w:b w:val="0"/>
        <w:szCs w:val="28"/>
      </w:rPr>
      <w:instrText>PAGE   \* MERGEFORMAT</w:instrText>
    </w:r>
    <w:r w:rsidRPr="00CE3EE0">
      <w:rPr>
        <w:rFonts w:ascii="PT Astra Serif" w:hAnsi="PT Astra Serif"/>
        <w:b w:val="0"/>
        <w:szCs w:val="28"/>
      </w:rPr>
      <w:fldChar w:fldCharType="separate"/>
    </w:r>
    <w:r w:rsidR="004A2846">
      <w:rPr>
        <w:rFonts w:ascii="PT Astra Serif" w:hAnsi="PT Astra Serif"/>
        <w:b w:val="0"/>
        <w:noProof/>
        <w:szCs w:val="28"/>
      </w:rPr>
      <w:t>4</w:t>
    </w:r>
    <w:r w:rsidRPr="00CE3EE0">
      <w:rPr>
        <w:rFonts w:ascii="PT Astra Serif" w:hAnsi="PT Astra Serif"/>
        <w:b w:val="0"/>
        <w:szCs w:val="28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86B" w:rsidRPr="0037710F" w:rsidRDefault="009E086B" w:rsidP="00795744">
    <w:pPr>
      <w:pStyle w:val="a5"/>
      <w:ind w:firstLine="0"/>
      <w:rPr>
        <w:rFonts w:ascii="PT Astra Serif" w:hAnsi="PT Astra Serif"/>
        <w:b w:val="0"/>
        <w:szCs w:val="28"/>
      </w:rPr>
    </w:pPr>
    <w:r w:rsidRPr="0037710F">
      <w:rPr>
        <w:rFonts w:ascii="PT Astra Serif" w:hAnsi="PT Astra Serif"/>
        <w:b w:val="0"/>
        <w:szCs w:val="28"/>
      </w:rPr>
      <w:fldChar w:fldCharType="begin"/>
    </w:r>
    <w:r w:rsidRPr="0037710F">
      <w:rPr>
        <w:rFonts w:ascii="PT Astra Serif" w:hAnsi="PT Astra Serif"/>
        <w:b w:val="0"/>
        <w:szCs w:val="28"/>
      </w:rPr>
      <w:instrText>PAGE   \* MERGEFORMAT</w:instrText>
    </w:r>
    <w:r w:rsidRPr="0037710F">
      <w:rPr>
        <w:rFonts w:ascii="PT Astra Serif" w:hAnsi="PT Astra Serif"/>
        <w:b w:val="0"/>
        <w:szCs w:val="28"/>
      </w:rPr>
      <w:fldChar w:fldCharType="separate"/>
    </w:r>
    <w:r w:rsidR="004A2846">
      <w:rPr>
        <w:rFonts w:ascii="PT Astra Serif" w:hAnsi="PT Astra Serif"/>
        <w:b w:val="0"/>
        <w:noProof/>
        <w:szCs w:val="28"/>
      </w:rPr>
      <w:t>3</w:t>
    </w:r>
    <w:r w:rsidRPr="0037710F">
      <w:rPr>
        <w:rFonts w:ascii="PT Astra Serif" w:hAnsi="PT Astra Serif"/>
        <w:b w:val="0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7057"/>
    <w:multiLevelType w:val="hybridMultilevel"/>
    <w:tmpl w:val="B01254F6"/>
    <w:lvl w:ilvl="0" w:tplc="8EBE9402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  <w:rPr>
        <w:rFonts w:cs="Times New Roman"/>
      </w:rPr>
    </w:lvl>
  </w:abstractNum>
  <w:abstractNum w:abstractNumId="1">
    <w:nsid w:val="0D007D84"/>
    <w:multiLevelType w:val="hybridMultilevel"/>
    <w:tmpl w:val="0B2C0B54"/>
    <w:lvl w:ilvl="0" w:tplc="7FFC5A8C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D8572C"/>
    <w:multiLevelType w:val="hybridMultilevel"/>
    <w:tmpl w:val="7B9A4F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6893E8A"/>
    <w:multiLevelType w:val="multilevel"/>
    <w:tmpl w:val="8AC8B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AB4200F"/>
    <w:multiLevelType w:val="hybridMultilevel"/>
    <w:tmpl w:val="ABDCC54A"/>
    <w:lvl w:ilvl="0" w:tplc="9FCE4508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>
    <w:nsid w:val="1BDD3636"/>
    <w:multiLevelType w:val="hybridMultilevel"/>
    <w:tmpl w:val="34A64F8A"/>
    <w:lvl w:ilvl="0" w:tplc="D48464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C14B7"/>
    <w:multiLevelType w:val="hybridMultilevel"/>
    <w:tmpl w:val="090665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29E4A57"/>
    <w:multiLevelType w:val="hybridMultilevel"/>
    <w:tmpl w:val="FF5638E0"/>
    <w:lvl w:ilvl="0" w:tplc="4EFECC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60002C6"/>
    <w:multiLevelType w:val="hybridMultilevel"/>
    <w:tmpl w:val="92FC4650"/>
    <w:lvl w:ilvl="0" w:tplc="ED546EAE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C9471C7"/>
    <w:multiLevelType w:val="hybridMultilevel"/>
    <w:tmpl w:val="3D207476"/>
    <w:lvl w:ilvl="0" w:tplc="597C4B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D054ED3"/>
    <w:multiLevelType w:val="hybridMultilevel"/>
    <w:tmpl w:val="488C82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D805531"/>
    <w:multiLevelType w:val="hybridMultilevel"/>
    <w:tmpl w:val="1A382FDC"/>
    <w:lvl w:ilvl="0" w:tplc="D31467C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307E1C76"/>
    <w:multiLevelType w:val="hybridMultilevel"/>
    <w:tmpl w:val="3D207476"/>
    <w:lvl w:ilvl="0" w:tplc="597C4BF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32176538"/>
    <w:multiLevelType w:val="hybridMultilevel"/>
    <w:tmpl w:val="1DE89C5A"/>
    <w:lvl w:ilvl="0" w:tplc="64E62A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30E4AD1"/>
    <w:multiLevelType w:val="hybridMultilevel"/>
    <w:tmpl w:val="BC7C8B6E"/>
    <w:lvl w:ilvl="0" w:tplc="C2E2F88C">
      <w:start w:val="5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4B709BF"/>
    <w:multiLevelType w:val="hybridMultilevel"/>
    <w:tmpl w:val="C914A0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6DC61BB"/>
    <w:multiLevelType w:val="hybridMultilevel"/>
    <w:tmpl w:val="60309072"/>
    <w:lvl w:ilvl="0" w:tplc="C598E338">
      <w:start w:val="1"/>
      <w:numFmt w:val="decimal"/>
      <w:lvlText w:val="%1."/>
      <w:lvlJc w:val="left"/>
      <w:pPr>
        <w:ind w:left="220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92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64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6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8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80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52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24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63" w:hanging="180"/>
      </w:pPr>
      <w:rPr>
        <w:rFonts w:cs="Times New Roman"/>
      </w:rPr>
    </w:lvl>
  </w:abstractNum>
  <w:abstractNum w:abstractNumId="17">
    <w:nsid w:val="39B6323D"/>
    <w:multiLevelType w:val="multilevel"/>
    <w:tmpl w:val="320E8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A946F2B"/>
    <w:multiLevelType w:val="hybridMultilevel"/>
    <w:tmpl w:val="19F07B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BE1794B"/>
    <w:multiLevelType w:val="hybridMultilevel"/>
    <w:tmpl w:val="7778C314"/>
    <w:lvl w:ilvl="0" w:tplc="5C1048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5A7794"/>
    <w:multiLevelType w:val="multilevel"/>
    <w:tmpl w:val="83108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3EF86570"/>
    <w:multiLevelType w:val="hybridMultilevel"/>
    <w:tmpl w:val="844009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085705E"/>
    <w:multiLevelType w:val="hybridMultilevel"/>
    <w:tmpl w:val="E19A7F0A"/>
    <w:lvl w:ilvl="0" w:tplc="5C2ECF6C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3">
    <w:nsid w:val="43C51E2B"/>
    <w:multiLevelType w:val="hybridMultilevel"/>
    <w:tmpl w:val="363AA7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88F6849"/>
    <w:multiLevelType w:val="hybridMultilevel"/>
    <w:tmpl w:val="F3C0BF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23B6F77"/>
    <w:multiLevelType w:val="hybridMultilevel"/>
    <w:tmpl w:val="3D207476"/>
    <w:lvl w:ilvl="0" w:tplc="597C4BF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539C539B"/>
    <w:multiLevelType w:val="hybridMultilevel"/>
    <w:tmpl w:val="6EF88104"/>
    <w:lvl w:ilvl="0" w:tplc="48C05D6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8A20A2D"/>
    <w:multiLevelType w:val="hybridMultilevel"/>
    <w:tmpl w:val="832A7BE8"/>
    <w:lvl w:ilvl="0" w:tplc="69126022">
      <w:start w:val="1"/>
      <w:numFmt w:val="decimal"/>
      <w:lvlText w:val="%1."/>
      <w:lvlJc w:val="left"/>
      <w:pPr>
        <w:ind w:left="206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28">
    <w:nsid w:val="59CB16D7"/>
    <w:multiLevelType w:val="hybridMultilevel"/>
    <w:tmpl w:val="FB34C468"/>
    <w:lvl w:ilvl="0" w:tplc="7CA67878">
      <w:start w:val="1"/>
      <w:numFmt w:val="decimal"/>
      <w:lvlText w:val="%1."/>
      <w:lvlJc w:val="left"/>
      <w:pPr>
        <w:ind w:left="43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  <w:rPr>
        <w:rFonts w:cs="Times New Roman"/>
      </w:rPr>
    </w:lvl>
  </w:abstractNum>
  <w:abstractNum w:abstractNumId="29">
    <w:nsid w:val="5C65686F"/>
    <w:multiLevelType w:val="hybridMultilevel"/>
    <w:tmpl w:val="5B625CB6"/>
    <w:lvl w:ilvl="0" w:tplc="A4967E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E54117E"/>
    <w:multiLevelType w:val="hybridMultilevel"/>
    <w:tmpl w:val="3D207476"/>
    <w:lvl w:ilvl="0" w:tplc="597C4BF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1">
    <w:nsid w:val="615E2E8F"/>
    <w:multiLevelType w:val="hybridMultilevel"/>
    <w:tmpl w:val="FBBE4C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3AC77C9"/>
    <w:multiLevelType w:val="hybridMultilevel"/>
    <w:tmpl w:val="9AC0648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3">
    <w:nsid w:val="69426631"/>
    <w:multiLevelType w:val="hybridMultilevel"/>
    <w:tmpl w:val="484E2A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A417AF3"/>
    <w:multiLevelType w:val="hybridMultilevel"/>
    <w:tmpl w:val="3D207476"/>
    <w:lvl w:ilvl="0" w:tplc="597C4BF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5">
    <w:nsid w:val="6A4936D2"/>
    <w:multiLevelType w:val="hybridMultilevel"/>
    <w:tmpl w:val="FF2A7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CE33EF"/>
    <w:multiLevelType w:val="hybridMultilevel"/>
    <w:tmpl w:val="5E3EE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557501"/>
    <w:multiLevelType w:val="hybridMultilevel"/>
    <w:tmpl w:val="965E1570"/>
    <w:lvl w:ilvl="0" w:tplc="21A6529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79E1046B"/>
    <w:multiLevelType w:val="hybridMultilevel"/>
    <w:tmpl w:val="C1183CE0"/>
    <w:lvl w:ilvl="0" w:tplc="B24454B2">
      <w:start w:val="1"/>
      <w:numFmt w:val="decimal"/>
      <w:lvlText w:val="%1."/>
      <w:lvlJc w:val="left"/>
      <w:pPr>
        <w:ind w:left="417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9">
    <w:nsid w:val="7B1236B9"/>
    <w:multiLevelType w:val="hybridMultilevel"/>
    <w:tmpl w:val="D54C871A"/>
    <w:lvl w:ilvl="0" w:tplc="5AC6D01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BD5757"/>
    <w:multiLevelType w:val="hybridMultilevel"/>
    <w:tmpl w:val="530E96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E7D5803"/>
    <w:multiLevelType w:val="hybridMultilevel"/>
    <w:tmpl w:val="0162898A"/>
    <w:lvl w:ilvl="0" w:tplc="4F6EC3FA">
      <w:start w:val="3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15"/>
  </w:num>
  <w:num w:numId="3">
    <w:abstractNumId w:val="31"/>
  </w:num>
  <w:num w:numId="4">
    <w:abstractNumId w:val="2"/>
  </w:num>
  <w:num w:numId="5">
    <w:abstractNumId w:val="26"/>
  </w:num>
  <w:num w:numId="6">
    <w:abstractNumId w:val="39"/>
  </w:num>
  <w:num w:numId="7">
    <w:abstractNumId w:val="14"/>
  </w:num>
  <w:num w:numId="8">
    <w:abstractNumId w:val="24"/>
  </w:num>
  <w:num w:numId="9">
    <w:abstractNumId w:val="3"/>
  </w:num>
  <w:num w:numId="10">
    <w:abstractNumId w:val="0"/>
  </w:num>
  <w:num w:numId="11">
    <w:abstractNumId w:val="20"/>
  </w:num>
  <w:num w:numId="12">
    <w:abstractNumId w:val="17"/>
  </w:num>
  <w:num w:numId="13">
    <w:abstractNumId w:val="6"/>
  </w:num>
  <w:num w:numId="14">
    <w:abstractNumId w:val="28"/>
  </w:num>
  <w:num w:numId="15">
    <w:abstractNumId w:val="41"/>
  </w:num>
  <w:num w:numId="16">
    <w:abstractNumId w:val="10"/>
  </w:num>
  <w:num w:numId="17">
    <w:abstractNumId w:val="40"/>
  </w:num>
  <w:num w:numId="18">
    <w:abstractNumId w:val="27"/>
  </w:num>
  <w:num w:numId="19">
    <w:abstractNumId w:val="16"/>
  </w:num>
  <w:num w:numId="20">
    <w:abstractNumId w:val="11"/>
  </w:num>
  <w:num w:numId="21">
    <w:abstractNumId w:val="37"/>
  </w:num>
  <w:num w:numId="22">
    <w:abstractNumId w:val="23"/>
  </w:num>
  <w:num w:numId="23">
    <w:abstractNumId w:val="4"/>
  </w:num>
  <w:num w:numId="24">
    <w:abstractNumId w:val="35"/>
  </w:num>
  <w:num w:numId="25">
    <w:abstractNumId w:val="8"/>
  </w:num>
  <w:num w:numId="26">
    <w:abstractNumId w:val="32"/>
  </w:num>
  <w:num w:numId="27">
    <w:abstractNumId w:val="38"/>
  </w:num>
  <w:num w:numId="28">
    <w:abstractNumId w:val="5"/>
  </w:num>
  <w:num w:numId="29">
    <w:abstractNumId w:val="19"/>
  </w:num>
  <w:num w:numId="30">
    <w:abstractNumId w:val="33"/>
  </w:num>
  <w:num w:numId="31">
    <w:abstractNumId w:val="18"/>
  </w:num>
  <w:num w:numId="32">
    <w:abstractNumId w:val="36"/>
  </w:num>
  <w:num w:numId="33">
    <w:abstractNumId w:val="13"/>
  </w:num>
  <w:num w:numId="34">
    <w:abstractNumId w:val="22"/>
  </w:num>
  <w:num w:numId="35">
    <w:abstractNumId w:val="1"/>
  </w:num>
  <w:num w:numId="36">
    <w:abstractNumId w:val="9"/>
  </w:num>
  <w:num w:numId="37">
    <w:abstractNumId w:val="12"/>
  </w:num>
  <w:num w:numId="38">
    <w:abstractNumId w:val="25"/>
  </w:num>
  <w:num w:numId="39">
    <w:abstractNumId w:val="30"/>
  </w:num>
  <w:num w:numId="40">
    <w:abstractNumId w:val="34"/>
  </w:num>
  <w:num w:numId="41">
    <w:abstractNumId w:val="7"/>
  </w:num>
  <w:num w:numId="4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05A4"/>
    <w:rsid w:val="00000912"/>
    <w:rsid w:val="00000DA2"/>
    <w:rsid w:val="00000EC2"/>
    <w:rsid w:val="0000127D"/>
    <w:rsid w:val="00001A80"/>
    <w:rsid w:val="00003072"/>
    <w:rsid w:val="000054B6"/>
    <w:rsid w:val="000061D0"/>
    <w:rsid w:val="0000752E"/>
    <w:rsid w:val="0000756F"/>
    <w:rsid w:val="000131D2"/>
    <w:rsid w:val="000131D8"/>
    <w:rsid w:val="00015552"/>
    <w:rsid w:val="00015F9A"/>
    <w:rsid w:val="00015F9F"/>
    <w:rsid w:val="00016575"/>
    <w:rsid w:val="00020DA0"/>
    <w:rsid w:val="000211F4"/>
    <w:rsid w:val="00021C8A"/>
    <w:rsid w:val="00022EA3"/>
    <w:rsid w:val="000231F8"/>
    <w:rsid w:val="00025267"/>
    <w:rsid w:val="00025A5A"/>
    <w:rsid w:val="00026A45"/>
    <w:rsid w:val="00026DA8"/>
    <w:rsid w:val="00026EE5"/>
    <w:rsid w:val="000277ED"/>
    <w:rsid w:val="0002788E"/>
    <w:rsid w:val="00027F8A"/>
    <w:rsid w:val="00030D58"/>
    <w:rsid w:val="00031866"/>
    <w:rsid w:val="00031C09"/>
    <w:rsid w:val="00031ED6"/>
    <w:rsid w:val="00032240"/>
    <w:rsid w:val="000340D2"/>
    <w:rsid w:val="00034294"/>
    <w:rsid w:val="00034CA4"/>
    <w:rsid w:val="00035094"/>
    <w:rsid w:val="000358C9"/>
    <w:rsid w:val="00040C08"/>
    <w:rsid w:val="000428D1"/>
    <w:rsid w:val="00042EE1"/>
    <w:rsid w:val="00044F5E"/>
    <w:rsid w:val="000466A4"/>
    <w:rsid w:val="000470BC"/>
    <w:rsid w:val="0005011E"/>
    <w:rsid w:val="000501CE"/>
    <w:rsid w:val="00051469"/>
    <w:rsid w:val="000541D9"/>
    <w:rsid w:val="00054ED7"/>
    <w:rsid w:val="000567DF"/>
    <w:rsid w:val="00056B72"/>
    <w:rsid w:val="00061D56"/>
    <w:rsid w:val="00063086"/>
    <w:rsid w:val="000641B4"/>
    <w:rsid w:val="00064208"/>
    <w:rsid w:val="00064943"/>
    <w:rsid w:val="00065FAF"/>
    <w:rsid w:val="0006646B"/>
    <w:rsid w:val="00067450"/>
    <w:rsid w:val="00075A6A"/>
    <w:rsid w:val="00075B52"/>
    <w:rsid w:val="00075C89"/>
    <w:rsid w:val="0007685F"/>
    <w:rsid w:val="000810A7"/>
    <w:rsid w:val="000848B3"/>
    <w:rsid w:val="00085123"/>
    <w:rsid w:val="00086A0D"/>
    <w:rsid w:val="00086EA8"/>
    <w:rsid w:val="000870FC"/>
    <w:rsid w:val="00091A0F"/>
    <w:rsid w:val="00092692"/>
    <w:rsid w:val="00092D51"/>
    <w:rsid w:val="0009320E"/>
    <w:rsid w:val="00093424"/>
    <w:rsid w:val="0009550B"/>
    <w:rsid w:val="00097558"/>
    <w:rsid w:val="00097622"/>
    <w:rsid w:val="000A0115"/>
    <w:rsid w:val="000A43EE"/>
    <w:rsid w:val="000A5A9E"/>
    <w:rsid w:val="000A60D7"/>
    <w:rsid w:val="000A6D52"/>
    <w:rsid w:val="000B21D6"/>
    <w:rsid w:val="000B5437"/>
    <w:rsid w:val="000B66C1"/>
    <w:rsid w:val="000B6821"/>
    <w:rsid w:val="000B69AE"/>
    <w:rsid w:val="000C1516"/>
    <w:rsid w:val="000C29E0"/>
    <w:rsid w:val="000C5EC5"/>
    <w:rsid w:val="000C7B14"/>
    <w:rsid w:val="000C7FED"/>
    <w:rsid w:val="000D0CFA"/>
    <w:rsid w:val="000D1F3F"/>
    <w:rsid w:val="000D28A8"/>
    <w:rsid w:val="000D31D2"/>
    <w:rsid w:val="000D5B22"/>
    <w:rsid w:val="000D69C1"/>
    <w:rsid w:val="000D77ED"/>
    <w:rsid w:val="000D7ACB"/>
    <w:rsid w:val="000D7F4D"/>
    <w:rsid w:val="000E0AC4"/>
    <w:rsid w:val="000E1EEE"/>
    <w:rsid w:val="000E2256"/>
    <w:rsid w:val="000E28E5"/>
    <w:rsid w:val="000E323B"/>
    <w:rsid w:val="000E4B61"/>
    <w:rsid w:val="000E600F"/>
    <w:rsid w:val="000E69E4"/>
    <w:rsid w:val="000E7E24"/>
    <w:rsid w:val="000F064B"/>
    <w:rsid w:val="000F072A"/>
    <w:rsid w:val="000F0B67"/>
    <w:rsid w:val="000F10C7"/>
    <w:rsid w:val="000F1754"/>
    <w:rsid w:val="000F2EC6"/>
    <w:rsid w:val="000F34E3"/>
    <w:rsid w:val="000F45B4"/>
    <w:rsid w:val="000F4AEC"/>
    <w:rsid w:val="000F4D24"/>
    <w:rsid w:val="000F4E7A"/>
    <w:rsid w:val="001052DC"/>
    <w:rsid w:val="001063AE"/>
    <w:rsid w:val="00106D11"/>
    <w:rsid w:val="00107904"/>
    <w:rsid w:val="00107ED8"/>
    <w:rsid w:val="00112580"/>
    <w:rsid w:val="00114223"/>
    <w:rsid w:val="00115D66"/>
    <w:rsid w:val="00115F5A"/>
    <w:rsid w:val="0011634D"/>
    <w:rsid w:val="00117BB4"/>
    <w:rsid w:val="00117E02"/>
    <w:rsid w:val="001224A2"/>
    <w:rsid w:val="00122669"/>
    <w:rsid w:val="0012277E"/>
    <w:rsid w:val="00124422"/>
    <w:rsid w:val="0012485C"/>
    <w:rsid w:val="001253EC"/>
    <w:rsid w:val="00125717"/>
    <w:rsid w:val="0012579B"/>
    <w:rsid w:val="00126701"/>
    <w:rsid w:val="00127648"/>
    <w:rsid w:val="00130464"/>
    <w:rsid w:val="0013061E"/>
    <w:rsid w:val="0013067C"/>
    <w:rsid w:val="00132492"/>
    <w:rsid w:val="00133D33"/>
    <w:rsid w:val="00136B6E"/>
    <w:rsid w:val="00136FB9"/>
    <w:rsid w:val="0014170C"/>
    <w:rsid w:val="00141A79"/>
    <w:rsid w:val="001445B5"/>
    <w:rsid w:val="00144649"/>
    <w:rsid w:val="0014555A"/>
    <w:rsid w:val="00146113"/>
    <w:rsid w:val="00150187"/>
    <w:rsid w:val="00151508"/>
    <w:rsid w:val="001537D7"/>
    <w:rsid w:val="0015462E"/>
    <w:rsid w:val="0015691A"/>
    <w:rsid w:val="00156DDF"/>
    <w:rsid w:val="00161796"/>
    <w:rsid w:val="00163414"/>
    <w:rsid w:val="001644B0"/>
    <w:rsid w:val="00170E2C"/>
    <w:rsid w:val="001711B2"/>
    <w:rsid w:val="0017133A"/>
    <w:rsid w:val="001740AF"/>
    <w:rsid w:val="00175135"/>
    <w:rsid w:val="0017646E"/>
    <w:rsid w:val="00176496"/>
    <w:rsid w:val="00176ED2"/>
    <w:rsid w:val="00180009"/>
    <w:rsid w:val="00180E1D"/>
    <w:rsid w:val="001820A1"/>
    <w:rsid w:val="0018389A"/>
    <w:rsid w:val="00184C93"/>
    <w:rsid w:val="00186EB6"/>
    <w:rsid w:val="00190576"/>
    <w:rsid w:val="00191D70"/>
    <w:rsid w:val="00192D8F"/>
    <w:rsid w:val="00193A98"/>
    <w:rsid w:val="0019533B"/>
    <w:rsid w:val="00196C83"/>
    <w:rsid w:val="001978A6"/>
    <w:rsid w:val="001A0B39"/>
    <w:rsid w:val="001A100E"/>
    <w:rsid w:val="001A3652"/>
    <w:rsid w:val="001A4060"/>
    <w:rsid w:val="001A4964"/>
    <w:rsid w:val="001A4AC1"/>
    <w:rsid w:val="001A569D"/>
    <w:rsid w:val="001A65F5"/>
    <w:rsid w:val="001A7465"/>
    <w:rsid w:val="001A7EBD"/>
    <w:rsid w:val="001B01B3"/>
    <w:rsid w:val="001B048F"/>
    <w:rsid w:val="001B0C1A"/>
    <w:rsid w:val="001B1895"/>
    <w:rsid w:val="001B19E7"/>
    <w:rsid w:val="001B2747"/>
    <w:rsid w:val="001B393E"/>
    <w:rsid w:val="001B4D3C"/>
    <w:rsid w:val="001B5237"/>
    <w:rsid w:val="001B5384"/>
    <w:rsid w:val="001B6314"/>
    <w:rsid w:val="001C0B1B"/>
    <w:rsid w:val="001C32C7"/>
    <w:rsid w:val="001C3CEA"/>
    <w:rsid w:val="001C513D"/>
    <w:rsid w:val="001D1378"/>
    <w:rsid w:val="001D278C"/>
    <w:rsid w:val="001D279D"/>
    <w:rsid w:val="001D2D9B"/>
    <w:rsid w:val="001D34C6"/>
    <w:rsid w:val="001D3702"/>
    <w:rsid w:val="001D38F9"/>
    <w:rsid w:val="001D3BC1"/>
    <w:rsid w:val="001D5EDA"/>
    <w:rsid w:val="001D6035"/>
    <w:rsid w:val="001D6932"/>
    <w:rsid w:val="001D7613"/>
    <w:rsid w:val="001E0C0C"/>
    <w:rsid w:val="001E2361"/>
    <w:rsid w:val="001E3C76"/>
    <w:rsid w:val="001E3F4F"/>
    <w:rsid w:val="001E40E6"/>
    <w:rsid w:val="001E43DE"/>
    <w:rsid w:val="001E5095"/>
    <w:rsid w:val="001E64AC"/>
    <w:rsid w:val="001F19C1"/>
    <w:rsid w:val="001F1C0F"/>
    <w:rsid w:val="001F2059"/>
    <w:rsid w:val="001F3747"/>
    <w:rsid w:val="001F3B0B"/>
    <w:rsid w:val="001F6093"/>
    <w:rsid w:val="001F6C50"/>
    <w:rsid w:val="001F7738"/>
    <w:rsid w:val="0020026C"/>
    <w:rsid w:val="00201328"/>
    <w:rsid w:val="0020170F"/>
    <w:rsid w:val="00201D65"/>
    <w:rsid w:val="00202451"/>
    <w:rsid w:val="00203320"/>
    <w:rsid w:val="0020353F"/>
    <w:rsid w:val="0020458D"/>
    <w:rsid w:val="0020532D"/>
    <w:rsid w:val="002056A5"/>
    <w:rsid w:val="002057A9"/>
    <w:rsid w:val="00206132"/>
    <w:rsid w:val="002070FF"/>
    <w:rsid w:val="00213C79"/>
    <w:rsid w:val="00213D72"/>
    <w:rsid w:val="00213D8F"/>
    <w:rsid w:val="0021529C"/>
    <w:rsid w:val="002169BB"/>
    <w:rsid w:val="0021759C"/>
    <w:rsid w:val="002202D1"/>
    <w:rsid w:val="00220CFD"/>
    <w:rsid w:val="00221262"/>
    <w:rsid w:val="00221761"/>
    <w:rsid w:val="00221E28"/>
    <w:rsid w:val="002229CF"/>
    <w:rsid w:val="00223454"/>
    <w:rsid w:val="002253BF"/>
    <w:rsid w:val="002255EF"/>
    <w:rsid w:val="002257EB"/>
    <w:rsid w:val="002267E2"/>
    <w:rsid w:val="00230699"/>
    <w:rsid w:val="0023074D"/>
    <w:rsid w:val="00231554"/>
    <w:rsid w:val="00231EA2"/>
    <w:rsid w:val="00233701"/>
    <w:rsid w:val="00234F99"/>
    <w:rsid w:val="002356B2"/>
    <w:rsid w:val="00235F37"/>
    <w:rsid w:val="00236402"/>
    <w:rsid w:val="0023772A"/>
    <w:rsid w:val="00240FF9"/>
    <w:rsid w:val="00241D60"/>
    <w:rsid w:val="00242273"/>
    <w:rsid w:val="00243548"/>
    <w:rsid w:val="0024426C"/>
    <w:rsid w:val="00244493"/>
    <w:rsid w:val="002449CB"/>
    <w:rsid w:val="00245FAF"/>
    <w:rsid w:val="002462E5"/>
    <w:rsid w:val="00246E0A"/>
    <w:rsid w:val="00246E41"/>
    <w:rsid w:val="00247663"/>
    <w:rsid w:val="00247704"/>
    <w:rsid w:val="002502A9"/>
    <w:rsid w:val="002513CF"/>
    <w:rsid w:val="00251657"/>
    <w:rsid w:val="00251D6B"/>
    <w:rsid w:val="0025236A"/>
    <w:rsid w:val="002526E2"/>
    <w:rsid w:val="00253789"/>
    <w:rsid w:val="00253F0A"/>
    <w:rsid w:val="002564D4"/>
    <w:rsid w:val="00261DB9"/>
    <w:rsid w:val="00262C88"/>
    <w:rsid w:val="002663BD"/>
    <w:rsid w:val="00270AA9"/>
    <w:rsid w:val="002717B1"/>
    <w:rsid w:val="002728AE"/>
    <w:rsid w:val="00274F5E"/>
    <w:rsid w:val="0027501A"/>
    <w:rsid w:val="002777D7"/>
    <w:rsid w:val="00277E3D"/>
    <w:rsid w:val="002800FB"/>
    <w:rsid w:val="00281EA4"/>
    <w:rsid w:val="00282A49"/>
    <w:rsid w:val="00282DD3"/>
    <w:rsid w:val="00284DEA"/>
    <w:rsid w:val="002865DA"/>
    <w:rsid w:val="00293B47"/>
    <w:rsid w:val="00293FB9"/>
    <w:rsid w:val="00294D4C"/>
    <w:rsid w:val="00296840"/>
    <w:rsid w:val="002A0BAB"/>
    <w:rsid w:val="002A4755"/>
    <w:rsid w:val="002A5610"/>
    <w:rsid w:val="002A5F73"/>
    <w:rsid w:val="002B03A5"/>
    <w:rsid w:val="002B0876"/>
    <w:rsid w:val="002B08D4"/>
    <w:rsid w:val="002B2547"/>
    <w:rsid w:val="002B29F4"/>
    <w:rsid w:val="002B33BD"/>
    <w:rsid w:val="002B6554"/>
    <w:rsid w:val="002C0138"/>
    <w:rsid w:val="002C15F0"/>
    <w:rsid w:val="002C21F2"/>
    <w:rsid w:val="002C35B4"/>
    <w:rsid w:val="002C3870"/>
    <w:rsid w:val="002C4072"/>
    <w:rsid w:val="002C4706"/>
    <w:rsid w:val="002C4C50"/>
    <w:rsid w:val="002C6548"/>
    <w:rsid w:val="002C661D"/>
    <w:rsid w:val="002C7AB7"/>
    <w:rsid w:val="002D12CF"/>
    <w:rsid w:val="002D17AF"/>
    <w:rsid w:val="002D1EF7"/>
    <w:rsid w:val="002D331C"/>
    <w:rsid w:val="002D41A9"/>
    <w:rsid w:val="002D78BD"/>
    <w:rsid w:val="002D7C51"/>
    <w:rsid w:val="002D7D0D"/>
    <w:rsid w:val="002E00A6"/>
    <w:rsid w:val="002E0416"/>
    <w:rsid w:val="002E08CF"/>
    <w:rsid w:val="002E2725"/>
    <w:rsid w:val="002E2E49"/>
    <w:rsid w:val="002E3EBD"/>
    <w:rsid w:val="002E5700"/>
    <w:rsid w:val="002E6D74"/>
    <w:rsid w:val="002F00C7"/>
    <w:rsid w:val="002F1A71"/>
    <w:rsid w:val="002F2A93"/>
    <w:rsid w:val="002F4288"/>
    <w:rsid w:val="00300D53"/>
    <w:rsid w:val="00300F4D"/>
    <w:rsid w:val="00301CCA"/>
    <w:rsid w:val="0030265B"/>
    <w:rsid w:val="003057CB"/>
    <w:rsid w:val="00305B61"/>
    <w:rsid w:val="00306B1C"/>
    <w:rsid w:val="0030700A"/>
    <w:rsid w:val="0030778E"/>
    <w:rsid w:val="00310C7F"/>
    <w:rsid w:val="003140D0"/>
    <w:rsid w:val="00316EB7"/>
    <w:rsid w:val="00321300"/>
    <w:rsid w:val="00321441"/>
    <w:rsid w:val="003236BC"/>
    <w:rsid w:val="003240DB"/>
    <w:rsid w:val="00325724"/>
    <w:rsid w:val="003264A1"/>
    <w:rsid w:val="0032693B"/>
    <w:rsid w:val="0032748E"/>
    <w:rsid w:val="00331690"/>
    <w:rsid w:val="00331E08"/>
    <w:rsid w:val="00331FA7"/>
    <w:rsid w:val="00332825"/>
    <w:rsid w:val="00333666"/>
    <w:rsid w:val="00333ABA"/>
    <w:rsid w:val="00333E9A"/>
    <w:rsid w:val="003357B9"/>
    <w:rsid w:val="00335BE5"/>
    <w:rsid w:val="003369AD"/>
    <w:rsid w:val="00337122"/>
    <w:rsid w:val="0033713A"/>
    <w:rsid w:val="00337708"/>
    <w:rsid w:val="00337A25"/>
    <w:rsid w:val="00337CD1"/>
    <w:rsid w:val="00341A87"/>
    <w:rsid w:val="003463D1"/>
    <w:rsid w:val="003476F6"/>
    <w:rsid w:val="003500D6"/>
    <w:rsid w:val="0035142F"/>
    <w:rsid w:val="00353A75"/>
    <w:rsid w:val="0035502F"/>
    <w:rsid w:val="003564FE"/>
    <w:rsid w:val="003569C3"/>
    <w:rsid w:val="00357CFD"/>
    <w:rsid w:val="00361080"/>
    <w:rsid w:val="00362A42"/>
    <w:rsid w:val="00362B80"/>
    <w:rsid w:val="00363A37"/>
    <w:rsid w:val="0037113B"/>
    <w:rsid w:val="003718DE"/>
    <w:rsid w:val="0037222E"/>
    <w:rsid w:val="00372BF3"/>
    <w:rsid w:val="003739EE"/>
    <w:rsid w:val="00374B2E"/>
    <w:rsid w:val="00374D25"/>
    <w:rsid w:val="00375549"/>
    <w:rsid w:val="00376231"/>
    <w:rsid w:val="00376444"/>
    <w:rsid w:val="003764FD"/>
    <w:rsid w:val="00376809"/>
    <w:rsid w:val="00376BB7"/>
    <w:rsid w:val="0037710F"/>
    <w:rsid w:val="0037776C"/>
    <w:rsid w:val="003801A0"/>
    <w:rsid w:val="00381F8C"/>
    <w:rsid w:val="00382D2F"/>
    <w:rsid w:val="00382E6A"/>
    <w:rsid w:val="0038408F"/>
    <w:rsid w:val="003843A4"/>
    <w:rsid w:val="00384495"/>
    <w:rsid w:val="00386E86"/>
    <w:rsid w:val="003874BB"/>
    <w:rsid w:val="0039083C"/>
    <w:rsid w:val="00391079"/>
    <w:rsid w:val="003911EE"/>
    <w:rsid w:val="00392E92"/>
    <w:rsid w:val="003932C6"/>
    <w:rsid w:val="003932D1"/>
    <w:rsid w:val="00393568"/>
    <w:rsid w:val="00393B02"/>
    <w:rsid w:val="003940B7"/>
    <w:rsid w:val="003942AC"/>
    <w:rsid w:val="00394855"/>
    <w:rsid w:val="0039566C"/>
    <w:rsid w:val="003A0BC5"/>
    <w:rsid w:val="003A0D1D"/>
    <w:rsid w:val="003A165A"/>
    <w:rsid w:val="003A32B2"/>
    <w:rsid w:val="003A3728"/>
    <w:rsid w:val="003A3771"/>
    <w:rsid w:val="003A3857"/>
    <w:rsid w:val="003A3BAE"/>
    <w:rsid w:val="003A3D82"/>
    <w:rsid w:val="003A5CA9"/>
    <w:rsid w:val="003A5F8D"/>
    <w:rsid w:val="003A65DD"/>
    <w:rsid w:val="003A70C5"/>
    <w:rsid w:val="003A7CC2"/>
    <w:rsid w:val="003B2E62"/>
    <w:rsid w:val="003B2E8A"/>
    <w:rsid w:val="003B4995"/>
    <w:rsid w:val="003B6083"/>
    <w:rsid w:val="003B73D6"/>
    <w:rsid w:val="003B74AB"/>
    <w:rsid w:val="003C007A"/>
    <w:rsid w:val="003C00D3"/>
    <w:rsid w:val="003C0508"/>
    <w:rsid w:val="003C2057"/>
    <w:rsid w:val="003C3F53"/>
    <w:rsid w:val="003C41F2"/>
    <w:rsid w:val="003C46CD"/>
    <w:rsid w:val="003C5BDA"/>
    <w:rsid w:val="003C7888"/>
    <w:rsid w:val="003C7FB6"/>
    <w:rsid w:val="003D114A"/>
    <w:rsid w:val="003D1734"/>
    <w:rsid w:val="003D289F"/>
    <w:rsid w:val="003D2CB2"/>
    <w:rsid w:val="003D370F"/>
    <w:rsid w:val="003D4047"/>
    <w:rsid w:val="003D4DC0"/>
    <w:rsid w:val="003D5E78"/>
    <w:rsid w:val="003D6888"/>
    <w:rsid w:val="003D6E4F"/>
    <w:rsid w:val="003D7A45"/>
    <w:rsid w:val="003E0BB0"/>
    <w:rsid w:val="003E2175"/>
    <w:rsid w:val="003E3964"/>
    <w:rsid w:val="003E3F8A"/>
    <w:rsid w:val="003E47BF"/>
    <w:rsid w:val="003E5471"/>
    <w:rsid w:val="003E5717"/>
    <w:rsid w:val="003F0D4C"/>
    <w:rsid w:val="003F59DC"/>
    <w:rsid w:val="003F7024"/>
    <w:rsid w:val="003F7742"/>
    <w:rsid w:val="004010F6"/>
    <w:rsid w:val="00401A9D"/>
    <w:rsid w:val="00402B38"/>
    <w:rsid w:val="00402F4F"/>
    <w:rsid w:val="00403CCE"/>
    <w:rsid w:val="00403F5F"/>
    <w:rsid w:val="004047B8"/>
    <w:rsid w:val="0040486C"/>
    <w:rsid w:val="00404934"/>
    <w:rsid w:val="00404C42"/>
    <w:rsid w:val="00405B53"/>
    <w:rsid w:val="00405D34"/>
    <w:rsid w:val="004113B8"/>
    <w:rsid w:val="00412BB0"/>
    <w:rsid w:val="00412DB6"/>
    <w:rsid w:val="0041364A"/>
    <w:rsid w:val="00413B05"/>
    <w:rsid w:val="004143E3"/>
    <w:rsid w:val="004144AE"/>
    <w:rsid w:val="0041460B"/>
    <w:rsid w:val="004162F3"/>
    <w:rsid w:val="004167A6"/>
    <w:rsid w:val="00417046"/>
    <w:rsid w:val="00420A80"/>
    <w:rsid w:val="004217A4"/>
    <w:rsid w:val="00421D92"/>
    <w:rsid w:val="0042285E"/>
    <w:rsid w:val="004232FA"/>
    <w:rsid w:val="0042422A"/>
    <w:rsid w:val="00424FB0"/>
    <w:rsid w:val="00426988"/>
    <w:rsid w:val="0042756E"/>
    <w:rsid w:val="0043011C"/>
    <w:rsid w:val="00431067"/>
    <w:rsid w:val="004311BF"/>
    <w:rsid w:val="00431EF7"/>
    <w:rsid w:val="0043347D"/>
    <w:rsid w:val="00433C49"/>
    <w:rsid w:val="004351D0"/>
    <w:rsid w:val="00435328"/>
    <w:rsid w:val="00435A4B"/>
    <w:rsid w:val="0043686F"/>
    <w:rsid w:val="00436E24"/>
    <w:rsid w:val="004374B3"/>
    <w:rsid w:val="00437850"/>
    <w:rsid w:val="004422B0"/>
    <w:rsid w:val="00442418"/>
    <w:rsid w:val="004438CA"/>
    <w:rsid w:val="00443BA2"/>
    <w:rsid w:val="00444113"/>
    <w:rsid w:val="00445281"/>
    <w:rsid w:val="004463E1"/>
    <w:rsid w:val="00446667"/>
    <w:rsid w:val="00450AAE"/>
    <w:rsid w:val="00450E13"/>
    <w:rsid w:val="00451497"/>
    <w:rsid w:val="004515ED"/>
    <w:rsid w:val="00455544"/>
    <w:rsid w:val="00460A36"/>
    <w:rsid w:val="00460BDA"/>
    <w:rsid w:val="00460E41"/>
    <w:rsid w:val="00462B21"/>
    <w:rsid w:val="00463A9E"/>
    <w:rsid w:val="0046588D"/>
    <w:rsid w:val="00465C24"/>
    <w:rsid w:val="004668BC"/>
    <w:rsid w:val="0046721C"/>
    <w:rsid w:val="00467929"/>
    <w:rsid w:val="00470EBB"/>
    <w:rsid w:val="0047192A"/>
    <w:rsid w:val="00471991"/>
    <w:rsid w:val="00472DE9"/>
    <w:rsid w:val="004744ED"/>
    <w:rsid w:val="004744F6"/>
    <w:rsid w:val="00474805"/>
    <w:rsid w:val="004748D3"/>
    <w:rsid w:val="00474C0D"/>
    <w:rsid w:val="00476081"/>
    <w:rsid w:val="00476184"/>
    <w:rsid w:val="00476786"/>
    <w:rsid w:val="00480988"/>
    <w:rsid w:val="004811F8"/>
    <w:rsid w:val="0048148C"/>
    <w:rsid w:val="00482412"/>
    <w:rsid w:val="00482E05"/>
    <w:rsid w:val="00483AAF"/>
    <w:rsid w:val="004844BD"/>
    <w:rsid w:val="00485146"/>
    <w:rsid w:val="0048639B"/>
    <w:rsid w:val="00486DB9"/>
    <w:rsid w:val="00490701"/>
    <w:rsid w:val="00491768"/>
    <w:rsid w:val="00491D03"/>
    <w:rsid w:val="004930DB"/>
    <w:rsid w:val="00494C29"/>
    <w:rsid w:val="00494E9F"/>
    <w:rsid w:val="004957B8"/>
    <w:rsid w:val="004A2846"/>
    <w:rsid w:val="004A2EC9"/>
    <w:rsid w:val="004A3C9F"/>
    <w:rsid w:val="004A5827"/>
    <w:rsid w:val="004A654C"/>
    <w:rsid w:val="004A7436"/>
    <w:rsid w:val="004A7C51"/>
    <w:rsid w:val="004B038A"/>
    <w:rsid w:val="004B05FA"/>
    <w:rsid w:val="004B0B81"/>
    <w:rsid w:val="004B1F9F"/>
    <w:rsid w:val="004B2DF8"/>
    <w:rsid w:val="004B3ECC"/>
    <w:rsid w:val="004B4638"/>
    <w:rsid w:val="004B78B0"/>
    <w:rsid w:val="004C15B8"/>
    <w:rsid w:val="004C28BD"/>
    <w:rsid w:val="004C48D4"/>
    <w:rsid w:val="004C638F"/>
    <w:rsid w:val="004C7B93"/>
    <w:rsid w:val="004D0E61"/>
    <w:rsid w:val="004D11DD"/>
    <w:rsid w:val="004D1A63"/>
    <w:rsid w:val="004D1BFB"/>
    <w:rsid w:val="004D5886"/>
    <w:rsid w:val="004D681E"/>
    <w:rsid w:val="004D6A4A"/>
    <w:rsid w:val="004D7181"/>
    <w:rsid w:val="004D7295"/>
    <w:rsid w:val="004D793F"/>
    <w:rsid w:val="004E12DC"/>
    <w:rsid w:val="004E1F34"/>
    <w:rsid w:val="004E3718"/>
    <w:rsid w:val="004E3BA3"/>
    <w:rsid w:val="004E4842"/>
    <w:rsid w:val="004E4AC4"/>
    <w:rsid w:val="004E4B70"/>
    <w:rsid w:val="004E51C3"/>
    <w:rsid w:val="004E5512"/>
    <w:rsid w:val="004E6090"/>
    <w:rsid w:val="004E74BE"/>
    <w:rsid w:val="004F24A7"/>
    <w:rsid w:val="004F3473"/>
    <w:rsid w:val="004F4507"/>
    <w:rsid w:val="004F4AA5"/>
    <w:rsid w:val="004F5D56"/>
    <w:rsid w:val="004F748E"/>
    <w:rsid w:val="005001D1"/>
    <w:rsid w:val="00501599"/>
    <w:rsid w:val="00501C3A"/>
    <w:rsid w:val="00501EBC"/>
    <w:rsid w:val="005038B5"/>
    <w:rsid w:val="00504FDD"/>
    <w:rsid w:val="00505239"/>
    <w:rsid w:val="00507C85"/>
    <w:rsid w:val="005111E2"/>
    <w:rsid w:val="005124E1"/>
    <w:rsid w:val="0051338C"/>
    <w:rsid w:val="0051416B"/>
    <w:rsid w:val="005142DF"/>
    <w:rsid w:val="005144FA"/>
    <w:rsid w:val="00516254"/>
    <w:rsid w:val="00516503"/>
    <w:rsid w:val="00516EAC"/>
    <w:rsid w:val="00517636"/>
    <w:rsid w:val="00517AC6"/>
    <w:rsid w:val="00517D65"/>
    <w:rsid w:val="00523DA8"/>
    <w:rsid w:val="0052417C"/>
    <w:rsid w:val="00524805"/>
    <w:rsid w:val="005259D8"/>
    <w:rsid w:val="00525F3A"/>
    <w:rsid w:val="00526472"/>
    <w:rsid w:val="00530000"/>
    <w:rsid w:val="005304EA"/>
    <w:rsid w:val="0053136E"/>
    <w:rsid w:val="0053248E"/>
    <w:rsid w:val="00532E60"/>
    <w:rsid w:val="0053323F"/>
    <w:rsid w:val="0053324A"/>
    <w:rsid w:val="00536632"/>
    <w:rsid w:val="00536D86"/>
    <w:rsid w:val="00536EBB"/>
    <w:rsid w:val="00540639"/>
    <w:rsid w:val="00543A54"/>
    <w:rsid w:val="00544390"/>
    <w:rsid w:val="00544B70"/>
    <w:rsid w:val="00546C16"/>
    <w:rsid w:val="00546CB1"/>
    <w:rsid w:val="00546D1B"/>
    <w:rsid w:val="00546DB7"/>
    <w:rsid w:val="00547A15"/>
    <w:rsid w:val="0055045E"/>
    <w:rsid w:val="00550880"/>
    <w:rsid w:val="00550F80"/>
    <w:rsid w:val="00551D47"/>
    <w:rsid w:val="00552BE0"/>
    <w:rsid w:val="00554F33"/>
    <w:rsid w:val="00556423"/>
    <w:rsid w:val="00556EB9"/>
    <w:rsid w:val="00560B52"/>
    <w:rsid w:val="005615B8"/>
    <w:rsid w:val="00563BF7"/>
    <w:rsid w:val="00564ADB"/>
    <w:rsid w:val="00565170"/>
    <w:rsid w:val="00571429"/>
    <w:rsid w:val="00571D5F"/>
    <w:rsid w:val="005727FC"/>
    <w:rsid w:val="00572F90"/>
    <w:rsid w:val="005735ED"/>
    <w:rsid w:val="005738B2"/>
    <w:rsid w:val="00573F91"/>
    <w:rsid w:val="00574A9E"/>
    <w:rsid w:val="0057575B"/>
    <w:rsid w:val="00575F32"/>
    <w:rsid w:val="00577537"/>
    <w:rsid w:val="00581EE9"/>
    <w:rsid w:val="005820B1"/>
    <w:rsid w:val="005827D6"/>
    <w:rsid w:val="00582D9A"/>
    <w:rsid w:val="0058355C"/>
    <w:rsid w:val="00585BCB"/>
    <w:rsid w:val="00587D6A"/>
    <w:rsid w:val="00591E19"/>
    <w:rsid w:val="00593680"/>
    <w:rsid w:val="00594119"/>
    <w:rsid w:val="0059425C"/>
    <w:rsid w:val="005952F2"/>
    <w:rsid w:val="005965F6"/>
    <w:rsid w:val="00596991"/>
    <w:rsid w:val="00596E5C"/>
    <w:rsid w:val="00596EB5"/>
    <w:rsid w:val="00596FB6"/>
    <w:rsid w:val="005A1655"/>
    <w:rsid w:val="005A3C4E"/>
    <w:rsid w:val="005A4475"/>
    <w:rsid w:val="005A460A"/>
    <w:rsid w:val="005A5910"/>
    <w:rsid w:val="005A714E"/>
    <w:rsid w:val="005B1A5E"/>
    <w:rsid w:val="005B1E8E"/>
    <w:rsid w:val="005B2220"/>
    <w:rsid w:val="005B2BDF"/>
    <w:rsid w:val="005B360D"/>
    <w:rsid w:val="005B39C2"/>
    <w:rsid w:val="005B3C92"/>
    <w:rsid w:val="005B5EAE"/>
    <w:rsid w:val="005B6099"/>
    <w:rsid w:val="005B613D"/>
    <w:rsid w:val="005B62E9"/>
    <w:rsid w:val="005C06D2"/>
    <w:rsid w:val="005C0BA7"/>
    <w:rsid w:val="005C11F4"/>
    <w:rsid w:val="005C1F79"/>
    <w:rsid w:val="005C383F"/>
    <w:rsid w:val="005C4DA7"/>
    <w:rsid w:val="005C50DE"/>
    <w:rsid w:val="005C6A24"/>
    <w:rsid w:val="005C7B3F"/>
    <w:rsid w:val="005C7D51"/>
    <w:rsid w:val="005D2456"/>
    <w:rsid w:val="005D38E0"/>
    <w:rsid w:val="005D3B66"/>
    <w:rsid w:val="005D4C22"/>
    <w:rsid w:val="005D66FA"/>
    <w:rsid w:val="005D6BD9"/>
    <w:rsid w:val="005E17FB"/>
    <w:rsid w:val="005E247C"/>
    <w:rsid w:val="005E3AAC"/>
    <w:rsid w:val="005E5405"/>
    <w:rsid w:val="005E577B"/>
    <w:rsid w:val="005E5AAF"/>
    <w:rsid w:val="005E5B5B"/>
    <w:rsid w:val="005E5DAB"/>
    <w:rsid w:val="005E639B"/>
    <w:rsid w:val="005E6A28"/>
    <w:rsid w:val="005E6C45"/>
    <w:rsid w:val="005E706D"/>
    <w:rsid w:val="005E7652"/>
    <w:rsid w:val="005E7E36"/>
    <w:rsid w:val="005F5A64"/>
    <w:rsid w:val="005F760F"/>
    <w:rsid w:val="005F77B6"/>
    <w:rsid w:val="00602EAF"/>
    <w:rsid w:val="006031B6"/>
    <w:rsid w:val="0060582A"/>
    <w:rsid w:val="00606796"/>
    <w:rsid w:val="00606DD4"/>
    <w:rsid w:val="00607536"/>
    <w:rsid w:val="00612F26"/>
    <w:rsid w:val="00613C43"/>
    <w:rsid w:val="00614618"/>
    <w:rsid w:val="00615036"/>
    <w:rsid w:val="0061674F"/>
    <w:rsid w:val="00616CB0"/>
    <w:rsid w:val="00616E5D"/>
    <w:rsid w:val="00617F3D"/>
    <w:rsid w:val="00620D24"/>
    <w:rsid w:val="00624941"/>
    <w:rsid w:val="0062529D"/>
    <w:rsid w:val="00625EDF"/>
    <w:rsid w:val="00626E25"/>
    <w:rsid w:val="00627313"/>
    <w:rsid w:val="00630D2F"/>
    <w:rsid w:val="0063229A"/>
    <w:rsid w:val="00632FC3"/>
    <w:rsid w:val="006335B4"/>
    <w:rsid w:val="00633FCE"/>
    <w:rsid w:val="006352BA"/>
    <w:rsid w:val="00635BD4"/>
    <w:rsid w:val="006374BE"/>
    <w:rsid w:val="00641248"/>
    <w:rsid w:val="00642867"/>
    <w:rsid w:val="00642B19"/>
    <w:rsid w:val="006447DF"/>
    <w:rsid w:val="00646C0B"/>
    <w:rsid w:val="00650063"/>
    <w:rsid w:val="00651058"/>
    <w:rsid w:val="00651708"/>
    <w:rsid w:val="00652A2B"/>
    <w:rsid w:val="00654191"/>
    <w:rsid w:val="00655C4F"/>
    <w:rsid w:val="006573B3"/>
    <w:rsid w:val="00662261"/>
    <w:rsid w:val="00665116"/>
    <w:rsid w:val="00665D4F"/>
    <w:rsid w:val="00666099"/>
    <w:rsid w:val="006669B6"/>
    <w:rsid w:val="00670D96"/>
    <w:rsid w:val="00676331"/>
    <w:rsid w:val="00677745"/>
    <w:rsid w:val="00683364"/>
    <w:rsid w:val="006835A5"/>
    <w:rsid w:val="00684454"/>
    <w:rsid w:val="00684F7A"/>
    <w:rsid w:val="00685D09"/>
    <w:rsid w:val="006875D6"/>
    <w:rsid w:val="00687F60"/>
    <w:rsid w:val="006901AF"/>
    <w:rsid w:val="00691393"/>
    <w:rsid w:val="00692284"/>
    <w:rsid w:val="006929F5"/>
    <w:rsid w:val="006947DE"/>
    <w:rsid w:val="00694933"/>
    <w:rsid w:val="00694BD3"/>
    <w:rsid w:val="00694C65"/>
    <w:rsid w:val="00697DEB"/>
    <w:rsid w:val="00697E84"/>
    <w:rsid w:val="006A2398"/>
    <w:rsid w:val="006A4356"/>
    <w:rsid w:val="006A48A1"/>
    <w:rsid w:val="006A4AEC"/>
    <w:rsid w:val="006A552A"/>
    <w:rsid w:val="006A586B"/>
    <w:rsid w:val="006A74AB"/>
    <w:rsid w:val="006B1EEF"/>
    <w:rsid w:val="006B1FD6"/>
    <w:rsid w:val="006B2146"/>
    <w:rsid w:val="006B2552"/>
    <w:rsid w:val="006B333B"/>
    <w:rsid w:val="006B4818"/>
    <w:rsid w:val="006B6976"/>
    <w:rsid w:val="006B7346"/>
    <w:rsid w:val="006B7496"/>
    <w:rsid w:val="006C318D"/>
    <w:rsid w:val="006C43A4"/>
    <w:rsid w:val="006C4590"/>
    <w:rsid w:val="006C4F1E"/>
    <w:rsid w:val="006C687E"/>
    <w:rsid w:val="006D1928"/>
    <w:rsid w:val="006D1DAC"/>
    <w:rsid w:val="006D1DB3"/>
    <w:rsid w:val="006D2108"/>
    <w:rsid w:val="006D41B9"/>
    <w:rsid w:val="006D47B1"/>
    <w:rsid w:val="006D56B3"/>
    <w:rsid w:val="006E082F"/>
    <w:rsid w:val="006E1BFB"/>
    <w:rsid w:val="006E1FBF"/>
    <w:rsid w:val="006E32CA"/>
    <w:rsid w:val="006E4E20"/>
    <w:rsid w:val="006E4F2F"/>
    <w:rsid w:val="006E504A"/>
    <w:rsid w:val="006E6C2F"/>
    <w:rsid w:val="006E712D"/>
    <w:rsid w:val="006F1553"/>
    <w:rsid w:val="006F16E3"/>
    <w:rsid w:val="006F1A8C"/>
    <w:rsid w:val="006F31A3"/>
    <w:rsid w:val="006F3F2B"/>
    <w:rsid w:val="006F4015"/>
    <w:rsid w:val="006F5011"/>
    <w:rsid w:val="006F64AB"/>
    <w:rsid w:val="006F6E29"/>
    <w:rsid w:val="006F6F55"/>
    <w:rsid w:val="00700F14"/>
    <w:rsid w:val="00702EA5"/>
    <w:rsid w:val="00703470"/>
    <w:rsid w:val="00703566"/>
    <w:rsid w:val="00703BEB"/>
    <w:rsid w:val="00703FFA"/>
    <w:rsid w:val="007044EE"/>
    <w:rsid w:val="00704CC2"/>
    <w:rsid w:val="0070541E"/>
    <w:rsid w:val="00705523"/>
    <w:rsid w:val="00710287"/>
    <w:rsid w:val="00710478"/>
    <w:rsid w:val="007125F9"/>
    <w:rsid w:val="00712F67"/>
    <w:rsid w:val="00714960"/>
    <w:rsid w:val="00714AE1"/>
    <w:rsid w:val="00714B1B"/>
    <w:rsid w:val="007155C1"/>
    <w:rsid w:val="00716921"/>
    <w:rsid w:val="007169B9"/>
    <w:rsid w:val="00716D3D"/>
    <w:rsid w:val="007205F3"/>
    <w:rsid w:val="00720B16"/>
    <w:rsid w:val="00721759"/>
    <w:rsid w:val="00722094"/>
    <w:rsid w:val="00725A59"/>
    <w:rsid w:val="007266A2"/>
    <w:rsid w:val="0072721B"/>
    <w:rsid w:val="00727D94"/>
    <w:rsid w:val="00731547"/>
    <w:rsid w:val="00732AEA"/>
    <w:rsid w:val="00732ECD"/>
    <w:rsid w:val="007351FB"/>
    <w:rsid w:val="00740566"/>
    <w:rsid w:val="0074056C"/>
    <w:rsid w:val="0074568A"/>
    <w:rsid w:val="00745D4F"/>
    <w:rsid w:val="007464C8"/>
    <w:rsid w:val="00746A89"/>
    <w:rsid w:val="00747475"/>
    <w:rsid w:val="00747A12"/>
    <w:rsid w:val="007500A2"/>
    <w:rsid w:val="0075088D"/>
    <w:rsid w:val="00751D0F"/>
    <w:rsid w:val="0075279D"/>
    <w:rsid w:val="00753B18"/>
    <w:rsid w:val="00754083"/>
    <w:rsid w:val="0075485B"/>
    <w:rsid w:val="00754ABA"/>
    <w:rsid w:val="007557E9"/>
    <w:rsid w:val="007564F1"/>
    <w:rsid w:val="00756AB4"/>
    <w:rsid w:val="00757289"/>
    <w:rsid w:val="00757500"/>
    <w:rsid w:val="007619E0"/>
    <w:rsid w:val="00762B3F"/>
    <w:rsid w:val="00764ABC"/>
    <w:rsid w:val="007671FB"/>
    <w:rsid w:val="00767D42"/>
    <w:rsid w:val="00770033"/>
    <w:rsid w:val="007702E1"/>
    <w:rsid w:val="007709B2"/>
    <w:rsid w:val="00773B2A"/>
    <w:rsid w:val="007757FC"/>
    <w:rsid w:val="00775B5F"/>
    <w:rsid w:val="00777D21"/>
    <w:rsid w:val="00780A46"/>
    <w:rsid w:val="0078305C"/>
    <w:rsid w:val="00786430"/>
    <w:rsid w:val="0078643A"/>
    <w:rsid w:val="00787DD0"/>
    <w:rsid w:val="007901B2"/>
    <w:rsid w:val="00790EED"/>
    <w:rsid w:val="0079124F"/>
    <w:rsid w:val="00791C0F"/>
    <w:rsid w:val="00793A1C"/>
    <w:rsid w:val="00794B56"/>
    <w:rsid w:val="00795744"/>
    <w:rsid w:val="007A02AA"/>
    <w:rsid w:val="007A032C"/>
    <w:rsid w:val="007A1098"/>
    <w:rsid w:val="007A1844"/>
    <w:rsid w:val="007A2B1A"/>
    <w:rsid w:val="007A45D1"/>
    <w:rsid w:val="007A56EB"/>
    <w:rsid w:val="007A77CB"/>
    <w:rsid w:val="007A7A45"/>
    <w:rsid w:val="007B00D6"/>
    <w:rsid w:val="007B0CA5"/>
    <w:rsid w:val="007B75FC"/>
    <w:rsid w:val="007B7D9D"/>
    <w:rsid w:val="007B7E50"/>
    <w:rsid w:val="007C02BE"/>
    <w:rsid w:val="007C2BC1"/>
    <w:rsid w:val="007C2E4A"/>
    <w:rsid w:val="007C32CE"/>
    <w:rsid w:val="007C4225"/>
    <w:rsid w:val="007C4AE3"/>
    <w:rsid w:val="007C52BE"/>
    <w:rsid w:val="007C637C"/>
    <w:rsid w:val="007C79D9"/>
    <w:rsid w:val="007D0245"/>
    <w:rsid w:val="007D03CF"/>
    <w:rsid w:val="007D09D9"/>
    <w:rsid w:val="007D0AAE"/>
    <w:rsid w:val="007D13D8"/>
    <w:rsid w:val="007D1633"/>
    <w:rsid w:val="007D266A"/>
    <w:rsid w:val="007D305F"/>
    <w:rsid w:val="007D30DD"/>
    <w:rsid w:val="007D3546"/>
    <w:rsid w:val="007D47D0"/>
    <w:rsid w:val="007D6438"/>
    <w:rsid w:val="007D6E79"/>
    <w:rsid w:val="007E1666"/>
    <w:rsid w:val="007E211E"/>
    <w:rsid w:val="007E3F6D"/>
    <w:rsid w:val="007E4AB5"/>
    <w:rsid w:val="007E6173"/>
    <w:rsid w:val="007E7A36"/>
    <w:rsid w:val="007E7A80"/>
    <w:rsid w:val="007F0DAC"/>
    <w:rsid w:val="007F22F3"/>
    <w:rsid w:val="007F2BCC"/>
    <w:rsid w:val="007F4730"/>
    <w:rsid w:val="007F6B8B"/>
    <w:rsid w:val="007F7302"/>
    <w:rsid w:val="00800365"/>
    <w:rsid w:val="00801585"/>
    <w:rsid w:val="00801C55"/>
    <w:rsid w:val="008024C5"/>
    <w:rsid w:val="00803AF2"/>
    <w:rsid w:val="008042F2"/>
    <w:rsid w:val="008058B8"/>
    <w:rsid w:val="0080610F"/>
    <w:rsid w:val="008066D4"/>
    <w:rsid w:val="0080699E"/>
    <w:rsid w:val="00806C4E"/>
    <w:rsid w:val="00810713"/>
    <w:rsid w:val="00810B0D"/>
    <w:rsid w:val="008133DC"/>
    <w:rsid w:val="00814959"/>
    <w:rsid w:val="0081513D"/>
    <w:rsid w:val="008165AA"/>
    <w:rsid w:val="00817152"/>
    <w:rsid w:val="008174E0"/>
    <w:rsid w:val="008202FA"/>
    <w:rsid w:val="0082435E"/>
    <w:rsid w:val="00826179"/>
    <w:rsid w:val="00827948"/>
    <w:rsid w:val="00827A91"/>
    <w:rsid w:val="00830B51"/>
    <w:rsid w:val="00830C12"/>
    <w:rsid w:val="00831599"/>
    <w:rsid w:val="00834109"/>
    <w:rsid w:val="008355F6"/>
    <w:rsid w:val="00835A95"/>
    <w:rsid w:val="00835B39"/>
    <w:rsid w:val="00836348"/>
    <w:rsid w:val="00840AFA"/>
    <w:rsid w:val="00841E50"/>
    <w:rsid w:val="00842999"/>
    <w:rsid w:val="00843160"/>
    <w:rsid w:val="00846A59"/>
    <w:rsid w:val="008471D5"/>
    <w:rsid w:val="00847802"/>
    <w:rsid w:val="00850253"/>
    <w:rsid w:val="00852766"/>
    <w:rsid w:val="00852D0B"/>
    <w:rsid w:val="00853080"/>
    <w:rsid w:val="00857738"/>
    <w:rsid w:val="0085773A"/>
    <w:rsid w:val="00857AB9"/>
    <w:rsid w:val="008604EA"/>
    <w:rsid w:val="0086083C"/>
    <w:rsid w:val="00860AAD"/>
    <w:rsid w:val="00860BAB"/>
    <w:rsid w:val="0086307F"/>
    <w:rsid w:val="00863FB6"/>
    <w:rsid w:val="00865178"/>
    <w:rsid w:val="00865302"/>
    <w:rsid w:val="008669FB"/>
    <w:rsid w:val="0086791B"/>
    <w:rsid w:val="00867A61"/>
    <w:rsid w:val="00870C5A"/>
    <w:rsid w:val="00870C6A"/>
    <w:rsid w:val="00871C66"/>
    <w:rsid w:val="008720CA"/>
    <w:rsid w:val="008728A8"/>
    <w:rsid w:val="008728CA"/>
    <w:rsid w:val="008738F9"/>
    <w:rsid w:val="00874617"/>
    <w:rsid w:val="00875144"/>
    <w:rsid w:val="00875EB7"/>
    <w:rsid w:val="00877088"/>
    <w:rsid w:val="008771CC"/>
    <w:rsid w:val="008803F1"/>
    <w:rsid w:val="00880971"/>
    <w:rsid w:val="0088150C"/>
    <w:rsid w:val="00881BAA"/>
    <w:rsid w:val="00882CD7"/>
    <w:rsid w:val="00882FAC"/>
    <w:rsid w:val="00884FAD"/>
    <w:rsid w:val="00885694"/>
    <w:rsid w:val="00890DBE"/>
    <w:rsid w:val="00891726"/>
    <w:rsid w:val="00892EF2"/>
    <w:rsid w:val="008953F1"/>
    <w:rsid w:val="00895903"/>
    <w:rsid w:val="008967D2"/>
    <w:rsid w:val="00896B7A"/>
    <w:rsid w:val="008972F1"/>
    <w:rsid w:val="00897DF8"/>
    <w:rsid w:val="00897F79"/>
    <w:rsid w:val="008A0255"/>
    <w:rsid w:val="008A050D"/>
    <w:rsid w:val="008A2297"/>
    <w:rsid w:val="008A3E5F"/>
    <w:rsid w:val="008A4555"/>
    <w:rsid w:val="008A7ABA"/>
    <w:rsid w:val="008A7F7F"/>
    <w:rsid w:val="008A7FAF"/>
    <w:rsid w:val="008B078C"/>
    <w:rsid w:val="008B0A1E"/>
    <w:rsid w:val="008B0C5B"/>
    <w:rsid w:val="008B1BE5"/>
    <w:rsid w:val="008B4359"/>
    <w:rsid w:val="008B4B4A"/>
    <w:rsid w:val="008B4DF9"/>
    <w:rsid w:val="008B5810"/>
    <w:rsid w:val="008B5C21"/>
    <w:rsid w:val="008B7CB3"/>
    <w:rsid w:val="008C0164"/>
    <w:rsid w:val="008C20E2"/>
    <w:rsid w:val="008C2AD0"/>
    <w:rsid w:val="008C2E00"/>
    <w:rsid w:val="008C37A5"/>
    <w:rsid w:val="008C4E6E"/>
    <w:rsid w:val="008C516E"/>
    <w:rsid w:val="008C5725"/>
    <w:rsid w:val="008C5778"/>
    <w:rsid w:val="008C6764"/>
    <w:rsid w:val="008C680D"/>
    <w:rsid w:val="008D049E"/>
    <w:rsid w:val="008D0846"/>
    <w:rsid w:val="008D0F67"/>
    <w:rsid w:val="008D160D"/>
    <w:rsid w:val="008D17F1"/>
    <w:rsid w:val="008D4023"/>
    <w:rsid w:val="008D5857"/>
    <w:rsid w:val="008D606D"/>
    <w:rsid w:val="008D7A18"/>
    <w:rsid w:val="008D7E90"/>
    <w:rsid w:val="008E076E"/>
    <w:rsid w:val="008E1446"/>
    <w:rsid w:val="008E1A98"/>
    <w:rsid w:val="008E1F7A"/>
    <w:rsid w:val="008E5959"/>
    <w:rsid w:val="008E6EF5"/>
    <w:rsid w:val="008F0269"/>
    <w:rsid w:val="008F04D2"/>
    <w:rsid w:val="008F09E9"/>
    <w:rsid w:val="008F1178"/>
    <w:rsid w:val="008F1CC6"/>
    <w:rsid w:val="008F236C"/>
    <w:rsid w:val="008F417F"/>
    <w:rsid w:val="008F5218"/>
    <w:rsid w:val="008F62B7"/>
    <w:rsid w:val="008F6CFA"/>
    <w:rsid w:val="009000E2"/>
    <w:rsid w:val="00900859"/>
    <w:rsid w:val="00901282"/>
    <w:rsid w:val="00901308"/>
    <w:rsid w:val="00902164"/>
    <w:rsid w:val="00902EC8"/>
    <w:rsid w:val="00904CC3"/>
    <w:rsid w:val="00905534"/>
    <w:rsid w:val="0090587D"/>
    <w:rsid w:val="00905CC3"/>
    <w:rsid w:val="00906769"/>
    <w:rsid w:val="00906AB9"/>
    <w:rsid w:val="00906B23"/>
    <w:rsid w:val="00906F94"/>
    <w:rsid w:val="00907100"/>
    <w:rsid w:val="00907977"/>
    <w:rsid w:val="00910751"/>
    <w:rsid w:val="00911ACA"/>
    <w:rsid w:val="009125CE"/>
    <w:rsid w:val="00913498"/>
    <w:rsid w:val="00914054"/>
    <w:rsid w:val="009141FB"/>
    <w:rsid w:val="00916136"/>
    <w:rsid w:val="0091657A"/>
    <w:rsid w:val="00916A2F"/>
    <w:rsid w:val="0091721C"/>
    <w:rsid w:val="009178C0"/>
    <w:rsid w:val="00917FC9"/>
    <w:rsid w:val="00920A55"/>
    <w:rsid w:val="00921550"/>
    <w:rsid w:val="0092172B"/>
    <w:rsid w:val="00921870"/>
    <w:rsid w:val="009219B5"/>
    <w:rsid w:val="00922B07"/>
    <w:rsid w:val="00923249"/>
    <w:rsid w:val="00924D7B"/>
    <w:rsid w:val="00927281"/>
    <w:rsid w:val="00927666"/>
    <w:rsid w:val="00930666"/>
    <w:rsid w:val="009312B0"/>
    <w:rsid w:val="00933202"/>
    <w:rsid w:val="0093427B"/>
    <w:rsid w:val="00934355"/>
    <w:rsid w:val="00936B90"/>
    <w:rsid w:val="00936DBF"/>
    <w:rsid w:val="009372FF"/>
    <w:rsid w:val="00937AE7"/>
    <w:rsid w:val="00940EBE"/>
    <w:rsid w:val="00942177"/>
    <w:rsid w:val="0094245B"/>
    <w:rsid w:val="009441F1"/>
    <w:rsid w:val="00945101"/>
    <w:rsid w:val="00945179"/>
    <w:rsid w:val="009477B7"/>
    <w:rsid w:val="009511B3"/>
    <w:rsid w:val="009512D7"/>
    <w:rsid w:val="0095182F"/>
    <w:rsid w:val="009519DE"/>
    <w:rsid w:val="00952B95"/>
    <w:rsid w:val="009539E6"/>
    <w:rsid w:val="00955AFB"/>
    <w:rsid w:val="00957995"/>
    <w:rsid w:val="00961C7B"/>
    <w:rsid w:val="00962626"/>
    <w:rsid w:val="00962C97"/>
    <w:rsid w:val="00963040"/>
    <w:rsid w:val="00963841"/>
    <w:rsid w:val="00964CB7"/>
    <w:rsid w:val="009650F1"/>
    <w:rsid w:val="00966CEB"/>
    <w:rsid w:val="00967045"/>
    <w:rsid w:val="009677D8"/>
    <w:rsid w:val="00970BFC"/>
    <w:rsid w:val="00971B01"/>
    <w:rsid w:val="0097221C"/>
    <w:rsid w:val="00972554"/>
    <w:rsid w:val="00974254"/>
    <w:rsid w:val="0097438E"/>
    <w:rsid w:val="00975D6E"/>
    <w:rsid w:val="00977482"/>
    <w:rsid w:val="00981ACA"/>
    <w:rsid w:val="00981B0D"/>
    <w:rsid w:val="00981CFE"/>
    <w:rsid w:val="00984F19"/>
    <w:rsid w:val="0098632E"/>
    <w:rsid w:val="00987521"/>
    <w:rsid w:val="0098792A"/>
    <w:rsid w:val="00992706"/>
    <w:rsid w:val="00994679"/>
    <w:rsid w:val="00994FCB"/>
    <w:rsid w:val="0099784A"/>
    <w:rsid w:val="009A0A7E"/>
    <w:rsid w:val="009A0D71"/>
    <w:rsid w:val="009A0DEF"/>
    <w:rsid w:val="009A2C98"/>
    <w:rsid w:val="009A357C"/>
    <w:rsid w:val="009A35E8"/>
    <w:rsid w:val="009A389D"/>
    <w:rsid w:val="009A39AF"/>
    <w:rsid w:val="009A3ED4"/>
    <w:rsid w:val="009A3F41"/>
    <w:rsid w:val="009A4B81"/>
    <w:rsid w:val="009A60F5"/>
    <w:rsid w:val="009B0AAD"/>
    <w:rsid w:val="009B2BEC"/>
    <w:rsid w:val="009B390F"/>
    <w:rsid w:val="009B4C09"/>
    <w:rsid w:val="009B5104"/>
    <w:rsid w:val="009B51C0"/>
    <w:rsid w:val="009B5B93"/>
    <w:rsid w:val="009B60F6"/>
    <w:rsid w:val="009B6BF8"/>
    <w:rsid w:val="009C2354"/>
    <w:rsid w:val="009C6B75"/>
    <w:rsid w:val="009C6EC7"/>
    <w:rsid w:val="009D09B6"/>
    <w:rsid w:val="009D20E0"/>
    <w:rsid w:val="009D23C6"/>
    <w:rsid w:val="009D2F8B"/>
    <w:rsid w:val="009D325D"/>
    <w:rsid w:val="009D4F70"/>
    <w:rsid w:val="009D7309"/>
    <w:rsid w:val="009D73A6"/>
    <w:rsid w:val="009E0592"/>
    <w:rsid w:val="009E086B"/>
    <w:rsid w:val="009E14EE"/>
    <w:rsid w:val="009E2CA6"/>
    <w:rsid w:val="009E3B19"/>
    <w:rsid w:val="009E3EF1"/>
    <w:rsid w:val="009E4A77"/>
    <w:rsid w:val="009E5256"/>
    <w:rsid w:val="009E573A"/>
    <w:rsid w:val="009E69B9"/>
    <w:rsid w:val="009F18C2"/>
    <w:rsid w:val="009F2395"/>
    <w:rsid w:val="009F4458"/>
    <w:rsid w:val="009F763C"/>
    <w:rsid w:val="009F7FB5"/>
    <w:rsid w:val="00A02420"/>
    <w:rsid w:val="00A0386A"/>
    <w:rsid w:val="00A03C64"/>
    <w:rsid w:val="00A06333"/>
    <w:rsid w:val="00A07F24"/>
    <w:rsid w:val="00A126FF"/>
    <w:rsid w:val="00A127A3"/>
    <w:rsid w:val="00A13243"/>
    <w:rsid w:val="00A1377F"/>
    <w:rsid w:val="00A1465D"/>
    <w:rsid w:val="00A15CB7"/>
    <w:rsid w:val="00A1655E"/>
    <w:rsid w:val="00A176F9"/>
    <w:rsid w:val="00A177EC"/>
    <w:rsid w:val="00A201F6"/>
    <w:rsid w:val="00A20AD7"/>
    <w:rsid w:val="00A21244"/>
    <w:rsid w:val="00A215D7"/>
    <w:rsid w:val="00A21B0A"/>
    <w:rsid w:val="00A24553"/>
    <w:rsid w:val="00A26D29"/>
    <w:rsid w:val="00A277D1"/>
    <w:rsid w:val="00A314B8"/>
    <w:rsid w:val="00A31A8A"/>
    <w:rsid w:val="00A31D6C"/>
    <w:rsid w:val="00A33E55"/>
    <w:rsid w:val="00A346E0"/>
    <w:rsid w:val="00A357CF"/>
    <w:rsid w:val="00A35A5F"/>
    <w:rsid w:val="00A379FA"/>
    <w:rsid w:val="00A42DF2"/>
    <w:rsid w:val="00A43322"/>
    <w:rsid w:val="00A439FF"/>
    <w:rsid w:val="00A43E50"/>
    <w:rsid w:val="00A44032"/>
    <w:rsid w:val="00A4438D"/>
    <w:rsid w:val="00A446D5"/>
    <w:rsid w:val="00A45580"/>
    <w:rsid w:val="00A45729"/>
    <w:rsid w:val="00A45EF4"/>
    <w:rsid w:val="00A46BFE"/>
    <w:rsid w:val="00A47925"/>
    <w:rsid w:val="00A51419"/>
    <w:rsid w:val="00A532AB"/>
    <w:rsid w:val="00A5347C"/>
    <w:rsid w:val="00A5358A"/>
    <w:rsid w:val="00A54E6E"/>
    <w:rsid w:val="00A561A3"/>
    <w:rsid w:val="00A5709F"/>
    <w:rsid w:val="00A5760D"/>
    <w:rsid w:val="00A57A77"/>
    <w:rsid w:val="00A6299D"/>
    <w:rsid w:val="00A6651B"/>
    <w:rsid w:val="00A672BA"/>
    <w:rsid w:val="00A7006D"/>
    <w:rsid w:val="00A715D6"/>
    <w:rsid w:val="00A71D4B"/>
    <w:rsid w:val="00A72E58"/>
    <w:rsid w:val="00A73DB2"/>
    <w:rsid w:val="00A73ED6"/>
    <w:rsid w:val="00A74FC2"/>
    <w:rsid w:val="00A751F1"/>
    <w:rsid w:val="00A80856"/>
    <w:rsid w:val="00A808AC"/>
    <w:rsid w:val="00A81BDE"/>
    <w:rsid w:val="00A82EF0"/>
    <w:rsid w:val="00A83031"/>
    <w:rsid w:val="00A8368B"/>
    <w:rsid w:val="00A8561A"/>
    <w:rsid w:val="00A85A55"/>
    <w:rsid w:val="00A85C7E"/>
    <w:rsid w:val="00A879B6"/>
    <w:rsid w:val="00A87B6A"/>
    <w:rsid w:val="00A90A65"/>
    <w:rsid w:val="00A9255D"/>
    <w:rsid w:val="00A931FF"/>
    <w:rsid w:val="00A951D9"/>
    <w:rsid w:val="00A9657D"/>
    <w:rsid w:val="00A96BEC"/>
    <w:rsid w:val="00A97F7B"/>
    <w:rsid w:val="00AA05BB"/>
    <w:rsid w:val="00AA14C3"/>
    <w:rsid w:val="00AA2C53"/>
    <w:rsid w:val="00AA42B1"/>
    <w:rsid w:val="00AB0EF7"/>
    <w:rsid w:val="00AB3188"/>
    <w:rsid w:val="00AB43CA"/>
    <w:rsid w:val="00AB4747"/>
    <w:rsid w:val="00AB55C9"/>
    <w:rsid w:val="00AB5813"/>
    <w:rsid w:val="00AB5A47"/>
    <w:rsid w:val="00AB6781"/>
    <w:rsid w:val="00AB6D82"/>
    <w:rsid w:val="00AC0120"/>
    <w:rsid w:val="00AC0B0E"/>
    <w:rsid w:val="00AC1298"/>
    <w:rsid w:val="00AC1557"/>
    <w:rsid w:val="00AC1C0F"/>
    <w:rsid w:val="00AC1FA0"/>
    <w:rsid w:val="00AC2C81"/>
    <w:rsid w:val="00AC2FE0"/>
    <w:rsid w:val="00AC3768"/>
    <w:rsid w:val="00AC5CED"/>
    <w:rsid w:val="00AC74FB"/>
    <w:rsid w:val="00AD03BD"/>
    <w:rsid w:val="00AD1726"/>
    <w:rsid w:val="00AD26C3"/>
    <w:rsid w:val="00AD2920"/>
    <w:rsid w:val="00AD2C51"/>
    <w:rsid w:val="00AD38C5"/>
    <w:rsid w:val="00AD4981"/>
    <w:rsid w:val="00AD4FEE"/>
    <w:rsid w:val="00AD5626"/>
    <w:rsid w:val="00AD58B7"/>
    <w:rsid w:val="00AD61DB"/>
    <w:rsid w:val="00AD6324"/>
    <w:rsid w:val="00AD64B0"/>
    <w:rsid w:val="00AD65DE"/>
    <w:rsid w:val="00AD78F5"/>
    <w:rsid w:val="00AE1C58"/>
    <w:rsid w:val="00AE1FB1"/>
    <w:rsid w:val="00AE20F3"/>
    <w:rsid w:val="00AE262E"/>
    <w:rsid w:val="00AE2E37"/>
    <w:rsid w:val="00AE40FF"/>
    <w:rsid w:val="00AE463E"/>
    <w:rsid w:val="00AE48B4"/>
    <w:rsid w:val="00AE4B9E"/>
    <w:rsid w:val="00AE552E"/>
    <w:rsid w:val="00AE5DD8"/>
    <w:rsid w:val="00AE5EF6"/>
    <w:rsid w:val="00AE6055"/>
    <w:rsid w:val="00AE68CF"/>
    <w:rsid w:val="00AE6CFA"/>
    <w:rsid w:val="00AE7EA3"/>
    <w:rsid w:val="00AF05FF"/>
    <w:rsid w:val="00AF096D"/>
    <w:rsid w:val="00AF0ED8"/>
    <w:rsid w:val="00AF2D9F"/>
    <w:rsid w:val="00AF2E4E"/>
    <w:rsid w:val="00AF4B27"/>
    <w:rsid w:val="00AF5EA5"/>
    <w:rsid w:val="00AF633A"/>
    <w:rsid w:val="00AF699D"/>
    <w:rsid w:val="00B00AF7"/>
    <w:rsid w:val="00B0262E"/>
    <w:rsid w:val="00B03049"/>
    <w:rsid w:val="00B04CA3"/>
    <w:rsid w:val="00B050D2"/>
    <w:rsid w:val="00B06489"/>
    <w:rsid w:val="00B069E0"/>
    <w:rsid w:val="00B07459"/>
    <w:rsid w:val="00B07AE4"/>
    <w:rsid w:val="00B102A9"/>
    <w:rsid w:val="00B102D3"/>
    <w:rsid w:val="00B10CB6"/>
    <w:rsid w:val="00B112CD"/>
    <w:rsid w:val="00B11E62"/>
    <w:rsid w:val="00B1281C"/>
    <w:rsid w:val="00B14DFB"/>
    <w:rsid w:val="00B15EF9"/>
    <w:rsid w:val="00B162BD"/>
    <w:rsid w:val="00B17870"/>
    <w:rsid w:val="00B17E00"/>
    <w:rsid w:val="00B20CA9"/>
    <w:rsid w:val="00B22B06"/>
    <w:rsid w:val="00B231A5"/>
    <w:rsid w:val="00B2367D"/>
    <w:rsid w:val="00B239E9"/>
    <w:rsid w:val="00B270B0"/>
    <w:rsid w:val="00B2776A"/>
    <w:rsid w:val="00B3004E"/>
    <w:rsid w:val="00B30BCC"/>
    <w:rsid w:val="00B33DB6"/>
    <w:rsid w:val="00B3506E"/>
    <w:rsid w:val="00B365BC"/>
    <w:rsid w:val="00B418C0"/>
    <w:rsid w:val="00B41D71"/>
    <w:rsid w:val="00B427EA"/>
    <w:rsid w:val="00B428E7"/>
    <w:rsid w:val="00B43761"/>
    <w:rsid w:val="00B440D3"/>
    <w:rsid w:val="00B4636E"/>
    <w:rsid w:val="00B468F9"/>
    <w:rsid w:val="00B46AEF"/>
    <w:rsid w:val="00B46CC9"/>
    <w:rsid w:val="00B46D5C"/>
    <w:rsid w:val="00B50466"/>
    <w:rsid w:val="00B509D8"/>
    <w:rsid w:val="00B520E6"/>
    <w:rsid w:val="00B522B7"/>
    <w:rsid w:val="00B5380F"/>
    <w:rsid w:val="00B53AF0"/>
    <w:rsid w:val="00B5732D"/>
    <w:rsid w:val="00B57A8A"/>
    <w:rsid w:val="00B60B4F"/>
    <w:rsid w:val="00B61689"/>
    <w:rsid w:val="00B61C9D"/>
    <w:rsid w:val="00B62423"/>
    <w:rsid w:val="00B6364D"/>
    <w:rsid w:val="00B63D59"/>
    <w:rsid w:val="00B6489D"/>
    <w:rsid w:val="00B6501C"/>
    <w:rsid w:val="00B65BE8"/>
    <w:rsid w:val="00B66C74"/>
    <w:rsid w:val="00B67B7B"/>
    <w:rsid w:val="00B67DB1"/>
    <w:rsid w:val="00B70370"/>
    <w:rsid w:val="00B70C86"/>
    <w:rsid w:val="00B7128B"/>
    <w:rsid w:val="00B72B16"/>
    <w:rsid w:val="00B73B0D"/>
    <w:rsid w:val="00B8377A"/>
    <w:rsid w:val="00B84672"/>
    <w:rsid w:val="00B84818"/>
    <w:rsid w:val="00B8794F"/>
    <w:rsid w:val="00B87CDE"/>
    <w:rsid w:val="00B921EE"/>
    <w:rsid w:val="00B92B4B"/>
    <w:rsid w:val="00B954D6"/>
    <w:rsid w:val="00B95EF2"/>
    <w:rsid w:val="00B9617E"/>
    <w:rsid w:val="00B96361"/>
    <w:rsid w:val="00B97463"/>
    <w:rsid w:val="00B97F01"/>
    <w:rsid w:val="00BA1F1B"/>
    <w:rsid w:val="00BA265E"/>
    <w:rsid w:val="00BA266D"/>
    <w:rsid w:val="00BA3207"/>
    <w:rsid w:val="00BA33D2"/>
    <w:rsid w:val="00BA3E21"/>
    <w:rsid w:val="00BA44D0"/>
    <w:rsid w:val="00BA535E"/>
    <w:rsid w:val="00BA6A5C"/>
    <w:rsid w:val="00BA74BD"/>
    <w:rsid w:val="00BA7C1C"/>
    <w:rsid w:val="00BA7CC5"/>
    <w:rsid w:val="00BB02E5"/>
    <w:rsid w:val="00BB21F2"/>
    <w:rsid w:val="00BB2971"/>
    <w:rsid w:val="00BB3172"/>
    <w:rsid w:val="00BB34D6"/>
    <w:rsid w:val="00BB4700"/>
    <w:rsid w:val="00BB47EA"/>
    <w:rsid w:val="00BB48BC"/>
    <w:rsid w:val="00BB4E70"/>
    <w:rsid w:val="00BB5286"/>
    <w:rsid w:val="00BB566A"/>
    <w:rsid w:val="00BB5C39"/>
    <w:rsid w:val="00BB747E"/>
    <w:rsid w:val="00BB78AD"/>
    <w:rsid w:val="00BB7F41"/>
    <w:rsid w:val="00BC045A"/>
    <w:rsid w:val="00BC0467"/>
    <w:rsid w:val="00BC0817"/>
    <w:rsid w:val="00BC2EC4"/>
    <w:rsid w:val="00BC37ED"/>
    <w:rsid w:val="00BC409D"/>
    <w:rsid w:val="00BC4AF8"/>
    <w:rsid w:val="00BC5A0B"/>
    <w:rsid w:val="00BC739E"/>
    <w:rsid w:val="00BD1DC2"/>
    <w:rsid w:val="00BD3AF4"/>
    <w:rsid w:val="00BD4D7E"/>
    <w:rsid w:val="00BD6251"/>
    <w:rsid w:val="00BD65AB"/>
    <w:rsid w:val="00BD671C"/>
    <w:rsid w:val="00BE14B6"/>
    <w:rsid w:val="00BE1B29"/>
    <w:rsid w:val="00BE1D18"/>
    <w:rsid w:val="00BE2119"/>
    <w:rsid w:val="00BE3BE4"/>
    <w:rsid w:val="00BE5D13"/>
    <w:rsid w:val="00BE61C4"/>
    <w:rsid w:val="00BE69E6"/>
    <w:rsid w:val="00BE7EE3"/>
    <w:rsid w:val="00BF290B"/>
    <w:rsid w:val="00BF2956"/>
    <w:rsid w:val="00BF2A1A"/>
    <w:rsid w:val="00BF77D9"/>
    <w:rsid w:val="00C0201F"/>
    <w:rsid w:val="00C021CE"/>
    <w:rsid w:val="00C02DA1"/>
    <w:rsid w:val="00C03C3E"/>
    <w:rsid w:val="00C04802"/>
    <w:rsid w:val="00C0685F"/>
    <w:rsid w:val="00C1043C"/>
    <w:rsid w:val="00C105CA"/>
    <w:rsid w:val="00C10A18"/>
    <w:rsid w:val="00C127EC"/>
    <w:rsid w:val="00C13D13"/>
    <w:rsid w:val="00C14592"/>
    <w:rsid w:val="00C15084"/>
    <w:rsid w:val="00C15705"/>
    <w:rsid w:val="00C16600"/>
    <w:rsid w:val="00C1664B"/>
    <w:rsid w:val="00C175DD"/>
    <w:rsid w:val="00C21AFD"/>
    <w:rsid w:val="00C21D2A"/>
    <w:rsid w:val="00C22CA7"/>
    <w:rsid w:val="00C24745"/>
    <w:rsid w:val="00C26B55"/>
    <w:rsid w:val="00C272E3"/>
    <w:rsid w:val="00C27D9D"/>
    <w:rsid w:val="00C32A37"/>
    <w:rsid w:val="00C32C60"/>
    <w:rsid w:val="00C33658"/>
    <w:rsid w:val="00C33A99"/>
    <w:rsid w:val="00C37A47"/>
    <w:rsid w:val="00C40875"/>
    <w:rsid w:val="00C40F51"/>
    <w:rsid w:val="00C41AF2"/>
    <w:rsid w:val="00C41D90"/>
    <w:rsid w:val="00C4248C"/>
    <w:rsid w:val="00C4370C"/>
    <w:rsid w:val="00C43AE9"/>
    <w:rsid w:val="00C4575F"/>
    <w:rsid w:val="00C471CA"/>
    <w:rsid w:val="00C47AA7"/>
    <w:rsid w:val="00C47D57"/>
    <w:rsid w:val="00C50A54"/>
    <w:rsid w:val="00C513F2"/>
    <w:rsid w:val="00C51A06"/>
    <w:rsid w:val="00C51FBD"/>
    <w:rsid w:val="00C520E7"/>
    <w:rsid w:val="00C535FF"/>
    <w:rsid w:val="00C53C38"/>
    <w:rsid w:val="00C53FDC"/>
    <w:rsid w:val="00C5439A"/>
    <w:rsid w:val="00C54C66"/>
    <w:rsid w:val="00C55222"/>
    <w:rsid w:val="00C571C0"/>
    <w:rsid w:val="00C57CD6"/>
    <w:rsid w:val="00C62742"/>
    <w:rsid w:val="00C635B5"/>
    <w:rsid w:val="00C66E82"/>
    <w:rsid w:val="00C67473"/>
    <w:rsid w:val="00C70644"/>
    <w:rsid w:val="00C709C6"/>
    <w:rsid w:val="00C70B97"/>
    <w:rsid w:val="00C719D2"/>
    <w:rsid w:val="00C7251A"/>
    <w:rsid w:val="00C72C19"/>
    <w:rsid w:val="00C73253"/>
    <w:rsid w:val="00C74FE2"/>
    <w:rsid w:val="00C762A1"/>
    <w:rsid w:val="00C76BB1"/>
    <w:rsid w:val="00C76EB5"/>
    <w:rsid w:val="00C80C3F"/>
    <w:rsid w:val="00C8360C"/>
    <w:rsid w:val="00C873DF"/>
    <w:rsid w:val="00C877D7"/>
    <w:rsid w:val="00C87FBE"/>
    <w:rsid w:val="00C9002A"/>
    <w:rsid w:val="00C912CF"/>
    <w:rsid w:val="00C91B92"/>
    <w:rsid w:val="00C931CC"/>
    <w:rsid w:val="00C94E0E"/>
    <w:rsid w:val="00C9519F"/>
    <w:rsid w:val="00C951A6"/>
    <w:rsid w:val="00C95F64"/>
    <w:rsid w:val="00C964F7"/>
    <w:rsid w:val="00CA0B52"/>
    <w:rsid w:val="00CA179C"/>
    <w:rsid w:val="00CA392A"/>
    <w:rsid w:val="00CA7ED8"/>
    <w:rsid w:val="00CB0B8D"/>
    <w:rsid w:val="00CB0E4C"/>
    <w:rsid w:val="00CB1CB2"/>
    <w:rsid w:val="00CB259D"/>
    <w:rsid w:val="00CB436A"/>
    <w:rsid w:val="00CB459E"/>
    <w:rsid w:val="00CB5926"/>
    <w:rsid w:val="00CB5C06"/>
    <w:rsid w:val="00CB627E"/>
    <w:rsid w:val="00CB6770"/>
    <w:rsid w:val="00CC09B6"/>
    <w:rsid w:val="00CC2D6F"/>
    <w:rsid w:val="00CC4D16"/>
    <w:rsid w:val="00CC4F8A"/>
    <w:rsid w:val="00CC52E1"/>
    <w:rsid w:val="00CD0066"/>
    <w:rsid w:val="00CD13D0"/>
    <w:rsid w:val="00CD1B6E"/>
    <w:rsid w:val="00CD2292"/>
    <w:rsid w:val="00CD411E"/>
    <w:rsid w:val="00CD4EEC"/>
    <w:rsid w:val="00CD5848"/>
    <w:rsid w:val="00CE20B7"/>
    <w:rsid w:val="00CE24E5"/>
    <w:rsid w:val="00CE2519"/>
    <w:rsid w:val="00CE377E"/>
    <w:rsid w:val="00CE38D8"/>
    <w:rsid w:val="00CE3EE0"/>
    <w:rsid w:val="00CE5045"/>
    <w:rsid w:val="00CE6759"/>
    <w:rsid w:val="00CE787C"/>
    <w:rsid w:val="00CE7F8C"/>
    <w:rsid w:val="00CF1068"/>
    <w:rsid w:val="00CF240A"/>
    <w:rsid w:val="00CF2BAB"/>
    <w:rsid w:val="00CF39CD"/>
    <w:rsid w:val="00CF41CE"/>
    <w:rsid w:val="00CF5125"/>
    <w:rsid w:val="00CF53E1"/>
    <w:rsid w:val="00CF7203"/>
    <w:rsid w:val="00CF7576"/>
    <w:rsid w:val="00CF7ED7"/>
    <w:rsid w:val="00CF7F5D"/>
    <w:rsid w:val="00D01843"/>
    <w:rsid w:val="00D02B74"/>
    <w:rsid w:val="00D02B9D"/>
    <w:rsid w:val="00D02ECD"/>
    <w:rsid w:val="00D03776"/>
    <w:rsid w:val="00D03EFC"/>
    <w:rsid w:val="00D0502D"/>
    <w:rsid w:val="00D0670F"/>
    <w:rsid w:val="00D070B5"/>
    <w:rsid w:val="00D07CBB"/>
    <w:rsid w:val="00D1069F"/>
    <w:rsid w:val="00D11C2C"/>
    <w:rsid w:val="00D11E58"/>
    <w:rsid w:val="00D12731"/>
    <w:rsid w:val="00D12C51"/>
    <w:rsid w:val="00D138CE"/>
    <w:rsid w:val="00D1496C"/>
    <w:rsid w:val="00D15EFB"/>
    <w:rsid w:val="00D16279"/>
    <w:rsid w:val="00D20F61"/>
    <w:rsid w:val="00D22075"/>
    <w:rsid w:val="00D256E2"/>
    <w:rsid w:val="00D25928"/>
    <w:rsid w:val="00D26268"/>
    <w:rsid w:val="00D26938"/>
    <w:rsid w:val="00D30A9E"/>
    <w:rsid w:val="00D32ABB"/>
    <w:rsid w:val="00D33393"/>
    <w:rsid w:val="00D339B0"/>
    <w:rsid w:val="00D343DE"/>
    <w:rsid w:val="00D3474C"/>
    <w:rsid w:val="00D36B6B"/>
    <w:rsid w:val="00D36C9D"/>
    <w:rsid w:val="00D37671"/>
    <w:rsid w:val="00D376DF"/>
    <w:rsid w:val="00D4065A"/>
    <w:rsid w:val="00D46014"/>
    <w:rsid w:val="00D462E8"/>
    <w:rsid w:val="00D46396"/>
    <w:rsid w:val="00D47149"/>
    <w:rsid w:val="00D47812"/>
    <w:rsid w:val="00D502AF"/>
    <w:rsid w:val="00D50870"/>
    <w:rsid w:val="00D50CFA"/>
    <w:rsid w:val="00D51D54"/>
    <w:rsid w:val="00D51DDA"/>
    <w:rsid w:val="00D52C4E"/>
    <w:rsid w:val="00D54605"/>
    <w:rsid w:val="00D559E3"/>
    <w:rsid w:val="00D559E7"/>
    <w:rsid w:val="00D55EDF"/>
    <w:rsid w:val="00D56B07"/>
    <w:rsid w:val="00D57C9F"/>
    <w:rsid w:val="00D62928"/>
    <w:rsid w:val="00D63A25"/>
    <w:rsid w:val="00D64B2E"/>
    <w:rsid w:val="00D64BE4"/>
    <w:rsid w:val="00D65005"/>
    <w:rsid w:val="00D65140"/>
    <w:rsid w:val="00D66A36"/>
    <w:rsid w:val="00D679B9"/>
    <w:rsid w:val="00D7014B"/>
    <w:rsid w:val="00D70A5B"/>
    <w:rsid w:val="00D70B03"/>
    <w:rsid w:val="00D70FB5"/>
    <w:rsid w:val="00D72772"/>
    <w:rsid w:val="00D729FA"/>
    <w:rsid w:val="00D72FE8"/>
    <w:rsid w:val="00D73995"/>
    <w:rsid w:val="00D74F09"/>
    <w:rsid w:val="00D80263"/>
    <w:rsid w:val="00D804CD"/>
    <w:rsid w:val="00D82178"/>
    <w:rsid w:val="00D829FA"/>
    <w:rsid w:val="00D82A44"/>
    <w:rsid w:val="00D8397D"/>
    <w:rsid w:val="00D844A1"/>
    <w:rsid w:val="00D84E4E"/>
    <w:rsid w:val="00D865D9"/>
    <w:rsid w:val="00D87E94"/>
    <w:rsid w:val="00D948D9"/>
    <w:rsid w:val="00D94E21"/>
    <w:rsid w:val="00D94F71"/>
    <w:rsid w:val="00D95A49"/>
    <w:rsid w:val="00D95AC9"/>
    <w:rsid w:val="00D97CAB"/>
    <w:rsid w:val="00DA1B4C"/>
    <w:rsid w:val="00DA32CD"/>
    <w:rsid w:val="00DA4813"/>
    <w:rsid w:val="00DA5A76"/>
    <w:rsid w:val="00DA5DE7"/>
    <w:rsid w:val="00DA6C08"/>
    <w:rsid w:val="00DA7D81"/>
    <w:rsid w:val="00DB04C4"/>
    <w:rsid w:val="00DB0F33"/>
    <w:rsid w:val="00DB0FCA"/>
    <w:rsid w:val="00DB378D"/>
    <w:rsid w:val="00DB4B63"/>
    <w:rsid w:val="00DB6204"/>
    <w:rsid w:val="00DB6E1D"/>
    <w:rsid w:val="00DC0563"/>
    <w:rsid w:val="00DC0595"/>
    <w:rsid w:val="00DC1C3D"/>
    <w:rsid w:val="00DC3613"/>
    <w:rsid w:val="00DC3A1C"/>
    <w:rsid w:val="00DC411D"/>
    <w:rsid w:val="00DC4C10"/>
    <w:rsid w:val="00DC58C3"/>
    <w:rsid w:val="00DC5D7B"/>
    <w:rsid w:val="00DC609A"/>
    <w:rsid w:val="00DC6403"/>
    <w:rsid w:val="00DC707F"/>
    <w:rsid w:val="00DC7484"/>
    <w:rsid w:val="00DC7C1A"/>
    <w:rsid w:val="00DD11EE"/>
    <w:rsid w:val="00DD2612"/>
    <w:rsid w:val="00DD2B23"/>
    <w:rsid w:val="00DD2E06"/>
    <w:rsid w:val="00DD42F4"/>
    <w:rsid w:val="00DD4B56"/>
    <w:rsid w:val="00DD66B9"/>
    <w:rsid w:val="00DE13D4"/>
    <w:rsid w:val="00DE2C7E"/>
    <w:rsid w:val="00DE55D7"/>
    <w:rsid w:val="00DE5E47"/>
    <w:rsid w:val="00DE5F51"/>
    <w:rsid w:val="00DE6933"/>
    <w:rsid w:val="00DE6CBA"/>
    <w:rsid w:val="00DF166B"/>
    <w:rsid w:val="00DF1984"/>
    <w:rsid w:val="00DF3554"/>
    <w:rsid w:val="00DF56C6"/>
    <w:rsid w:val="00DF5DDF"/>
    <w:rsid w:val="00DF77B5"/>
    <w:rsid w:val="00E0001C"/>
    <w:rsid w:val="00E0066F"/>
    <w:rsid w:val="00E02B0C"/>
    <w:rsid w:val="00E0306A"/>
    <w:rsid w:val="00E034FB"/>
    <w:rsid w:val="00E03C0E"/>
    <w:rsid w:val="00E04D5D"/>
    <w:rsid w:val="00E10BED"/>
    <w:rsid w:val="00E11543"/>
    <w:rsid w:val="00E118B8"/>
    <w:rsid w:val="00E12579"/>
    <w:rsid w:val="00E12B4E"/>
    <w:rsid w:val="00E131C1"/>
    <w:rsid w:val="00E14894"/>
    <w:rsid w:val="00E1546C"/>
    <w:rsid w:val="00E175EE"/>
    <w:rsid w:val="00E1795F"/>
    <w:rsid w:val="00E2022A"/>
    <w:rsid w:val="00E205D3"/>
    <w:rsid w:val="00E20A5A"/>
    <w:rsid w:val="00E23956"/>
    <w:rsid w:val="00E23BFE"/>
    <w:rsid w:val="00E25715"/>
    <w:rsid w:val="00E257E7"/>
    <w:rsid w:val="00E26A89"/>
    <w:rsid w:val="00E277A6"/>
    <w:rsid w:val="00E301CA"/>
    <w:rsid w:val="00E31027"/>
    <w:rsid w:val="00E3242A"/>
    <w:rsid w:val="00E33CF0"/>
    <w:rsid w:val="00E33F9B"/>
    <w:rsid w:val="00E350B0"/>
    <w:rsid w:val="00E379F7"/>
    <w:rsid w:val="00E40994"/>
    <w:rsid w:val="00E41347"/>
    <w:rsid w:val="00E41BE8"/>
    <w:rsid w:val="00E42B1D"/>
    <w:rsid w:val="00E46669"/>
    <w:rsid w:val="00E47671"/>
    <w:rsid w:val="00E47E38"/>
    <w:rsid w:val="00E501E2"/>
    <w:rsid w:val="00E52310"/>
    <w:rsid w:val="00E52549"/>
    <w:rsid w:val="00E52969"/>
    <w:rsid w:val="00E52AEF"/>
    <w:rsid w:val="00E53EC4"/>
    <w:rsid w:val="00E54117"/>
    <w:rsid w:val="00E54BC9"/>
    <w:rsid w:val="00E55541"/>
    <w:rsid w:val="00E5556B"/>
    <w:rsid w:val="00E57313"/>
    <w:rsid w:val="00E6186B"/>
    <w:rsid w:val="00E620EA"/>
    <w:rsid w:val="00E6264D"/>
    <w:rsid w:val="00E62F29"/>
    <w:rsid w:val="00E637FF"/>
    <w:rsid w:val="00E64261"/>
    <w:rsid w:val="00E6451A"/>
    <w:rsid w:val="00E66BBF"/>
    <w:rsid w:val="00E71220"/>
    <w:rsid w:val="00E72E86"/>
    <w:rsid w:val="00E73441"/>
    <w:rsid w:val="00E74493"/>
    <w:rsid w:val="00E747C3"/>
    <w:rsid w:val="00E7519C"/>
    <w:rsid w:val="00E763C4"/>
    <w:rsid w:val="00E80EFC"/>
    <w:rsid w:val="00E8375E"/>
    <w:rsid w:val="00E85410"/>
    <w:rsid w:val="00E86111"/>
    <w:rsid w:val="00E866C2"/>
    <w:rsid w:val="00E870DA"/>
    <w:rsid w:val="00E8752C"/>
    <w:rsid w:val="00E90242"/>
    <w:rsid w:val="00E91705"/>
    <w:rsid w:val="00E9393F"/>
    <w:rsid w:val="00E93D30"/>
    <w:rsid w:val="00E95BF4"/>
    <w:rsid w:val="00E96A0C"/>
    <w:rsid w:val="00E96DAE"/>
    <w:rsid w:val="00EA2B0A"/>
    <w:rsid w:val="00EA50E9"/>
    <w:rsid w:val="00EA6AED"/>
    <w:rsid w:val="00EB0356"/>
    <w:rsid w:val="00EB052C"/>
    <w:rsid w:val="00EB3593"/>
    <w:rsid w:val="00EB4C03"/>
    <w:rsid w:val="00EB4FD7"/>
    <w:rsid w:val="00EB5EDD"/>
    <w:rsid w:val="00EB772B"/>
    <w:rsid w:val="00EB7A8B"/>
    <w:rsid w:val="00EC0AF0"/>
    <w:rsid w:val="00EC1006"/>
    <w:rsid w:val="00EC1C13"/>
    <w:rsid w:val="00EC37D7"/>
    <w:rsid w:val="00EC3974"/>
    <w:rsid w:val="00EC4059"/>
    <w:rsid w:val="00EC4095"/>
    <w:rsid w:val="00EC53C3"/>
    <w:rsid w:val="00EC5A7C"/>
    <w:rsid w:val="00EC5D77"/>
    <w:rsid w:val="00ED1CE4"/>
    <w:rsid w:val="00ED3A9F"/>
    <w:rsid w:val="00ED6B68"/>
    <w:rsid w:val="00ED7F4A"/>
    <w:rsid w:val="00EE0CBD"/>
    <w:rsid w:val="00EE13B2"/>
    <w:rsid w:val="00EE672B"/>
    <w:rsid w:val="00EE7958"/>
    <w:rsid w:val="00EF3ADA"/>
    <w:rsid w:val="00EF3F0D"/>
    <w:rsid w:val="00EF52B0"/>
    <w:rsid w:val="00EF5645"/>
    <w:rsid w:val="00EF69C4"/>
    <w:rsid w:val="00EF6A52"/>
    <w:rsid w:val="00F00036"/>
    <w:rsid w:val="00F00749"/>
    <w:rsid w:val="00F013A1"/>
    <w:rsid w:val="00F0357E"/>
    <w:rsid w:val="00F03E5E"/>
    <w:rsid w:val="00F04A46"/>
    <w:rsid w:val="00F06612"/>
    <w:rsid w:val="00F0681B"/>
    <w:rsid w:val="00F06B41"/>
    <w:rsid w:val="00F10278"/>
    <w:rsid w:val="00F10866"/>
    <w:rsid w:val="00F12BBF"/>
    <w:rsid w:val="00F13293"/>
    <w:rsid w:val="00F134E1"/>
    <w:rsid w:val="00F156F9"/>
    <w:rsid w:val="00F16DD4"/>
    <w:rsid w:val="00F16FF2"/>
    <w:rsid w:val="00F20A6C"/>
    <w:rsid w:val="00F20A70"/>
    <w:rsid w:val="00F21712"/>
    <w:rsid w:val="00F22DD9"/>
    <w:rsid w:val="00F23CCF"/>
    <w:rsid w:val="00F248E2"/>
    <w:rsid w:val="00F25388"/>
    <w:rsid w:val="00F25B3A"/>
    <w:rsid w:val="00F264F0"/>
    <w:rsid w:val="00F26883"/>
    <w:rsid w:val="00F27649"/>
    <w:rsid w:val="00F30F98"/>
    <w:rsid w:val="00F31455"/>
    <w:rsid w:val="00F33E6C"/>
    <w:rsid w:val="00F34AFF"/>
    <w:rsid w:val="00F355CE"/>
    <w:rsid w:val="00F4223A"/>
    <w:rsid w:val="00F4254D"/>
    <w:rsid w:val="00F447AE"/>
    <w:rsid w:val="00F450F5"/>
    <w:rsid w:val="00F476A5"/>
    <w:rsid w:val="00F47860"/>
    <w:rsid w:val="00F5034B"/>
    <w:rsid w:val="00F507B3"/>
    <w:rsid w:val="00F52D09"/>
    <w:rsid w:val="00F53797"/>
    <w:rsid w:val="00F5385F"/>
    <w:rsid w:val="00F53D25"/>
    <w:rsid w:val="00F54C16"/>
    <w:rsid w:val="00F55DE9"/>
    <w:rsid w:val="00F60344"/>
    <w:rsid w:val="00F60E3F"/>
    <w:rsid w:val="00F62D33"/>
    <w:rsid w:val="00F63FC0"/>
    <w:rsid w:val="00F64D37"/>
    <w:rsid w:val="00F66299"/>
    <w:rsid w:val="00F6776A"/>
    <w:rsid w:val="00F7051D"/>
    <w:rsid w:val="00F72511"/>
    <w:rsid w:val="00F730F2"/>
    <w:rsid w:val="00F74726"/>
    <w:rsid w:val="00F74A46"/>
    <w:rsid w:val="00F81128"/>
    <w:rsid w:val="00F81631"/>
    <w:rsid w:val="00F81723"/>
    <w:rsid w:val="00F82ABA"/>
    <w:rsid w:val="00F8303D"/>
    <w:rsid w:val="00F84532"/>
    <w:rsid w:val="00F852A3"/>
    <w:rsid w:val="00F90A39"/>
    <w:rsid w:val="00F93139"/>
    <w:rsid w:val="00F94F1B"/>
    <w:rsid w:val="00F9566A"/>
    <w:rsid w:val="00F95887"/>
    <w:rsid w:val="00F96F1D"/>
    <w:rsid w:val="00F973F9"/>
    <w:rsid w:val="00F97636"/>
    <w:rsid w:val="00FA3294"/>
    <w:rsid w:val="00FA3994"/>
    <w:rsid w:val="00FA5D84"/>
    <w:rsid w:val="00FA624D"/>
    <w:rsid w:val="00FA7F07"/>
    <w:rsid w:val="00FB0763"/>
    <w:rsid w:val="00FB09F6"/>
    <w:rsid w:val="00FB41BC"/>
    <w:rsid w:val="00FB642A"/>
    <w:rsid w:val="00FB6F2A"/>
    <w:rsid w:val="00FC0BC2"/>
    <w:rsid w:val="00FC3E7A"/>
    <w:rsid w:val="00FC64B8"/>
    <w:rsid w:val="00FC6AAE"/>
    <w:rsid w:val="00FC77AB"/>
    <w:rsid w:val="00FC79B1"/>
    <w:rsid w:val="00FD23DB"/>
    <w:rsid w:val="00FD3570"/>
    <w:rsid w:val="00FD4053"/>
    <w:rsid w:val="00FD44AA"/>
    <w:rsid w:val="00FD4984"/>
    <w:rsid w:val="00FD4E21"/>
    <w:rsid w:val="00FD6383"/>
    <w:rsid w:val="00FD7C76"/>
    <w:rsid w:val="00FE09A5"/>
    <w:rsid w:val="00FE246D"/>
    <w:rsid w:val="00FE2688"/>
    <w:rsid w:val="00FE4448"/>
    <w:rsid w:val="00FE44AA"/>
    <w:rsid w:val="00FE5525"/>
    <w:rsid w:val="00FE6728"/>
    <w:rsid w:val="00FE6F00"/>
    <w:rsid w:val="00FE7E9B"/>
    <w:rsid w:val="00FF00F0"/>
    <w:rsid w:val="00FF077B"/>
    <w:rsid w:val="00FF0FC9"/>
    <w:rsid w:val="00FF1C92"/>
    <w:rsid w:val="00FF2382"/>
    <w:rsid w:val="00FF26B8"/>
    <w:rsid w:val="00FF5880"/>
    <w:rsid w:val="00FF6B46"/>
    <w:rsid w:val="00FF7220"/>
    <w:rsid w:val="00FF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4032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795744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795744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795744"/>
    <w:pPr>
      <w:keepNext/>
      <w:ind w:firstLine="0"/>
      <w:jc w:val="both"/>
      <w:outlineLvl w:val="2"/>
    </w:pPr>
    <w:rPr>
      <w:sz w:val="24"/>
    </w:rPr>
  </w:style>
  <w:style w:type="paragraph" w:styleId="4">
    <w:name w:val="heading 4"/>
    <w:basedOn w:val="a"/>
    <w:link w:val="40"/>
    <w:qFormat/>
    <w:rsid w:val="00795744"/>
    <w:pPr>
      <w:spacing w:before="100" w:beforeAutospacing="1" w:after="100" w:afterAutospacing="1"/>
      <w:ind w:firstLine="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link w:val="50"/>
    <w:qFormat/>
    <w:rsid w:val="005D2456"/>
    <w:pPr>
      <w:keepNext/>
      <w:shd w:val="clear" w:color="auto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5D2456"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"/>
    <w:next w:val="a"/>
    <w:link w:val="70"/>
    <w:qFormat/>
    <w:rsid w:val="0079574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qFormat/>
    <w:rsid w:val="005D2456"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"/>
    <w:next w:val="a"/>
    <w:link w:val="90"/>
    <w:qFormat/>
    <w:rsid w:val="005D2456"/>
    <w:pPr>
      <w:keepNext/>
      <w:shd w:val="clear" w:color="auto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51338C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rsid w:val="0051338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rsid w:val="0051338C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51338C"/>
  </w:style>
  <w:style w:type="paragraph" w:styleId="aa">
    <w:name w:val="caption"/>
    <w:basedOn w:val="a"/>
    <w:next w:val="a"/>
    <w:qFormat/>
    <w:rsid w:val="0051338C"/>
    <w:pPr>
      <w:jc w:val="center"/>
    </w:pPr>
    <w:rPr>
      <w:b/>
      <w:sz w:val="28"/>
    </w:rPr>
  </w:style>
  <w:style w:type="paragraph" w:styleId="21">
    <w:name w:val="Body Text 2"/>
    <w:basedOn w:val="a"/>
    <w:link w:val="22"/>
    <w:rsid w:val="0051338C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rsid w:val="0051338C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rsid w:val="0051338C"/>
    <w:pPr>
      <w:jc w:val="left"/>
    </w:pPr>
    <w:rPr>
      <w:sz w:val="16"/>
    </w:rPr>
  </w:style>
  <w:style w:type="paragraph" w:customStyle="1" w:styleId="ad">
    <w:name w:val="Адресат"/>
    <w:basedOn w:val="a"/>
    <w:rsid w:val="0051338C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rsid w:val="0051338C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sid w:val="00FF7220"/>
    <w:pPr>
      <w:widowControl w:val="0"/>
      <w:autoSpaceDE w:val="0"/>
      <w:autoSpaceDN w:val="0"/>
    </w:pPr>
    <w:rPr>
      <w:sz w:val="24"/>
    </w:rPr>
  </w:style>
  <w:style w:type="paragraph" w:styleId="ae">
    <w:name w:val="List Paragraph"/>
    <w:basedOn w:val="a"/>
    <w:qFormat/>
    <w:rsid w:val="00FF7220"/>
    <w:pPr>
      <w:ind w:left="720"/>
      <w:contextualSpacing/>
    </w:pPr>
  </w:style>
  <w:style w:type="paragraph" w:styleId="af">
    <w:name w:val="Balloon Text"/>
    <w:basedOn w:val="a"/>
    <w:link w:val="af0"/>
    <w:uiPriority w:val="99"/>
    <w:rsid w:val="00D948D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rsid w:val="00D948D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795744"/>
    <w:rPr>
      <w:rFonts w:ascii="Cambria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rsid w:val="00795744"/>
    <w:rPr>
      <w:b/>
      <w:sz w:val="28"/>
    </w:rPr>
  </w:style>
  <w:style w:type="character" w:customStyle="1" w:styleId="30">
    <w:name w:val="Заголовок 3 Знак"/>
    <w:link w:val="3"/>
    <w:rsid w:val="00795744"/>
    <w:rPr>
      <w:sz w:val="24"/>
    </w:rPr>
  </w:style>
  <w:style w:type="character" w:customStyle="1" w:styleId="40">
    <w:name w:val="Заголовок 4 Знак"/>
    <w:link w:val="4"/>
    <w:rsid w:val="00795744"/>
    <w:rPr>
      <w:b/>
      <w:bCs/>
      <w:sz w:val="24"/>
      <w:szCs w:val="24"/>
    </w:rPr>
  </w:style>
  <w:style w:type="character" w:customStyle="1" w:styleId="70">
    <w:name w:val="Заголовок 7 Знак"/>
    <w:link w:val="7"/>
    <w:rsid w:val="00795744"/>
    <w:rPr>
      <w:sz w:val="24"/>
      <w:szCs w:val="24"/>
    </w:rPr>
  </w:style>
  <w:style w:type="paragraph" w:styleId="af1">
    <w:name w:val="footnote text"/>
    <w:basedOn w:val="a"/>
    <w:link w:val="af2"/>
    <w:rsid w:val="00795744"/>
    <w:pPr>
      <w:ind w:firstLine="0"/>
    </w:pPr>
    <w:rPr>
      <w:sz w:val="20"/>
    </w:rPr>
  </w:style>
  <w:style w:type="character" w:customStyle="1" w:styleId="af2">
    <w:name w:val="Текст сноски Знак"/>
    <w:basedOn w:val="a0"/>
    <w:link w:val="af1"/>
    <w:rsid w:val="00795744"/>
  </w:style>
  <w:style w:type="character" w:styleId="af3">
    <w:name w:val="footnote reference"/>
    <w:rsid w:val="00795744"/>
    <w:rPr>
      <w:vertAlign w:val="superscript"/>
    </w:rPr>
  </w:style>
  <w:style w:type="numbering" w:customStyle="1" w:styleId="11">
    <w:name w:val="Нет списка1"/>
    <w:next w:val="a2"/>
    <w:uiPriority w:val="99"/>
    <w:semiHidden/>
    <w:rsid w:val="00795744"/>
  </w:style>
  <w:style w:type="paragraph" w:customStyle="1" w:styleId="ConsPlusNonformat">
    <w:name w:val="ConsPlusNonformat"/>
    <w:rsid w:val="0079574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795744"/>
    <w:pPr>
      <w:widowControl w:val="0"/>
      <w:autoSpaceDE w:val="0"/>
      <w:autoSpaceDN w:val="0"/>
    </w:pPr>
    <w:rPr>
      <w:b/>
      <w:sz w:val="24"/>
    </w:rPr>
  </w:style>
  <w:style w:type="character" w:styleId="af4">
    <w:name w:val="annotation reference"/>
    <w:rsid w:val="00795744"/>
    <w:rPr>
      <w:sz w:val="16"/>
      <w:szCs w:val="16"/>
    </w:rPr>
  </w:style>
  <w:style w:type="paragraph" w:styleId="af5">
    <w:name w:val="annotation text"/>
    <w:basedOn w:val="a"/>
    <w:link w:val="af6"/>
    <w:rsid w:val="00795744"/>
    <w:pPr>
      <w:ind w:firstLine="0"/>
    </w:pPr>
    <w:rPr>
      <w:sz w:val="20"/>
    </w:rPr>
  </w:style>
  <w:style w:type="character" w:customStyle="1" w:styleId="af6">
    <w:name w:val="Текст примечания Знак"/>
    <w:basedOn w:val="a0"/>
    <w:link w:val="af5"/>
    <w:rsid w:val="00795744"/>
  </w:style>
  <w:style w:type="paragraph" w:styleId="af7">
    <w:name w:val="annotation subject"/>
    <w:basedOn w:val="af5"/>
    <w:next w:val="af5"/>
    <w:link w:val="af8"/>
    <w:uiPriority w:val="99"/>
    <w:rsid w:val="00795744"/>
    <w:rPr>
      <w:b/>
      <w:bCs/>
    </w:rPr>
  </w:style>
  <w:style w:type="character" w:customStyle="1" w:styleId="af8">
    <w:name w:val="Тема примечания Знак"/>
    <w:link w:val="af7"/>
    <w:uiPriority w:val="99"/>
    <w:rsid w:val="00795744"/>
    <w:rPr>
      <w:b/>
      <w:bCs/>
    </w:rPr>
  </w:style>
  <w:style w:type="numbering" w:customStyle="1" w:styleId="23">
    <w:name w:val="Нет списка2"/>
    <w:next w:val="a2"/>
    <w:semiHidden/>
    <w:unhideWhenUsed/>
    <w:rsid w:val="00795744"/>
  </w:style>
  <w:style w:type="character" w:customStyle="1" w:styleId="a6">
    <w:name w:val="Верхний колонтитул Знак"/>
    <w:link w:val="a5"/>
    <w:rsid w:val="00795744"/>
    <w:rPr>
      <w:b/>
      <w:caps/>
      <w:sz w:val="28"/>
    </w:rPr>
  </w:style>
  <w:style w:type="character" w:customStyle="1" w:styleId="a8">
    <w:name w:val="Нижний колонтитул Знак"/>
    <w:link w:val="a7"/>
    <w:rsid w:val="00795744"/>
    <w:rPr>
      <w:sz w:val="26"/>
    </w:rPr>
  </w:style>
  <w:style w:type="table" w:styleId="af9">
    <w:name w:val="Table Grid"/>
    <w:basedOn w:val="a1"/>
    <w:uiPriority w:val="59"/>
    <w:rsid w:val="007957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3"/>
    <w:rsid w:val="00795744"/>
    <w:rPr>
      <w:sz w:val="22"/>
    </w:rPr>
  </w:style>
  <w:style w:type="character" w:customStyle="1" w:styleId="22">
    <w:name w:val="Основной текст 2 Знак"/>
    <w:link w:val="21"/>
    <w:rsid w:val="00795744"/>
    <w:rPr>
      <w:sz w:val="26"/>
    </w:rPr>
  </w:style>
  <w:style w:type="character" w:customStyle="1" w:styleId="32">
    <w:name w:val="Основной текст 3 Знак"/>
    <w:link w:val="31"/>
    <w:rsid w:val="00795744"/>
    <w:rPr>
      <w:sz w:val="28"/>
    </w:rPr>
  </w:style>
  <w:style w:type="character" w:customStyle="1" w:styleId="24">
    <w:name w:val="стиль2"/>
    <w:rsid w:val="00795744"/>
    <w:rPr>
      <w:rFonts w:cs="Times New Roman"/>
    </w:rPr>
  </w:style>
  <w:style w:type="character" w:styleId="afa">
    <w:name w:val="Strong"/>
    <w:qFormat/>
    <w:rsid w:val="00795744"/>
    <w:rPr>
      <w:rFonts w:cs="Times New Roman"/>
      <w:b/>
    </w:rPr>
  </w:style>
  <w:style w:type="paragraph" w:customStyle="1" w:styleId="ConsPlusCell">
    <w:name w:val="ConsPlusCell"/>
    <w:rsid w:val="00795744"/>
    <w:pPr>
      <w:autoSpaceDE w:val="0"/>
      <w:autoSpaceDN w:val="0"/>
      <w:adjustRightInd w:val="0"/>
    </w:pPr>
    <w:rPr>
      <w:rFonts w:ascii="Arial" w:hAnsi="Arial" w:cs="Arial"/>
    </w:rPr>
  </w:style>
  <w:style w:type="paragraph" w:styleId="25">
    <w:name w:val="Body Text Indent 2"/>
    <w:basedOn w:val="a"/>
    <w:link w:val="26"/>
    <w:rsid w:val="00795744"/>
    <w:pPr>
      <w:autoSpaceDE w:val="0"/>
      <w:autoSpaceDN w:val="0"/>
      <w:ind w:left="10206" w:firstLine="0"/>
    </w:pPr>
    <w:rPr>
      <w:sz w:val="22"/>
      <w:szCs w:val="22"/>
    </w:rPr>
  </w:style>
  <w:style w:type="character" w:customStyle="1" w:styleId="26">
    <w:name w:val="Основной текст с отступом 2 Знак"/>
    <w:link w:val="25"/>
    <w:rsid w:val="00795744"/>
    <w:rPr>
      <w:sz w:val="22"/>
      <w:szCs w:val="22"/>
    </w:rPr>
  </w:style>
  <w:style w:type="paragraph" w:customStyle="1" w:styleId="afb">
    <w:name w:val="Мой стиль"/>
    <w:basedOn w:val="afc"/>
    <w:autoRedefine/>
    <w:rsid w:val="00795744"/>
    <w:pPr>
      <w:tabs>
        <w:tab w:val="left" w:pos="709"/>
      </w:tabs>
      <w:autoSpaceDE w:val="0"/>
      <w:autoSpaceDN w:val="0"/>
      <w:spacing w:after="0"/>
      <w:ind w:left="0" w:firstLine="900"/>
      <w:jc w:val="both"/>
    </w:pPr>
    <w:rPr>
      <w:iCs/>
      <w:spacing w:val="2"/>
    </w:rPr>
  </w:style>
  <w:style w:type="paragraph" w:styleId="afc">
    <w:name w:val="Body Text Indent"/>
    <w:basedOn w:val="a"/>
    <w:link w:val="afd"/>
    <w:rsid w:val="00795744"/>
    <w:pPr>
      <w:spacing w:after="120"/>
      <w:ind w:left="283" w:firstLine="0"/>
    </w:pPr>
    <w:rPr>
      <w:sz w:val="24"/>
      <w:szCs w:val="24"/>
    </w:rPr>
  </w:style>
  <w:style w:type="character" w:customStyle="1" w:styleId="afd">
    <w:name w:val="Основной текст с отступом Знак"/>
    <w:link w:val="afc"/>
    <w:rsid w:val="00795744"/>
    <w:rPr>
      <w:sz w:val="24"/>
      <w:szCs w:val="24"/>
    </w:rPr>
  </w:style>
  <w:style w:type="paragraph" w:customStyle="1" w:styleId="afe">
    <w:name w:val="Губернаторский"/>
    <w:basedOn w:val="a"/>
    <w:rsid w:val="00795744"/>
    <w:pPr>
      <w:spacing w:line="360" w:lineRule="auto"/>
      <w:ind w:firstLine="0"/>
      <w:jc w:val="both"/>
    </w:pPr>
    <w:rPr>
      <w:sz w:val="30"/>
      <w:szCs w:val="24"/>
    </w:rPr>
  </w:style>
  <w:style w:type="paragraph" w:customStyle="1" w:styleId="12">
    <w:name w:val="Стиль1"/>
    <w:basedOn w:val="a"/>
    <w:rsid w:val="00795744"/>
    <w:pPr>
      <w:ind w:firstLine="0"/>
      <w:jc w:val="both"/>
    </w:pPr>
    <w:rPr>
      <w:iCs/>
      <w:szCs w:val="24"/>
    </w:rPr>
  </w:style>
  <w:style w:type="paragraph" w:styleId="aff">
    <w:name w:val="Normal (Web)"/>
    <w:basedOn w:val="a"/>
    <w:rsid w:val="00795744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num">
    <w:name w:val="num"/>
    <w:rsid w:val="00795744"/>
  </w:style>
  <w:style w:type="paragraph" w:customStyle="1" w:styleId="13">
    <w:name w:val="Знак1 Знак Знак Знак"/>
    <w:basedOn w:val="a"/>
    <w:rsid w:val="00795744"/>
    <w:pPr>
      <w:spacing w:before="100" w:beforeAutospacing="1" w:after="100" w:afterAutospacing="1"/>
      <w:ind w:firstLine="0"/>
    </w:pPr>
    <w:rPr>
      <w:rFonts w:ascii="Tahoma" w:hAnsi="Tahoma"/>
      <w:sz w:val="20"/>
      <w:lang w:val="en-US" w:eastAsia="en-US"/>
    </w:rPr>
  </w:style>
  <w:style w:type="paragraph" w:customStyle="1" w:styleId="110">
    <w:name w:val="Знак1 Знак Знак Знак1"/>
    <w:basedOn w:val="a"/>
    <w:rsid w:val="00795744"/>
    <w:pPr>
      <w:spacing w:before="100" w:beforeAutospacing="1" w:after="100" w:afterAutospacing="1"/>
      <w:ind w:firstLine="0"/>
    </w:pPr>
    <w:rPr>
      <w:rFonts w:ascii="Tahoma" w:hAnsi="Tahoma"/>
      <w:sz w:val="20"/>
      <w:lang w:val="en-US" w:eastAsia="en-US"/>
    </w:rPr>
  </w:style>
  <w:style w:type="table" w:customStyle="1" w:styleId="14">
    <w:name w:val="Сетка таблицы1"/>
    <w:basedOn w:val="a1"/>
    <w:next w:val="af9"/>
    <w:rsid w:val="007957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Сетка таблицы2"/>
    <w:basedOn w:val="a1"/>
    <w:next w:val="af9"/>
    <w:rsid w:val="007957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"/>
    <w:basedOn w:val="a1"/>
    <w:next w:val="af9"/>
    <w:rsid w:val="007957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0">
    <w:name w:val="Hyperlink"/>
    <w:uiPriority w:val="99"/>
    <w:unhideWhenUsed/>
    <w:rsid w:val="00795744"/>
    <w:rPr>
      <w:color w:val="0000FF"/>
      <w:u w:val="single"/>
    </w:rPr>
  </w:style>
  <w:style w:type="paragraph" w:customStyle="1" w:styleId="ConsNormal">
    <w:name w:val="ConsNormal"/>
    <w:rsid w:val="007957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1">
    <w:name w:val="Знак Знак Знак Знак"/>
    <w:basedOn w:val="a"/>
    <w:rsid w:val="00795744"/>
    <w:pPr>
      <w:widowControl w:val="0"/>
      <w:adjustRightInd w:val="0"/>
      <w:spacing w:after="160" w:line="240" w:lineRule="exact"/>
      <w:ind w:firstLine="0"/>
      <w:jc w:val="right"/>
    </w:pPr>
    <w:rPr>
      <w:sz w:val="20"/>
      <w:lang w:val="en-GB" w:eastAsia="en-US"/>
    </w:rPr>
  </w:style>
  <w:style w:type="paragraph" w:styleId="aff2">
    <w:name w:val="Plain Text"/>
    <w:basedOn w:val="a"/>
    <w:link w:val="aff3"/>
    <w:rsid w:val="00795744"/>
    <w:pPr>
      <w:ind w:firstLine="0"/>
    </w:pPr>
    <w:rPr>
      <w:rFonts w:ascii="Courier New" w:hAnsi="Courier New"/>
      <w:sz w:val="20"/>
    </w:rPr>
  </w:style>
  <w:style w:type="character" w:customStyle="1" w:styleId="aff3">
    <w:name w:val="Текст Знак"/>
    <w:link w:val="aff2"/>
    <w:rsid w:val="00795744"/>
    <w:rPr>
      <w:rFonts w:ascii="Courier New" w:hAnsi="Courier New"/>
    </w:rPr>
  </w:style>
  <w:style w:type="paragraph" w:customStyle="1" w:styleId="aff4">
    <w:name w:val="Текст док"/>
    <w:basedOn w:val="a"/>
    <w:rsid w:val="00795744"/>
    <w:pPr>
      <w:suppressAutoHyphens/>
      <w:jc w:val="both"/>
    </w:pPr>
    <w:rPr>
      <w:rFonts w:cs="Calibri"/>
      <w:kern w:val="1"/>
      <w:sz w:val="28"/>
      <w:lang w:eastAsia="ar-SA"/>
    </w:rPr>
  </w:style>
  <w:style w:type="paragraph" w:customStyle="1" w:styleId="15">
    <w:name w:val="Абзац списка1"/>
    <w:basedOn w:val="a"/>
    <w:rsid w:val="00795744"/>
    <w:pPr>
      <w:suppressAutoHyphens/>
      <w:ind w:left="720" w:firstLine="0"/>
      <w:contextualSpacing/>
    </w:pPr>
    <w:rPr>
      <w:kern w:val="1"/>
      <w:sz w:val="24"/>
      <w:szCs w:val="24"/>
    </w:rPr>
  </w:style>
  <w:style w:type="paragraph" w:customStyle="1" w:styleId="16">
    <w:name w:val="Текст выноски1"/>
    <w:basedOn w:val="a"/>
    <w:rsid w:val="00795744"/>
    <w:pPr>
      <w:suppressAutoHyphens/>
      <w:ind w:firstLine="0"/>
    </w:pPr>
    <w:rPr>
      <w:rFonts w:ascii="Tahoma" w:hAnsi="Tahoma" w:cs="Tahoma"/>
      <w:kern w:val="1"/>
      <w:sz w:val="16"/>
      <w:szCs w:val="16"/>
    </w:rPr>
  </w:style>
  <w:style w:type="paragraph" w:customStyle="1" w:styleId="17">
    <w:name w:val="Обычный1"/>
    <w:rsid w:val="00795744"/>
    <w:pPr>
      <w:suppressAutoHyphens/>
      <w:spacing w:line="100" w:lineRule="atLeast"/>
    </w:pPr>
    <w:rPr>
      <w:rFonts w:eastAsia="SimSun"/>
      <w:color w:val="000000"/>
      <w:kern w:val="1"/>
      <w:sz w:val="24"/>
      <w:szCs w:val="24"/>
      <w:lang w:eastAsia="ar-SA"/>
    </w:rPr>
  </w:style>
  <w:style w:type="character" w:styleId="aff5">
    <w:name w:val="FollowedHyperlink"/>
    <w:uiPriority w:val="99"/>
    <w:unhideWhenUsed/>
    <w:rsid w:val="00795744"/>
    <w:rPr>
      <w:color w:val="800080"/>
      <w:u w:val="single"/>
    </w:rPr>
  </w:style>
  <w:style w:type="character" w:customStyle="1" w:styleId="18">
    <w:name w:val="Неразрешенное упоминание1"/>
    <w:uiPriority w:val="99"/>
    <w:semiHidden/>
    <w:unhideWhenUsed/>
    <w:rsid w:val="00795744"/>
    <w:rPr>
      <w:color w:val="605E5C"/>
      <w:shd w:val="clear" w:color="auto" w:fill="E1DFDD"/>
    </w:rPr>
  </w:style>
  <w:style w:type="paragraph" w:customStyle="1" w:styleId="Default">
    <w:name w:val="Default"/>
    <w:rsid w:val="00A97F7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f6">
    <w:name w:val="Гипертекстовая ссылка"/>
    <w:uiPriority w:val="99"/>
    <w:rsid w:val="00FC64B8"/>
    <w:rPr>
      <w:rFonts w:ascii="Times New Roman" w:hAnsi="Times New Roman" w:cs="Times New Roman" w:hint="default"/>
      <w:b w:val="0"/>
      <w:bCs w:val="0"/>
      <w:color w:val="106BBE"/>
    </w:rPr>
  </w:style>
  <w:style w:type="paragraph" w:styleId="aff7">
    <w:name w:val="No Spacing"/>
    <w:uiPriority w:val="1"/>
    <w:qFormat/>
    <w:rsid w:val="00D65140"/>
    <w:rPr>
      <w:rFonts w:ascii="Calibri" w:eastAsia="Calibri" w:hAnsi="Calibri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rsid w:val="005D2456"/>
    <w:rPr>
      <w:sz w:val="28"/>
      <w:shd w:val="clear" w:color="auto" w:fill="FFFFFF"/>
    </w:rPr>
  </w:style>
  <w:style w:type="character" w:customStyle="1" w:styleId="60">
    <w:name w:val="Заголовок 6 Знак"/>
    <w:basedOn w:val="a0"/>
    <w:link w:val="6"/>
    <w:rsid w:val="005D2456"/>
    <w:rPr>
      <w:i/>
      <w:sz w:val="28"/>
    </w:rPr>
  </w:style>
  <w:style w:type="character" w:customStyle="1" w:styleId="80">
    <w:name w:val="Заголовок 8 Знак"/>
    <w:basedOn w:val="a0"/>
    <w:link w:val="8"/>
    <w:rsid w:val="005D2456"/>
    <w:rPr>
      <w:b/>
      <w:bCs/>
      <w:i/>
      <w:iCs/>
      <w:sz w:val="24"/>
    </w:rPr>
  </w:style>
  <w:style w:type="character" w:customStyle="1" w:styleId="90">
    <w:name w:val="Заголовок 9 Знак"/>
    <w:basedOn w:val="a0"/>
    <w:link w:val="9"/>
    <w:rsid w:val="005D2456"/>
    <w:rPr>
      <w:color w:val="000000"/>
      <w:spacing w:val="-2"/>
      <w:sz w:val="25"/>
      <w:shd w:val="clear" w:color="auto" w:fill="FFFFFF"/>
    </w:rPr>
  </w:style>
  <w:style w:type="numbering" w:customStyle="1" w:styleId="34">
    <w:name w:val="Нет списка3"/>
    <w:next w:val="a2"/>
    <w:uiPriority w:val="99"/>
    <w:semiHidden/>
    <w:unhideWhenUsed/>
    <w:rsid w:val="005D2456"/>
  </w:style>
  <w:style w:type="numbering" w:customStyle="1" w:styleId="111">
    <w:name w:val="Нет списка11"/>
    <w:next w:val="a2"/>
    <w:uiPriority w:val="99"/>
    <w:semiHidden/>
    <w:unhideWhenUsed/>
    <w:rsid w:val="005D2456"/>
  </w:style>
  <w:style w:type="numbering" w:customStyle="1" w:styleId="1110">
    <w:name w:val="Нет списка111"/>
    <w:next w:val="a2"/>
    <w:uiPriority w:val="99"/>
    <w:semiHidden/>
    <w:rsid w:val="005D2456"/>
  </w:style>
  <w:style w:type="numbering" w:customStyle="1" w:styleId="210">
    <w:name w:val="Нет списка21"/>
    <w:next w:val="a2"/>
    <w:semiHidden/>
    <w:unhideWhenUsed/>
    <w:rsid w:val="005D2456"/>
  </w:style>
  <w:style w:type="table" w:customStyle="1" w:styleId="41">
    <w:name w:val="Сетка таблицы4"/>
    <w:basedOn w:val="a1"/>
    <w:next w:val="af9"/>
    <w:uiPriority w:val="59"/>
    <w:rsid w:val="005D24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basedOn w:val="a1"/>
    <w:next w:val="af9"/>
    <w:rsid w:val="005D24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">
    <w:name w:val="Сетка таблицы21"/>
    <w:basedOn w:val="a1"/>
    <w:next w:val="af9"/>
    <w:rsid w:val="005D24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basedOn w:val="a1"/>
    <w:next w:val="af9"/>
    <w:rsid w:val="005D24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Title"/>
    <w:basedOn w:val="a"/>
    <w:link w:val="aff9"/>
    <w:qFormat/>
    <w:rsid w:val="005D2456"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customStyle="1" w:styleId="aff9">
    <w:name w:val="Название Знак"/>
    <w:basedOn w:val="a0"/>
    <w:link w:val="aff8"/>
    <w:rsid w:val="005D2456"/>
    <w:rPr>
      <w:b/>
      <w:color w:val="000000"/>
      <w:spacing w:val="-9"/>
      <w:sz w:val="28"/>
      <w:shd w:val="clear" w:color="auto" w:fill="FFFFFF"/>
    </w:rPr>
  </w:style>
  <w:style w:type="paragraph" w:customStyle="1" w:styleId="Web">
    <w:name w:val="Обычный (Web)"/>
    <w:basedOn w:val="a"/>
    <w:rsid w:val="005D2456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"/>
    <w:link w:val="36"/>
    <w:rsid w:val="005D245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0"/>
    <w:link w:val="35"/>
    <w:rsid w:val="005D2456"/>
    <w:rPr>
      <w:color w:val="333333"/>
      <w:sz w:val="25"/>
      <w:szCs w:val="12"/>
    </w:rPr>
  </w:style>
  <w:style w:type="paragraph" w:customStyle="1" w:styleId="affa">
    <w:name w:val="Должность"/>
    <w:basedOn w:val="a"/>
    <w:next w:val="a"/>
    <w:rsid w:val="005D2456"/>
    <w:pPr>
      <w:ind w:firstLine="0"/>
    </w:pPr>
    <w:rPr>
      <w:i/>
      <w:color w:val="000000"/>
      <w:sz w:val="24"/>
    </w:rPr>
  </w:style>
  <w:style w:type="paragraph" w:customStyle="1" w:styleId="H4">
    <w:name w:val="H4"/>
    <w:basedOn w:val="a"/>
    <w:next w:val="a"/>
    <w:rsid w:val="005D2456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DefinitionList">
    <w:name w:val="Definition List"/>
    <w:basedOn w:val="a"/>
    <w:next w:val="a"/>
    <w:rsid w:val="005D2456"/>
    <w:pPr>
      <w:ind w:left="360" w:firstLine="0"/>
    </w:pPr>
    <w:rPr>
      <w:snapToGrid w:val="0"/>
      <w:sz w:val="24"/>
    </w:rPr>
  </w:style>
  <w:style w:type="paragraph" w:customStyle="1" w:styleId="affb">
    <w:name w:val="Заголовок текста док"/>
    <w:basedOn w:val="a"/>
    <w:autoRedefine/>
    <w:rsid w:val="005D2456"/>
    <w:pPr>
      <w:ind w:left="-107" w:firstLine="0"/>
    </w:pPr>
    <w:rPr>
      <w:sz w:val="22"/>
    </w:rPr>
  </w:style>
  <w:style w:type="paragraph" w:customStyle="1" w:styleId="affc">
    <w:name w:val="Дата документа"/>
    <w:basedOn w:val="a"/>
    <w:autoRedefine/>
    <w:rsid w:val="005D2456"/>
    <w:pPr>
      <w:spacing w:line="360" w:lineRule="auto"/>
      <w:ind w:firstLine="0"/>
    </w:pPr>
    <w:rPr>
      <w:sz w:val="24"/>
      <w:u w:val="single"/>
    </w:rPr>
  </w:style>
  <w:style w:type="paragraph" w:customStyle="1" w:styleId="affd">
    <w:name w:val="Исполнитель"/>
    <w:basedOn w:val="a"/>
    <w:autoRedefine/>
    <w:rsid w:val="005D2456"/>
    <w:pPr>
      <w:ind w:right="142" w:firstLine="130"/>
    </w:pPr>
    <w:rPr>
      <w:i/>
      <w:sz w:val="14"/>
      <w:szCs w:val="14"/>
    </w:rPr>
  </w:style>
  <w:style w:type="paragraph" w:customStyle="1" w:styleId="affe">
    <w:name w:val="Подпись док"/>
    <w:basedOn w:val="1"/>
    <w:autoRedefine/>
    <w:rsid w:val="005D2456"/>
    <w:pPr>
      <w:keepLines w:val="0"/>
      <w:tabs>
        <w:tab w:val="left" w:pos="7380"/>
        <w:tab w:val="left" w:pos="8280"/>
      </w:tabs>
      <w:spacing w:before="0"/>
      <w:ind w:right="2340" w:firstLine="0"/>
      <w:jc w:val="both"/>
    </w:pPr>
    <w:rPr>
      <w:rFonts w:ascii="Times New Roman" w:hAnsi="Times New Roman"/>
      <w:b w:val="0"/>
      <w:bCs w:val="0"/>
      <w:color w:val="auto"/>
      <w:szCs w:val="20"/>
    </w:rPr>
  </w:style>
  <w:style w:type="paragraph" w:styleId="afff">
    <w:name w:val="Block Text"/>
    <w:basedOn w:val="a"/>
    <w:rsid w:val="005D2456"/>
    <w:pPr>
      <w:ind w:left="1418" w:right="-284" w:firstLine="0"/>
      <w:jc w:val="center"/>
    </w:pPr>
    <w:rPr>
      <w:sz w:val="20"/>
    </w:rPr>
  </w:style>
  <w:style w:type="paragraph" w:customStyle="1" w:styleId="afff0">
    <w:name w:val="Àäðåñíûå ðåêâèçèòû"/>
    <w:basedOn w:val="a3"/>
    <w:next w:val="a3"/>
    <w:rsid w:val="005D2456"/>
    <w:pPr>
      <w:jc w:val="left"/>
    </w:pPr>
    <w:rPr>
      <w:sz w:val="16"/>
    </w:rPr>
  </w:style>
  <w:style w:type="paragraph" w:customStyle="1" w:styleId="afff1">
    <w:name w:val="Адресат док"/>
    <w:basedOn w:val="a5"/>
    <w:autoRedefine/>
    <w:rsid w:val="005D2456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"/>
    <w:rsid w:val="005D2456"/>
    <w:pPr>
      <w:spacing w:before="60"/>
      <w:jc w:val="both"/>
    </w:pPr>
    <w:rPr>
      <w:szCs w:val="26"/>
    </w:rPr>
  </w:style>
  <w:style w:type="paragraph" w:customStyle="1" w:styleId="afff2">
    <w:name w:val="Телефон"/>
    <w:basedOn w:val="a"/>
    <w:rsid w:val="005D2456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"/>
    <w:rsid w:val="005D2456"/>
    <w:pPr>
      <w:pBdr>
        <w:bottom w:val="single" w:sz="8" w:space="1" w:color="auto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sid w:val="005D2456"/>
    <w:rPr>
      <w:rFonts w:ascii="Courier New" w:hAnsi="Courier New"/>
      <w:snapToGrid w:val="0"/>
    </w:rPr>
  </w:style>
  <w:style w:type="paragraph" w:customStyle="1" w:styleId="ConsTitle">
    <w:name w:val="ConsTitle"/>
    <w:rsid w:val="005D2456"/>
    <w:rPr>
      <w:rFonts w:ascii="Arial" w:hAnsi="Arial"/>
      <w:b/>
      <w:snapToGrid w:val="0"/>
      <w:sz w:val="16"/>
    </w:rPr>
  </w:style>
  <w:style w:type="paragraph" w:customStyle="1" w:styleId="xl63">
    <w:name w:val="xl63"/>
    <w:basedOn w:val="a"/>
    <w:rsid w:val="005D2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"/>
    <w:rsid w:val="005D2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65">
    <w:name w:val="xl65"/>
    <w:basedOn w:val="a"/>
    <w:rsid w:val="005D2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66">
    <w:name w:val="xl66"/>
    <w:basedOn w:val="a"/>
    <w:rsid w:val="005D24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67">
    <w:name w:val="xl67"/>
    <w:basedOn w:val="a"/>
    <w:rsid w:val="005D24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68">
    <w:name w:val="xl68"/>
    <w:basedOn w:val="a"/>
    <w:rsid w:val="005D2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"/>
    <w:rsid w:val="005D2456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"/>
    <w:rsid w:val="005D24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"/>
    <w:rsid w:val="005D2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"/>
    <w:rsid w:val="005D245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73">
    <w:name w:val="xl73"/>
    <w:basedOn w:val="a"/>
    <w:rsid w:val="005D24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74">
    <w:name w:val="xl74"/>
    <w:basedOn w:val="a"/>
    <w:rsid w:val="005D2456"/>
    <w:pPr>
      <w:pBdr>
        <w:top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"/>
    <w:rsid w:val="005D2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"/>
    <w:rsid w:val="005D245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"/>
    <w:rsid w:val="005D24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"/>
    <w:rsid w:val="005D2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79">
    <w:name w:val="xl79"/>
    <w:basedOn w:val="a"/>
    <w:rsid w:val="005D245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0">
    <w:name w:val="xl80"/>
    <w:basedOn w:val="a"/>
    <w:rsid w:val="005D24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1">
    <w:name w:val="xl81"/>
    <w:basedOn w:val="a"/>
    <w:rsid w:val="005D24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afff3">
    <w:name w:val="Знак"/>
    <w:basedOn w:val="a"/>
    <w:rsid w:val="005D2456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"/>
    <w:rsid w:val="005D2456"/>
    <w:pPr>
      <w:widowControl w:val="0"/>
      <w:autoSpaceDE w:val="0"/>
      <w:autoSpaceDN w:val="0"/>
      <w:adjustRightInd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sid w:val="005D24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"/>
    <w:rsid w:val="005D2456"/>
    <w:pPr>
      <w:widowControl w:val="0"/>
      <w:autoSpaceDE w:val="0"/>
      <w:autoSpaceDN w:val="0"/>
      <w:adjustRightInd w:val="0"/>
      <w:ind w:firstLine="0"/>
      <w:jc w:val="both"/>
    </w:pPr>
    <w:rPr>
      <w:rFonts w:eastAsia="Calibri"/>
      <w:sz w:val="24"/>
      <w:szCs w:val="24"/>
    </w:rPr>
  </w:style>
  <w:style w:type="numbering" w:customStyle="1" w:styleId="311">
    <w:name w:val="Нет списка31"/>
    <w:next w:val="a2"/>
    <w:uiPriority w:val="99"/>
    <w:semiHidden/>
    <w:unhideWhenUsed/>
    <w:rsid w:val="005D2456"/>
  </w:style>
  <w:style w:type="paragraph" w:customStyle="1" w:styleId="19">
    <w:name w:val="Верхний колонтитул1"/>
    <w:basedOn w:val="a"/>
    <w:uiPriority w:val="99"/>
    <w:rsid w:val="005D245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ind w:firstLine="0"/>
      <w:jc w:val="center"/>
    </w:pPr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4032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795744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795744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795744"/>
    <w:pPr>
      <w:keepNext/>
      <w:ind w:firstLine="0"/>
      <w:jc w:val="both"/>
      <w:outlineLvl w:val="2"/>
    </w:pPr>
    <w:rPr>
      <w:sz w:val="24"/>
    </w:rPr>
  </w:style>
  <w:style w:type="paragraph" w:styleId="4">
    <w:name w:val="heading 4"/>
    <w:basedOn w:val="a"/>
    <w:link w:val="40"/>
    <w:qFormat/>
    <w:rsid w:val="00795744"/>
    <w:pPr>
      <w:spacing w:before="100" w:beforeAutospacing="1" w:after="100" w:afterAutospacing="1"/>
      <w:ind w:firstLine="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link w:val="50"/>
    <w:qFormat/>
    <w:rsid w:val="005D2456"/>
    <w:pPr>
      <w:keepNext/>
      <w:shd w:val="clear" w:color="auto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5D2456"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"/>
    <w:next w:val="a"/>
    <w:link w:val="70"/>
    <w:qFormat/>
    <w:rsid w:val="0079574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qFormat/>
    <w:rsid w:val="005D2456"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"/>
    <w:next w:val="a"/>
    <w:link w:val="90"/>
    <w:qFormat/>
    <w:rsid w:val="005D2456"/>
    <w:pPr>
      <w:keepNext/>
      <w:shd w:val="clear" w:color="auto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51338C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rsid w:val="0051338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rsid w:val="0051338C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51338C"/>
  </w:style>
  <w:style w:type="paragraph" w:styleId="aa">
    <w:name w:val="caption"/>
    <w:basedOn w:val="a"/>
    <w:next w:val="a"/>
    <w:qFormat/>
    <w:rsid w:val="0051338C"/>
    <w:pPr>
      <w:jc w:val="center"/>
    </w:pPr>
    <w:rPr>
      <w:b/>
      <w:sz w:val="28"/>
    </w:rPr>
  </w:style>
  <w:style w:type="paragraph" w:styleId="21">
    <w:name w:val="Body Text 2"/>
    <w:basedOn w:val="a"/>
    <w:link w:val="22"/>
    <w:rsid w:val="0051338C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rsid w:val="0051338C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rsid w:val="0051338C"/>
    <w:pPr>
      <w:jc w:val="left"/>
    </w:pPr>
    <w:rPr>
      <w:sz w:val="16"/>
    </w:rPr>
  </w:style>
  <w:style w:type="paragraph" w:customStyle="1" w:styleId="ad">
    <w:name w:val="Адресат"/>
    <w:basedOn w:val="a"/>
    <w:rsid w:val="0051338C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rsid w:val="0051338C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sid w:val="00FF7220"/>
    <w:pPr>
      <w:widowControl w:val="0"/>
      <w:autoSpaceDE w:val="0"/>
      <w:autoSpaceDN w:val="0"/>
    </w:pPr>
    <w:rPr>
      <w:sz w:val="24"/>
    </w:rPr>
  </w:style>
  <w:style w:type="paragraph" w:styleId="ae">
    <w:name w:val="List Paragraph"/>
    <w:basedOn w:val="a"/>
    <w:qFormat/>
    <w:rsid w:val="00FF7220"/>
    <w:pPr>
      <w:ind w:left="720"/>
      <w:contextualSpacing/>
    </w:pPr>
  </w:style>
  <w:style w:type="paragraph" w:styleId="af">
    <w:name w:val="Balloon Text"/>
    <w:basedOn w:val="a"/>
    <w:link w:val="af0"/>
    <w:uiPriority w:val="99"/>
    <w:rsid w:val="00D948D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rsid w:val="00D948D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795744"/>
    <w:rPr>
      <w:rFonts w:ascii="Cambria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rsid w:val="00795744"/>
    <w:rPr>
      <w:b/>
      <w:sz w:val="28"/>
    </w:rPr>
  </w:style>
  <w:style w:type="character" w:customStyle="1" w:styleId="30">
    <w:name w:val="Заголовок 3 Знак"/>
    <w:link w:val="3"/>
    <w:rsid w:val="00795744"/>
    <w:rPr>
      <w:sz w:val="24"/>
    </w:rPr>
  </w:style>
  <w:style w:type="character" w:customStyle="1" w:styleId="40">
    <w:name w:val="Заголовок 4 Знак"/>
    <w:link w:val="4"/>
    <w:rsid w:val="00795744"/>
    <w:rPr>
      <w:b/>
      <w:bCs/>
      <w:sz w:val="24"/>
      <w:szCs w:val="24"/>
    </w:rPr>
  </w:style>
  <w:style w:type="character" w:customStyle="1" w:styleId="70">
    <w:name w:val="Заголовок 7 Знак"/>
    <w:link w:val="7"/>
    <w:rsid w:val="00795744"/>
    <w:rPr>
      <w:sz w:val="24"/>
      <w:szCs w:val="24"/>
    </w:rPr>
  </w:style>
  <w:style w:type="paragraph" w:styleId="af1">
    <w:name w:val="footnote text"/>
    <w:basedOn w:val="a"/>
    <w:link w:val="af2"/>
    <w:rsid w:val="00795744"/>
    <w:pPr>
      <w:ind w:firstLine="0"/>
    </w:pPr>
    <w:rPr>
      <w:sz w:val="20"/>
    </w:rPr>
  </w:style>
  <w:style w:type="character" w:customStyle="1" w:styleId="af2">
    <w:name w:val="Текст сноски Знак"/>
    <w:basedOn w:val="a0"/>
    <w:link w:val="af1"/>
    <w:rsid w:val="00795744"/>
  </w:style>
  <w:style w:type="character" w:styleId="af3">
    <w:name w:val="footnote reference"/>
    <w:rsid w:val="00795744"/>
    <w:rPr>
      <w:vertAlign w:val="superscript"/>
    </w:rPr>
  </w:style>
  <w:style w:type="numbering" w:customStyle="1" w:styleId="11">
    <w:name w:val="Нет списка1"/>
    <w:next w:val="a2"/>
    <w:uiPriority w:val="99"/>
    <w:semiHidden/>
    <w:rsid w:val="00795744"/>
  </w:style>
  <w:style w:type="paragraph" w:customStyle="1" w:styleId="ConsPlusNonformat">
    <w:name w:val="ConsPlusNonformat"/>
    <w:rsid w:val="0079574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795744"/>
    <w:pPr>
      <w:widowControl w:val="0"/>
      <w:autoSpaceDE w:val="0"/>
      <w:autoSpaceDN w:val="0"/>
    </w:pPr>
    <w:rPr>
      <w:b/>
      <w:sz w:val="24"/>
    </w:rPr>
  </w:style>
  <w:style w:type="character" w:styleId="af4">
    <w:name w:val="annotation reference"/>
    <w:rsid w:val="00795744"/>
    <w:rPr>
      <w:sz w:val="16"/>
      <w:szCs w:val="16"/>
    </w:rPr>
  </w:style>
  <w:style w:type="paragraph" w:styleId="af5">
    <w:name w:val="annotation text"/>
    <w:basedOn w:val="a"/>
    <w:link w:val="af6"/>
    <w:rsid w:val="00795744"/>
    <w:pPr>
      <w:ind w:firstLine="0"/>
    </w:pPr>
    <w:rPr>
      <w:sz w:val="20"/>
    </w:rPr>
  </w:style>
  <w:style w:type="character" w:customStyle="1" w:styleId="af6">
    <w:name w:val="Текст примечания Знак"/>
    <w:basedOn w:val="a0"/>
    <w:link w:val="af5"/>
    <w:rsid w:val="00795744"/>
  </w:style>
  <w:style w:type="paragraph" w:styleId="af7">
    <w:name w:val="annotation subject"/>
    <w:basedOn w:val="af5"/>
    <w:next w:val="af5"/>
    <w:link w:val="af8"/>
    <w:uiPriority w:val="99"/>
    <w:rsid w:val="00795744"/>
    <w:rPr>
      <w:b/>
      <w:bCs/>
    </w:rPr>
  </w:style>
  <w:style w:type="character" w:customStyle="1" w:styleId="af8">
    <w:name w:val="Тема примечания Знак"/>
    <w:link w:val="af7"/>
    <w:uiPriority w:val="99"/>
    <w:rsid w:val="00795744"/>
    <w:rPr>
      <w:b/>
      <w:bCs/>
    </w:rPr>
  </w:style>
  <w:style w:type="numbering" w:customStyle="1" w:styleId="23">
    <w:name w:val="Нет списка2"/>
    <w:next w:val="a2"/>
    <w:semiHidden/>
    <w:unhideWhenUsed/>
    <w:rsid w:val="00795744"/>
  </w:style>
  <w:style w:type="character" w:customStyle="1" w:styleId="a6">
    <w:name w:val="Верхний колонтитул Знак"/>
    <w:link w:val="a5"/>
    <w:rsid w:val="00795744"/>
    <w:rPr>
      <w:b/>
      <w:caps/>
      <w:sz w:val="28"/>
    </w:rPr>
  </w:style>
  <w:style w:type="character" w:customStyle="1" w:styleId="a8">
    <w:name w:val="Нижний колонтитул Знак"/>
    <w:link w:val="a7"/>
    <w:rsid w:val="00795744"/>
    <w:rPr>
      <w:sz w:val="26"/>
    </w:rPr>
  </w:style>
  <w:style w:type="table" w:styleId="af9">
    <w:name w:val="Table Grid"/>
    <w:basedOn w:val="a1"/>
    <w:uiPriority w:val="59"/>
    <w:rsid w:val="007957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3"/>
    <w:rsid w:val="00795744"/>
    <w:rPr>
      <w:sz w:val="22"/>
    </w:rPr>
  </w:style>
  <w:style w:type="character" w:customStyle="1" w:styleId="22">
    <w:name w:val="Основной текст 2 Знак"/>
    <w:link w:val="21"/>
    <w:rsid w:val="00795744"/>
    <w:rPr>
      <w:sz w:val="26"/>
    </w:rPr>
  </w:style>
  <w:style w:type="character" w:customStyle="1" w:styleId="32">
    <w:name w:val="Основной текст 3 Знак"/>
    <w:link w:val="31"/>
    <w:rsid w:val="00795744"/>
    <w:rPr>
      <w:sz w:val="28"/>
    </w:rPr>
  </w:style>
  <w:style w:type="character" w:customStyle="1" w:styleId="24">
    <w:name w:val="стиль2"/>
    <w:rsid w:val="00795744"/>
    <w:rPr>
      <w:rFonts w:cs="Times New Roman"/>
    </w:rPr>
  </w:style>
  <w:style w:type="character" w:styleId="afa">
    <w:name w:val="Strong"/>
    <w:qFormat/>
    <w:rsid w:val="00795744"/>
    <w:rPr>
      <w:rFonts w:cs="Times New Roman"/>
      <w:b/>
    </w:rPr>
  </w:style>
  <w:style w:type="paragraph" w:customStyle="1" w:styleId="ConsPlusCell">
    <w:name w:val="ConsPlusCell"/>
    <w:rsid w:val="00795744"/>
    <w:pPr>
      <w:autoSpaceDE w:val="0"/>
      <w:autoSpaceDN w:val="0"/>
      <w:adjustRightInd w:val="0"/>
    </w:pPr>
    <w:rPr>
      <w:rFonts w:ascii="Arial" w:hAnsi="Arial" w:cs="Arial"/>
    </w:rPr>
  </w:style>
  <w:style w:type="paragraph" w:styleId="25">
    <w:name w:val="Body Text Indent 2"/>
    <w:basedOn w:val="a"/>
    <w:link w:val="26"/>
    <w:rsid w:val="00795744"/>
    <w:pPr>
      <w:autoSpaceDE w:val="0"/>
      <w:autoSpaceDN w:val="0"/>
      <w:ind w:left="10206" w:firstLine="0"/>
    </w:pPr>
    <w:rPr>
      <w:sz w:val="22"/>
      <w:szCs w:val="22"/>
    </w:rPr>
  </w:style>
  <w:style w:type="character" w:customStyle="1" w:styleId="26">
    <w:name w:val="Основной текст с отступом 2 Знак"/>
    <w:link w:val="25"/>
    <w:rsid w:val="00795744"/>
    <w:rPr>
      <w:sz w:val="22"/>
      <w:szCs w:val="22"/>
    </w:rPr>
  </w:style>
  <w:style w:type="paragraph" w:customStyle="1" w:styleId="afb">
    <w:name w:val="Мой стиль"/>
    <w:basedOn w:val="afc"/>
    <w:autoRedefine/>
    <w:rsid w:val="00795744"/>
    <w:pPr>
      <w:tabs>
        <w:tab w:val="left" w:pos="709"/>
      </w:tabs>
      <w:autoSpaceDE w:val="0"/>
      <w:autoSpaceDN w:val="0"/>
      <w:spacing w:after="0"/>
      <w:ind w:left="0" w:firstLine="900"/>
      <w:jc w:val="both"/>
    </w:pPr>
    <w:rPr>
      <w:iCs/>
      <w:spacing w:val="2"/>
    </w:rPr>
  </w:style>
  <w:style w:type="paragraph" w:styleId="afc">
    <w:name w:val="Body Text Indent"/>
    <w:basedOn w:val="a"/>
    <w:link w:val="afd"/>
    <w:rsid w:val="00795744"/>
    <w:pPr>
      <w:spacing w:after="120"/>
      <w:ind w:left="283" w:firstLine="0"/>
    </w:pPr>
    <w:rPr>
      <w:sz w:val="24"/>
      <w:szCs w:val="24"/>
    </w:rPr>
  </w:style>
  <w:style w:type="character" w:customStyle="1" w:styleId="afd">
    <w:name w:val="Основной текст с отступом Знак"/>
    <w:link w:val="afc"/>
    <w:rsid w:val="00795744"/>
    <w:rPr>
      <w:sz w:val="24"/>
      <w:szCs w:val="24"/>
    </w:rPr>
  </w:style>
  <w:style w:type="paragraph" w:customStyle="1" w:styleId="afe">
    <w:name w:val="Губернаторский"/>
    <w:basedOn w:val="a"/>
    <w:rsid w:val="00795744"/>
    <w:pPr>
      <w:spacing w:line="360" w:lineRule="auto"/>
      <w:ind w:firstLine="0"/>
      <w:jc w:val="both"/>
    </w:pPr>
    <w:rPr>
      <w:sz w:val="30"/>
      <w:szCs w:val="24"/>
    </w:rPr>
  </w:style>
  <w:style w:type="paragraph" w:customStyle="1" w:styleId="12">
    <w:name w:val="Стиль1"/>
    <w:basedOn w:val="a"/>
    <w:rsid w:val="00795744"/>
    <w:pPr>
      <w:ind w:firstLine="0"/>
      <w:jc w:val="both"/>
    </w:pPr>
    <w:rPr>
      <w:iCs/>
      <w:szCs w:val="24"/>
    </w:rPr>
  </w:style>
  <w:style w:type="paragraph" w:styleId="aff">
    <w:name w:val="Normal (Web)"/>
    <w:basedOn w:val="a"/>
    <w:rsid w:val="00795744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num">
    <w:name w:val="num"/>
    <w:rsid w:val="00795744"/>
  </w:style>
  <w:style w:type="paragraph" w:customStyle="1" w:styleId="13">
    <w:name w:val="Знак1 Знак Знак Знак"/>
    <w:basedOn w:val="a"/>
    <w:rsid w:val="00795744"/>
    <w:pPr>
      <w:spacing w:before="100" w:beforeAutospacing="1" w:after="100" w:afterAutospacing="1"/>
      <w:ind w:firstLine="0"/>
    </w:pPr>
    <w:rPr>
      <w:rFonts w:ascii="Tahoma" w:hAnsi="Tahoma"/>
      <w:sz w:val="20"/>
      <w:lang w:val="en-US" w:eastAsia="en-US"/>
    </w:rPr>
  </w:style>
  <w:style w:type="paragraph" w:customStyle="1" w:styleId="110">
    <w:name w:val="Знак1 Знак Знак Знак1"/>
    <w:basedOn w:val="a"/>
    <w:rsid w:val="00795744"/>
    <w:pPr>
      <w:spacing w:before="100" w:beforeAutospacing="1" w:after="100" w:afterAutospacing="1"/>
      <w:ind w:firstLine="0"/>
    </w:pPr>
    <w:rPr>
      <w:rFonts w:ascii="Tahoma" w:hAnsi="Tahoma"/>
      <w:sz w:val="20"/>
      <w:lang w:val="en-US" w:eastAsia="en-US"/>
    </w:rPr>
  </w:style>
  <w:style w:type="table" w:customStyle="1" w:styleId="14">
    <w:name w:val="Сетка таблицы1"/>
    <w:basedOn w:val="a1"/>
    <w:next w:val="af9"/>
    <w:rsid w:val="007957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Сетка таблицы2"/>
    <w:basedOn w:val="a1"/>
    <w:next w:val="af9"/>
    <w:rsid w:val="007957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"/>
    <w:basedOn w:val="a1"/>
    <w:next w:val="af9"/>
    <w:rsid w:val="007957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0">
    <w:name w:val="Hyperlink"/>
    <w:uiPriority w:val="99"/>
    <w:unhideWhenUsed/>
    <w:rsid w:val="00795744"/>
    <w:rPr>
      <w:color w:val="0000FF"/>
      <w:u w:val="single"/>
    </w:rPr>
  </w:style>
  <w:style w:type="paragraph" w:customStyle="1" w:styleId="ConsNormal">
    <w:name w:val="ConsNormal"/>
    <w:rsid w:val="007957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1">
    <w:name w:val="Знак Знак Знак Знак"/>
    <w:basedOn w:val="a"/>
    <w:rsid w:val="00795744"/>
    <w:pPr>
      <w:widowControl w:val="0"/>
      <w:adjustRightInd w:val="0"/>
      <w:spacing w:after="160" w:line="240" w:lineRule="exact"/>
      <w:ind w:firstLine="0"/>
      <w:jc w:val="right"/>
    </w:pPr>
    <w:rPr>
      <w:sz w:val="20"/>
      <w:lang w:val="en-GB" w:eastAsia="en-US"/>
    </w:rPr>
  </w:style>
  <w:style w:type="paragraph" w:styleId="aff2">
    <w:name w:val="Plain Text"/>
    <w:basedOn w:val="a"/>
    <w:link w:val="aff3"/>
    <w:rsid w:val="00795744"/>
    <w:pPr>
      <w:ind w:firstLine="0"/>
    </w:pPr>
    <w:rPr>
      <w:rFonts w:ascii="Courier New" w:hAnsi="Courier New"/>
      <w:sz w:val="20"/>
    </w:rPr>
  </w:style>
  <w:style w:type="character" w:customStyle="1" w:styleId="aff3">
    <w:name w:val="Текст Знак"/>
    <w:link w:val="aff2"/>
    <w:rsid w:val="00795744"/>
    <w:rPr>
      <w:rFonts w:ascii="Courier New" w:hAnsi="Courier New"/>
    </w:rPr>
  </w:style>
  <w:style w:type="paragraph" w:customStyle="1" w:styleId="aff4">
    <w:name w:val="Текст док"/>
    <w:basedOn w:val="a"/>
    <w:rsid w:val="00795744"/>
    <w:pPr>
      <w:suppressAutoHyphens/>
      <w:jc w:val="both"/>
    </w:pPr>
    <w:rPr>
      <w:rFonts w:cs="Calibri"/>
      <w:kern w:val="1"/>
      <w:sz w:val="28"/>
      <w:lang w:eastAsia="ar-SA"/>
    </w:rPr>
  </w:style>
  <w:style w:type="paragraph" w:customStyle="1" w:styleId="15">
    <w:name w:val="Абзац списка1"/>
    <w:basedOn w:val="a"/>
    <w:rsid w:val="00795744"/>
    <w:pPr>
      <w:suppressAutoHyphens/>
      <w:ind w:left="720" w:firstLine="0"/>
      <w:contextualSpacing/>
    </w:pPr>
    <w:rPr>
      <w:kern w:val="1"/>
      <w:sz w:val="24"/>
      <w:szCs w:val="24"/>
    </w:rPr>
  </w:style>
  <w:style w:type="paragraph" w:customStyle="1" w:styleId="16">
    <w:name w:val="Текст выноски1"/>
    <w:basedOn w:val="a"/>
    <w:rsid w:val="00795744"/>
    <w:pPr>
      <w:suppressAutoHyphens/>
      <w:ind w:firstLine="0"/>
    </w:pPr>
    <w:rPr>
      <w:rFonts w:ascii="Tahoma" w:hAnsi="Tahoma" w:cs="Tahoma"/>
      <w:kern w:val="1"/>
      <w:sz w:val="16"/>
      <w:szCs w:val="16"/>
    </w:rPr>
  </w:style>
  <w:style w:type="paragraph" w:customStyle="1" w:styleId="17">
    <w:name w:val="Обычный1"/>
    <w:rsid w:val="00795744"/>
    <w:pPr>
      <w:suppressAutoHyphens/>
      <w:spacing w:line="100" w:lineRule="atLeast"/>
    </w:pPr>
    <w:rPr>
      <w:rFonts w:eastAsia="SimSun"/>
      <w:color w:val="000000"/>
      <w:kern w:val="1"/>
      <w:sz w:val="24"/>
      <w:szCs w:val="24"/>
      <w:lang w:eastAsia="ar-SA"/>
    </w:rPr>
  </w:style>
  <w:style w:type="character" w:styleId="aff5">
    <w:name w:val="FollowedHyperlink"/>
    <w:uiPriority w:val="99"/>
    <w:unhideWhenUsed/>
    <w:rsid w:val="00795744"/>
    <w:rPr>
      <w:color w:val="800080"/>
      <w:u w:val="single"/>
    </w:rPr>
  </w:style>
  <w:style w:type="character" w:customStyle="1" w:styleId="18">
    <w:name w:val="Неразрешенное упоминание1"/>
    <w:uiPriority w:val="99"/>
    <w:semiHidden/>
    <w:unhideWhenUsed/>
    <w:rsid w:val="00795744"/>
    <w:rPr>
      <w:color w:val="605E5C"/>
      <w:shd w:val="clear" w:color="auto" w:fill="E1DFDD"/>
    </w:rPr>
  </w:style>
  <w:style w:type="paragraph" w:customStyle="1" w:styleId="Default">
    <w:name w:val="Default"/>
    <w:rsid w:val="00A97F7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f6">
    <w:name w:val="Гипертекстовая ссылка"/>
    <w:uiPriority w:val="99"/>
    <w:rsid w:val="00FC64B8"/>
    <w:rPr>
      <w:rFonts w:ascii="Times New Roman" w:hAnsi="Times New Roman" w:cs="Times New Roman" w:hint="default"/>
      <w:b w:val="0"/>
      <w:bCs w:val="0"/>
      <w:color w:val="106BBE"/>
    </w:rPr>
  </w:style>
  <w:style w:type="paragraph" w:styleId="aff7">
    <w:name w:val="No Spacing"/>
    <w:uiPriority w:val="1"/>
    <w:qFormat/>
    <w:rsid w:val="00D65140"/>
    <w:rPr>
      <w:rFonts w:ascii="Calibri" w:eastAsia="Calibri" w:hAnsi="Calibri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rsid w:val="005D2456"/>
    <w:rPr>
      <w:sz w:val="28"/>
      <w:shd w:val="clear" w:color="auto" w:fill="FFFFFF"/>
    </w:rPr>
  </w:style>
  <w:style w:type="character" w:customStyle="1" w:styleId="60">
    <w:name w:val="Заголовок 6 Знак"/>
    <w:basedOn w:val="a0"/>
    <w:link w:val="6"/>
    <w:rsid w:val="005D2456"/>
    <w:rPr>
      <w:i/>
      <w:sz w:val="28"/>
    </w:rPr>
  </w:style>
  <w:style w:type="character" w:customStyle="1" w:styleId="80">
    <w:name w:val="Заголовок 8 Знак"/>
    <w:basedOn w:val="a0"/>
    <w:link w:val="8"/>
    <w:rsid w:val="005D2456"/>
    <w:rPr>
      <w:b/>
      <w:bCs/>
      <w:i/>
      <w:iCs/>
      <w:sz w:val="24"/>
    </w:rPr>
  </w:style>
  <w:style w:type="character" w:customStyle="1" w:styleId="90">
    <w:name w:val="Заголовок 9 Знак"/>
    <w:basedOn w:val="a0"/>
    <w:link w:val="9"/>
    <w:rsid w:val="005D2456"/>
    <w:rPr>
      <w:color w:val="000000"/>
      <w:spacing w:val="-2"/>
      <w:sz w:val="25"/>
      <w:shd w:val="clear" w:color="auto" w:fill="FFFFFF"/>
    </w:rPr>
  </w:style>
  <w:style w:type="numbering" w:customStyle="1" w:styleId="34">
    <w:name w:val="Нет списка3"/>
    <w:next w:val="a2"/>
    <w:uiPriority w:val="99"/>
    <w:semiHidden/>
    <w:unhideWhenUsed/>
    <w:rsid w:val="005D2456"/>
  </w:style>
  <w:style w:type="numbering" w:customStyle="1" w:styleId="111">
    <w:name w:val="Нет списка11"/>
    <w:next w:val="a2"/>
    <w:uiPriority w:val="99"/>
    <w:semiHidden/>
    <w:unhideWhenUsed/>
    <w:rsid w:val="005D2456"/>
  </w:style>
  <w:style w:type="numbering" w:customStyle="1" w:styleId="1110">
    <w:name w:val="Нет списка111"/>
    <w:next w:val="a2"/>
    <w:uiPriority w:val="99"/>
    <w:semiHidden/>
    <w:rsid w:val="005D2456"/>
  </w:style>
  <w:style w:type="numbering" w:customStyle="1" w:styleId="210">
    <w:name w:val="Нет списка21"/>
    <w:next w:val="a2"/>
    <w:semiHidden/>
    <w:unhideWhenUsed/>
    <w:rsid w:val="005D2456"/>
  </w:style>
  <w:style w:type="table" w:customStyle="1" w:styleId="41">
    <w:name w:val="Сетка таблицы4"/>
    <w:basedOn w:val="a1"/>
    <w:next w:val="af9"/>
    <w:uiPriority w:val="59"/>
    <w:rsid w:val="005D24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basedOn w:val="a1"/>
    <w:next w:val="af9"/>
    <w:rsid w:val="005D24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">
    <w:name w:val="Сетка таблицы21"/>
    <w:basedOn w:val="a1"/>
    <w:next w:val="af9"/>
    <w:rsid w:val="005D24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basedOn w:val="a1"/>
    <w:next w:val="af9"/>
    <w:rsid w:val="005D24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Title"/>
    <w:basedOn w:val="a"/>
    <w:link w:val="aff9"/>
    <w:qFormat/>
    <w:rsid w:val="005D2456"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customStyle="1" w:styleId="aff9">
    <w:name w:val="Название Знак"/>
    <w:basedOn w:val="a0"/>
    <w:link w:val="aff8"/>
    <w:rsid w:val="005D2456"/>
    <w:rPr>
      <w:b/>
      <w:color w:val="000000"/>
      <w:spacing w:val="-9"/>
      <w:sz w:val="28"/>
      <w:shd w:val="clear" w:color="auto" w:fill="FFFFFF"/>
    </w:rPr>
  </w:style>
  <w:style w:type="paragraph" w:customStyle="1" w:styleId="Web">
    <w:name w:val="Обычный (Web)"/>
    <w:basedOn w:val="a"/>
    <w:rsid w:val="005D2456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"/>
    <w:link w:val="36"/>
    <w:rsid w:val="005D245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0"/>
    <w:link w:val="35"/>
    <w:rsid w:val="005D2456"/>
    <w:rPr>
      <w:color w:val="333333"/>
      <w:sz w:val="25"/>
      <w:szCs w:val="12"/>
    </w:rPr>
  </w:style>
  <w:style w:type="paragraph" w:customStyle="1" w:styleId="affa">
    <w:name w:val="Должность"/>
    <w:basedOn w:val="a"/>
    <w:next w:val="a"/>
    <w:rsid w:val="005D2456"/>
    <w:pPr>
      <w:ind w:firstLine="0"/>
    </w:pPr>
    <w:rPr>
      <w:i/>
      <w:color w:val="000000"/>
      <w:sz w:val="24"/>
    </w:rPr>
  </w:style>
  <w:style w:type="paragraph" w:customStyle="1" w:styleId="H4">
    <w:name w:val="H4"/>
    <w:basedOn w:val="a"/>
    <w:next w:val="a"/>
    <w:rsid w:val="005D2456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DefinitionList">
    <w:name w:val="Definition List"/>
    <w:basedOn w:val="a"/>
    <w:next w:val="a"/>
    <w:rsid w:val="005D2456"/>
    <w:pPr>
      <w:ind w:left="360" w:firstLine="0"/>
    </w:pPr>
    <w:rPr>
      <w:snapToGrid w:val="0"/>
      <w:sz w:val="24"/>
    </w:rPr>
  </w:style>
  <w:style w:type="paragraph" w:customStyle="1" w:styleId="affb">
    <w:name w:val="Заголовок текста док"/>
    <w:basedOn w:val="a"/>
    <w:autoRedefine/>
    <w:rsid w:val="005D2456"/>
    <w:pPr>
      <w:ind w:left="-107" w:firstLine="0"/>
    </w:pPr>
    <w:rPr>
      <w:sz w:val="22"/>
    </w:rPr>
  </w:style>
  <w:style w:type="paragraph" w:customStyle="1" w:styleId="affc">
    <w:name w:val="Дата документа"/>
    <w:basedOn w:val="a"/>
    <w:autoRedefine/>
    <w:rsid w:val="005D2456"/>
    <w:pPr>
      <w:spacing w:line="360" w:lineRule="auto"/>
      <w:ind w:firstLine="0"/>
    </w:pPr>
    <w:rPr>
      <w:sz w:val="24"/>
      <w:u w:val="single"/>
    </w:rPr>
  </w:style>
  <w:style w:type="paragraph" w:customStyle="1" w:styleId="affd">
    <w:name w:val="Исполнитель"/>
    <w:basedOn w:val="a"/>
    <w:autoRedefine/>
    <w:rsid w:val="005D2456"/>
    <w:pPr>
      <w:ind w:right="142" w:firstLine="130"/>
    </w:pPr>
    <w:rPr>
      <w:i/>
      <w:sz w:val="14"/>
      <w:szCs w:val="14"/>
    </w:rPr>
  </w:style>
  <w:style w:type="paragraph" w:customStyle="1" w:styleId="affe">
    <w:name w:val="Подпись док"/>
    <w:basedOn w:val="1"/>
    <w:autoRedefine/>
    <w:rsid w:val="005D2456"/>
    <w:pPr>
      <w:keepLines w:val="0"/>
      <w:tabs>
        <w:tab w:val="left" w:pos="7380"/>
        <w:tab w:val="left" w:pos="8280"/>
      </w:tabs>
      <w:spacing w:before="0"/>
      <w:ind w:right="2340" w:firstLine="0"/>
      <w:jc w:val="both"/>
    </w:pPr>
    <w:rPr>
      <w:rFonts w:ascii="Times New Roman" w:hAnsi="Times New Roman"/>
      <w:b w:val="0"/>
      <w:bCs w:val="0"/>
      <w:color w:val="auto"/>
      <w:szCs w:val="20"/>
    </w:rPr>
  </w:style>
  <w:style w:type="paragraph" w:styleId="afff">
    <w:name w:val="Block Text"/>
    <w:basedOn w:val="a"/>
    <w:rsid w:val="005D2456"/>
    <w:pPr>
      <w:ind w:left="1418" w:right="-284" w:firstLine="0"/>
      <w:jc w:val="center"/>
    </w:pPr>
    <w:rPr>
      <w:sz w:val="20"/>
    </w:rPr>
  </w:style>
  <w:style w:type="paragraph" w:customStyle="1" w:styleId="afff0">
    <w:name w:val="Àäðåñíûå ðåêâèçèòû"/>
    <w:basedOn w:val="a3"/>
    <w:next w:val="a3"/>
    <w:rsid w:val="005D2456"/>
    <w:pPr>
      <w:jc w:val="left"/>
    </w:pPr>
    <w:rPr>
      <w:sz w:val="16"/>
    </w:rPr>
  </w:style>
  <w:style w:type="paragraph" w:customStyle="1" w:styleId="afff1">
    <w:name w:val="Адресат док"/>
    <w:basedOn w:val="a5"/>
    <w:autoRedefine/>
    <w:rsid w:val="005D2456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"/>
    <w:rsid w:val="005D2456"/>
    <w:pPr>
      <w:spacing w:before="60"/>
      <w:jc w:val="both"/>
    </w:pPr>
    <w:rPr>
      <w:szCs w:val="26"/>
    </w:rPr>
  </w:style>
  <w:style w:type="paragraph" w:customStyle="1" w:styleId="afff2">
    <w:name w:val="Телефон"/>
    <w:basedOn w:val="a"/>
    <w:rsid w:val="005D2456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"/>
    <w:rsid w:val="005D2456"/>
    <w:pPr>
      <w:pBdr>
        <w:bottom w:val="single" w:sz="8" w:space="1" w:color="auto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sid w:val="005D2456"/>
    <w:rPr>
      <w:rFonts w:ascii="Courier New" w:hAnsi="Courier New"/>
      <w:snapToGrid w:val="0"/>
    </w:rPr>
  </w:style>
  <w:style w:type="paragraph" w:customStyle="1" w:styleId="ConsTitle">
    <w:name w:val="ConsTitle"/>
    <w:rsid w:val="005D2456"/>
    <w:rPr>
      <w:rFonts w:ascii="Arial" w:hAnsi="Arial"/>
      <w:b/>
      <w:snapToGrid w:val="0"/>
      <w:sz w:val="16"/>
    </w:rPr>
  </w:style>
  <w:style w:type="paragraph" w:customStyle="1" w:styleId="xl63">
    <w:name w:val="xl63"/>
    <w:basedOn w:val="a"/>
    <w:rsid w:val="005D2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"/>
    <w:rsid w:val="005D2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65">
    <w:name w:val="xl65"/>
    <w:basedOn w:val="a"/>
    <w:rsid w:val="005D2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66">
    <w:name w:val="xl66"/>
    <w:basedOn w:val="a"/>
    <w:rsid w:val="005D24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67">
    <w:name w:val="xl67"/>
    <w:basedOn w:val="a"/>
    <w:rsid w:val="005D24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68">
    <w:name w:val="xl68"/>
    <w:basedOn w:val="a"/>
    <w:rsid w:val="005D2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"/>
    <w:rsid w:val="005D2456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"/>
    <w:rsid w:val="005D24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"/>
    <w:rsid w:val="005D2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"/>
    <w:rsid w:val="005D245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73">
    <w:name w:val="xl73"/>
    <w:basedOn w:val="a"/>
    <w:rsid w:val="005D24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74">
    <w:name w:val="xl74"/>
    <w:basedOn w:val="a"/>
    <w:rsid w:val="005D2456"/>
    <w:pPr>
      <w:pBdr>
        <w:top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"/>
    <w:rsid w:val="005D2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"/>
    <w:rsid w:val="005D245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"/>
    <w:rsid w:val="005D24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"/>
    <w:rsid w:val="005D24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79">
    <w:name w:val="xl79"/>
    <w:basedOn w:val="a"/>
    <w:rsid w:val="005D245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0">
    <w:name w:val="xl80"/>
    <w:basedOn w:val="a"/>
    <w:rsid w:val="005D245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1">
    <w:name w:val="xl81"/>
    <w:basedOn w:val="a"/>
    <w:rsid w:val="005D24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afff3">
    <w:name w:val="Знак"/>
    <w:basedOn w:val="a"/>
    <w:rsid w:val="005D2456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"/>
    <w:rsid w:val="005D2456"/>
    <w:pPr>
      <w:widowControl w:val="0"/>
      <w:autoSpaceDE w:val="0"/>
      <w:autoSpaceDN w:val="0"/>
      <w:adjustRightInd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sid w:val="005D24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"/>
    <w:rsid w:val="005D2456"/>
    <w:pPr>
      <w:widowControl w:val="0"/>
      <w:autoSpaceDE w:val="0"/>
      <w:autoSpaceDN w:val="0"/>
      <w:adjustRightInd w:val="0"/>
      <w:ind w:firstLine="0"/>
      <w:jc w:val="both"/>
    </w:pPr>
    <w:rPr>
      <w:rFonts w:eastAsia="Calibri"/>
      <w:sz w:val="24"/>
      <w:szCs w:val="24"/>
    </w:rPr>
  </w:style>
  <w:style w:type="numbering" w:customStyle="1" w:styleId="311">
    <w:name w:val="Нет списка31"/>
    <w:next w:val="a2"/>
    <w:uiPriority w:val="99"/>
    <w:semiHidden/>
    <w:unhideWhenUsed/>
    <w:rsid w:val="005D2456"/>
  </w:style>
  <w:style w:type="paragraph" w:customStyle="1" w:styleId="19">
    <w:name w:val="Верхний колонтитул1"/>
    <w:basedOn w:val="a"/>
    <w:uiPriority w:val="99"/>
    <w:rsid w:val="005D245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ind w:firstLine="0"/>
      <w:jc w:val="center"/>
    </w:pPr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802B7C9370D41F1047ABC276CEAFBB5D87A109EA85A79C45D720631A95EB7DAD858B9924E4509186980BC6qFZDK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802B7C9370D41F1047ABC276CEAFBB5D87A109EA85A79C45D720631A95EB7DADq8Z5K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2977F-7C94-4B9D-B5A7-E03EDD085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0</TotalTime>
  <Pages>60</Pages>
  <Words>12083</Words>
  <Characters>68874</Characters>
  <Application>Microsoft Office Word</Application>
  <DocSecurity>0</DocSecurity>
  <Lines>573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80796</CharactersWithSpaces>
  <SharedDoc>false</SharedDoc>
  <HLinks>
    <vt:vector size="42" baseType="variant">
      <vt:variant>
        <vt:i4>8060990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consultantplus://offline/ref=3BC12DB9B02F610921CBF5DAD421C6FC399951BDC9E721933DB9C161D604AD464515798C21516D5EF11FE</vt:lpwstr>
      </vt:variant>
      <vt:variant>
        <vt:lpwstr/>
      </vt:variant>
      <vt:variant>
        <vt:i4>8060990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consultantplus://offline/ref=3BC12DB9B02F610921CBF5DAD421C6FC399951BDC9E721933DB9C161D604AD464515798C21516D5EF11FE</vt:lpwstr>
      </vt:variant>
      <vt:variant>
        <vt:lpwstr/>
      </vt:variant>
      <vt:variant>
        <vt:i4>73793545</vt:i4>
      </vt:variant>
      <vt:variant>
        <vt:i4>12</vt:i4>
      </vt:variant>
      <vt:variant>
        <vt:i4>0</vt:i4>
      </vt:variant>
      <vt:variant>
        <vt:i4>5</vt:i4>
      </vt:variant>
      <vt:variant>
        <vt:lpwstr>../../../../AppData/Local/Microsoft/AppData/Local/Microsoft/Windows/AppData/Local/Microsoft/AppData/Local/tsydenovadi/AppData/Local/kashinss/AppData/semenchenkoka/AppData/Local/Microsoft/Windows/Temporary Internet Files/Content.Outlook/GFGIHXUJ/приложение 2 (5).docx</vt:lpwstr>
      </vt:variant>
      <vt:variant>
        <vt:lpwstr>P4600</vt:lpwstr>
      </vt:variant>
      <vt:variant>
        <vt:i4>73859086</vt:i4>
      </vt:variant>
      <vt:variant>
        <vt:i4>9</vt:i4>
      </vt:variant>
      <vt:variant>
        <vt:i4>0</vt:i4>
      </vt:variant>
      <vt:variant>
        <vt:i4>5</vt:i4>
      </vt:variant>
      <vt:variant>
        <vt:lpwstr>../../../../AppData/Local/Microsoft/AppData/Local/Microsoft/Windows/AppData/Local/Microsoft/AppData/Local/tsydenovadi/AppData/Local/kashinss/AppData/semenchenkoka/AppData/Local/Microsoft/Windows/Temporary Internet Files/Content.Outlook/GFGIHXUJ/приложение 2 (5).docx</vt:lpwstr>
      </vt:variant>
      <vt:variant>
        <vt:lpwstr>P4118</vt:lpwstr>
      </vt:variant>
      <vt:variant>
        <vt:i4>74055688</vt:i4>
      </vt:variant>
      <vt:variant>
        <vt:i4>6</vt:i4>
      </vt:variant>
      <vt:variant>
        <vt:i4>0</vt:i4>
      </vt:variant>
      <vt:variant>
        <vt:i4>5</vt:i4>
      </vt:variant>
      <vt:variant>
        <vt:lpwstr>../../../../AppData/Local/Microsoft/AppData/Local/Microsoft/Windows/AppData/Local/Microsoft/AppData/Local/tsydenovadi/AppData/Local/kashinss/AppData/semenchenkoka/AppData/Local/Microsoft/Windows/Temporary Internet Files/Content.Outlook/GFGIHXUJ/приложение 2 (5).docx</vt:lpwstr>
      </vt:variant>
      <vt:variant>
        <vt:lpwstr>P1795</vt:lpwstr>
      </vt:variant>
      <vt:variant>
        <vt:i4>1310810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consultantplus://offline/ref=802B7C9370D41F1047ABC276CEAFBB5D87A109EA85A79C45D720631A95EB7DAD858B9924E4509186980BC6qFZDK</vt:lpwstr>
      </vt:variant>
      <vt:variant>
        <vt:lpwstr/>
      </vt:variant>
      <vt:variant>
        <vt:i4>2359392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consultantplus://offline/ref=802B7C9370D41F1047ABC276CEAFBB5D87A109EA85A79C45D720631A95EB7DADq8Z5K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2024-03-18T08:37:00Z</cp:lastPrinted>
  <dcterms:created xsi:type="dcterms:W3CDTF">2024-03-27T09:00:00Z</dcterms:created>
  <dcterms:modified xsi:type="dcterms:W3CDTF">2024-03-27T09:00:00Z</dcterms:modified>
</cp:coreProperties>
</file>