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2C2" w:rsidRPr="006A2E0D" w:rsidRDefault="008B22C2" w:rsidP="008B22C2">
      <w:pPr>
        <w:pStyle w:val="2"/>
        <w:tabs>
          <w:tab w:val="left" w:pos="5103"/>
        </w:tabs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14.03.2025 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>№ 10</w:t>
      </w:r>
      <w:r>
        <w:rPr>
          <w:rFonts w:ascii="PT Astra Serif" w:hAnsi="PT Astra Serif"/>
          <w:szCs w:val="26"/>
        </w:rPr>
        <w:t>7</w:t>
      </w:r>
      <w:r>
        <w:rPr>
          <w:rFonts w:ascii="PT Astra Serif" w:hAnsi="PT Astra Serif"/>
          <w:szCs w:val="26"/>
        </w:rPr>
        <w:t>а</w:t>
      </w:r>
    </w:p>
    <w:p w:rsidR="008B22C2" w:rsidRPr="006A2E0D" w:rsidRDefault="008B22C2" w:rsidP="008B22C2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8B22C2" w:rsidRPr="006A2E0D" w:rsidRDefault="008B22C2" w:rsidP="008B22C2">
      <w:pPr>
        <w:pStyle w:val="2"/>
        <w:spacing w:before="0"/>
        <w:ind w:right="5670"/>
        <w:rPr>
          <w:rFonts w:ascii="PT Astra Serif" w:hAnsi="PT Astra Serif"/>
          <w:sz w:val="24"/>
          <w:szCs w:val="24"/>
        </w:rPr>
      </w:pPr>
    </w:p>
    <w:p w:rsidR="00A12F0D" w:rsidRPr="00166957" w:rsidRDefault="00A12F0D" w:rsidP="0016695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>Об установлении перечня населенных пунктов, подверженных угрозе лесных пожаров и других ландшафтных (природных) пожаров, а также перечня территорий организаций отдыха детей и их оздоровления, территорий садоводства или огородничества Томской области, подверженных угрозе лесных пожаров</w:t>
      </w:r>
    </w:p>
    <w:p w:rsidR="00A12F0D" w:rsidRPr="00166957" w:rsidRDefault="00A12F0D" w:rsidP="0016695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</w:p>
    <w:p w:rsidR="00166957" w:rsidRPr="00166957" w:rsidRDefault="00166957" w:rsidP="00166957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</w:p>
    <w:p w:rsidR="00A12F0D" w:rsidRPr="00166957" w:rsidRDefault="00A12F0D" w:rsidP="0016695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 xml:space="preserve">В соответствии с </w:t>
      </w:r>
      <w:hyperlink r:id="rId9" w:history="1">
        <w:r w:rsidRPr="00166957">
          <w:rPr>
            <w:rFonts w:ascii="PT Astra Serif" w:hAnsi="PT Astra Serif"/>
            <w:szCs w:val="26"/>
          </w:rPr>
          <w:t>пунктом</w:t>
        </w:r>
        <w:r w:rsidR="00993B2B" w:rsidRPr="00166957">
          <w:rPr>
            <w:rFonts w:ascii="PT Astra Serif" w:hAnsi="PT Astra Serif"/>
            <w:szCs w:val="26"/>
          </w:rPr>
          <w:t xml:space="preserve"> </w:t>
        </w:r>
        <w:r w:rsidRPr="00166957">
          <w:rPr>
            <w:rFonts w:ascii="PT Astra Serif" w:hAnsi="PT Astra Serif"/>
            <w:szCs w:val="26"/>
          </w:rPr>
          <w:t>4</w:t>
        </w:r>
      </w:hyperlink>
      <w:r w:rsidRPr="00166957">
        <w:rPr>
          <w:rFonts w:ascii="PT Astra Serif" w:hAnsi="PT Astra Serif"/>
          <w:szCs w:val="26"/>
        </w:rPr>
        <w:t xml:space="preserve">17 Правил противопожарного режима </w:t>
      </w:r>
      <w:r w:rsidRPr="00166957">
        <w:rPr>
          <w:rFonts w:ascii="PT Astra Serif" w:hAnsi="PT Astra Serif"/>
          <w:szCs w:val="26"/>
        </w:rPr>
        <w:br/>
        <w:t xml:space="preserve">в Российской Федерации, утвержденных постановлением Правительства Российской Федерации от 16.09.2020 № 1479 «Об утверждении Правил противопожарного режима в Российской Федерации», </w:t>
      </w:r>
      <w:hyperlink r:id="rId10" w:history="1">
        <w:r w:rsidRPr="00166957">
          <w:rPr>
            <w:rFonts w:ascii="PT Astra Serif" w:hAnsi="PT Astra Serif"/>
            <w:szCs w:val="26"/>
          </w:rPr>
          <w:t xml:space="preserve">пунктом </w:t>
        </w:r>
        <w:r w:rsidR="00D46C4B" w:rsidRPr="00166957">
          <w:rPr>
            <w:rFonts w:ascii="PT Astra Serif" w:hAnsi="PT Astra Serif"/>
            <w:szCs w:val="26"/>
          </w:rPr>
          <w:t>6</w:t>
        </w:r>
        <w:r w:rsidRPr="00166957">
          <w:rPr>
            <w:rFonts w:ascii="PT Astra Serif" w:hAnsi="PT Astra Serif"/>
            <w:szCs w:val="26"/>
          </w:rPr>
          <w:t xml:space="preserve"> части 2 статьи 4</w:t>
        </w:r>
      </w:hyperlink>
      <w:r w:rsidRPr="00166957">
        <w:rPr>
          <w:rFonts w:ascii="PT Astra Serif" w:hAnsi="PT Astra Serif"/>
          <w:szCs w:val="26"/>
        </w:rPr>
        <w:t xml:space="preserve"> Закона Томской области от 12 октября 2005 года № 184-ОЗ «О пожарной безопасности в Томской области» и на основании данных, представленных главами муниципальных образований Томской области, </w:t>
      </w:r>
    </w:p>
    <w:p w:rsidR="00A12F0D" w:rsidRPr="00166957" w:rsidRDefault="00A12F0D" w:rsidP="0016695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>ПОСТАНОВЛЯЮ:</w:t>
      </w:r>
    </w:p>
    <w:p w:rsidR="00A12F0D" w:rsidRPr="00166957" w:rsidRDefault="00A12F0D" w:rsidP="0016695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 xml:space="preserve">1. Установить: </w:t>
      </w:r>
    </w:p>
    <w:p w:rsidR="00A12F0D" w:rsidRPr="00166957" w:rsidRDefault="00A12F0D" w:rsidP="00166957">
      <w:pPr>
        <w:widowControl w:val="0"/>
        <w:tabs>
          <w:tab w:val="left" w:pos="993"/>
        </w:tabs>
        <w:autoSpaceDE w:val="0"/>
        <w:autoSpaceDN w:val="0"/>
        <w:jc w:val="both"/>
        <w:rPr>
          <w:rFonts w:ascii="PT Astra Serif" w:hAnsi="PT Astra Serif"/>
          <w:szCs w:val="26"/>
        </w:rPr>
      </w:pPr>
      <w:r w:rsidRPr="00166957">
        <w:rPr>
          <w:rFonts w:ascii="PT Astra Serif" w:hAnsi="PT Astra Serif" w:cs="Calibri"/>
          <w:szCs w:val="26"/>
        </w:rPr>
        <w:t>1) </w:t>
      </w:r>
      <w:hyperlink w:anchor="P28" w:history="1">
        <w:r w:rsidRPr="00166957">
          <w:rPr>
            <w:rFonts w:ascii="PT Astra Serif" w:hAnsi="PT Astra Serif"/>
            <w:szCs w:val="26"/>
          </w:rPr>
          <w:t>перечень</w:t>
        </w:r>
      </w:hyperlink>
      <w:r w:rsidRPr="00166957">
        <w:rPr>
          <w:rFonts w:ascii="PT Astra Serif" w:hAnsi="PT Astra Serif"/>
          <w:szCs w:val="26"/>
        </w:rPr>
        <w:t xml:space="preserve"> населенных пунктов, подверженных угрозе лесных пожаров </w:t>
      </w:r>
      <w:r w:rsidR="00AF355F" w:rsidRPr="00166957">
        <w:rPr>
          <w:rFonts w:ascii="PT Astra Serif" w:hAnsi="PT Astra Serif"/>
          <w:szCs w:val="26"/>
        </w:rPr>
        <w:br/>
      </w:r>
      <w:r w:rsidRPr="00166957">
        <w:rPr>
          <w:rFonts w:ascii="PT Astra Serif" w:hAnsi="PT Astra Serif"/>
          <w:szCs w:val="26"/>
        </w:rPr>
        <w:t xml:space="preserve">и других ландшафтных (природных) пожаров, согласно приложению № 1 </w:t>
      </w:r>
      <w:r w:rsidR="00AF355F" w:rsidRPr="00166957">
        <w:rPr>
          <w:rFonts w:ascii="PT Astra Serif" w:hAnsi="PT Astra Serif"/>
          <w:szCs w:val="26"/>
        </w:rPr>
        <w:br/>
      </w:r>
      <w:r w:rsidRPr="00166957">
        <w:rPr>
          <w:rFonts w:ascii="PT Astra Serif" w:hAnsi="PT Astra Serif"/>
          <w:szCs w:val="26"/>
        </w:rPr>
        <w:t>к настоящему постановлению;</w:t>
      </w:r>
    </w:p>
    <w:p w:rsidR="00A12F0D" w:rsidRPr="00166957" w:rsidRDefault="00A12F0D" w:rsidP="00166957">
      <w:pPr>
        <w:widowControl w:val="0"/>
        <w:tabs>
          <w:tab w:val="left" w:pos="993"/>
        </w:tabs>
        <w:autoSpaceDE w:val="0"/>
        <w:autoSpaceDN w:val="0"/>
        <w:jc w:val="both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>2) перечень территорий организаций отдыха детей и их оздоровления, территорий садоводства или огородничества Томской области, подверженных угрозе лесных пожаров, согласно приложению № 2 к настоящему постановлению.</w:t>
      </w:r>
    </w:p>
    <w:p w:rsidR="00A12F0D" w:rsidRPr="00166957" w:rsidRDefault="00A12F0D" w:rsidP="0016695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 xml:space="preserve">2. Рекомендовать органам местного самоуправления муниципальных образований Томской области, руководителям организаций отдыха детей </w:t>
      </w:r>
      <w:r w:rsidR="00166957">
        <w:rPr>
          <w:rFonts w:ascii="PT Astra Serif" w:hAnsi="PT Astra Serif"/>
          <w:szCs w:val="26"/>
        </w:rPr>
        <w:br/>
      </w:r>
      <w:r w:rsidRPr="00166957">
        <w:rPr>
          <w:rFonts w:ascii="PT Astra Serif" w:hAnsi="PT Astra Serif"/>
          <w:szCs w:val="26"/>
        </w:rPr>
        <w:t xml:space="preserve">и их оздоровления, садоводств или огородничеств, подверженных угрозе лесных пожаров, обеспечить к началу пожароопасного сезона на каждый населенный пункт, подверженный угрозе лесных и других ландшафтных (природных) пожаров, а также на территорию организации отдыха детей и их оздоровления, территорию садоводства или огородничества, подверженных угрозе лесных пожаров, ежегодное составление в соответствии с формами, установленными </w:t>
      </w:r>
      <w:r w:rsidR="00993B2B" w:rsidRPr="00166957">
        <w:rPr>
          <w:rFonts w:ascii="PT Astra Serif" w:hAnsi="PT Astra Serif"/>
          <w:szCs w:val="26"/>
        </w:rPr>
        <w:br/>
      </w:r>
      <w:r w:rsidRPr="00166957">
        <w:rPr>
          <w:rFonts w:ascii="PT Astra Serif" w:hAnsi="PT Astra Serif"/>
          <w:szCs w:val="26"/>
        </w:rPr>
        <w:t xml:space="preserve">приложениями № 8 и № 9 к Правилам противопожарного режима в Российской Федерации, утвержденным постановлением Правительства Российской Федерации </w:t>
      </w:r>
      <w:r w:rsidR="00AF355F" w:rsidRPr="00166957">
        <w:rPr>
          <w:rFonts w:ascii="PT Astra Serif" w:hAnsi="PT Astra Serif"/>
          <w:szCs w:val="26"/>
        </w:rPr>
        <w:br/>
      </w:r>
      <w:r w:rsidRPr="00166957">
        <w:rPr>
          <w:rFonts w:ascii="PT Astra Serif" w:hAnsi="PT Astra Serif"/>
          <w:szCs w:val="26"/>
        </w:rPr>
        <w:t>от 16.09.2020 №</w:t>
      </w:r>
      <w:r w:rsidRPr="00166957">
        <w:rPr>
          <w:rFonts w:ascii="PT Astra Serif" w:hAnsi="PT Astra Serif"/>
          <w:szCs w:val="26"/>
          <w:lang w:val="en-US"/>
        </w:rPr>
        <w:t> </w:t>
      </w:r>
      <w:r w:rsidRPr="00166957">
        <w:rPr>
          <w:rFonts w:ascii="PT Astra Serif" w:hAnsi="PT Astra Serif"/>
          <w:szCs w:val="26"/>
        </w:rPr>
        <w:t xml:space="preserve">1479 «Об утверждении правил противопожарного режима </w:t>
      </w:r>
      <w:r w:rsidR="00AF355F" w:rsidRPr="00166957">
        <w:rPr>
          <w:rFonts w:ascii="PT Astra Serif" w:hAnsi="PT Astra Serif"/>
          <w:szCs w:val="26"/>
        </w:rPr>
        <w:br/>
      </w:r>
      <w:r w:rsidRPr="00166957">
        <w:rPr>
          <w:rFonts w:ascii="PT Astra Serif" w:hAnsi="PT Astra Serif"/>
          <w:szCs w:val="26"/>
        </w:rPr>
        <w:t>в Российской Федерации»:</w:t>
      </w:r>
    </w:p>
    <w:p w:rsidR="00A12F0D" w:rsidRPr="00166957" w:rsidRDefault="00A12F0D" w:rsidP="0016695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>паспортов населенных пунктов, подверженных угрозе лесных и других ландшафтных (природных) пожаров;</w:t>
      </w:r>
    </w:p>
    <w:p w:rsidR="00A12F0D" w:rsidRDefault="00A12F0D" w:rsidP="0016695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 xml:space="preserve">паспортов территорий организаций отдыха детей и их оздоровления, подверженных угрозе лесных пожаров, территорий ведения гражданами садоводства или огородничества для собственных нужд, подверженных угрозе лесных пожаров. </w:t>
      </w:r>
    </w:p>
    <w:p w:rsidR="00166957" w:rsidRPr="00166957" w:rsidRDefault="00166957" w:rsidP="0016695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</w:p>
    <w:p w:rsidR="00A12F0D" w:rsidRPr="00166957" w:rsidRDefault="00A12F0D" w:rsidP="0016695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lastRenderedPageBreak/>
        <w:t xml:space="preserve">3. Признать утратившим силу </w:t>
      </w:r>
      <w:r w:rsidR="00D46C4B" w:rsidRPr="00166957">
        <w:rPr>
          <w:rFonts w:ascii="PT Astra Serif" w:hAnsi="PT Astra Serif"/>
          <w:szCs w:val="26"/>
        </w:rPr>
        <w:t xml:space="preserve">постановление Администрации Томской области от 25.03.2024 № 90а «Об установлении перечня населенных пунктов, подверженных угрозе лесных пожаров и других ландшафтных (природных) пожаров, а также перечня территорий организаций отдыха детей </w:t>
      </w:r>
      <w:r w:rsidR="00166957">
        <w:rPr>
          <w:rFonts w:ascii="PT Astra Serif" w:hAnsi="PT Astra Serif"/>
          <w:szCs w:val="26"/>
        </w:rPr>
        <w:br/>
      </w:r>
      <w:r w:rsidR="00D46C4B" w:rsidRPr="00166957">
        <w:rPr>
          <w:rFonts w:ascii="PT Astra Serif" w:hAnsi="PT Astra Serif"/>
          <w:szCs w:val="26"/>
        </w:rPr>
        <w:t>и их оздоровления, территорий садоводства или огородничества Томской области, подверженных угрозе лесных пожаров»</w:t>
      </w:r>
      <w:r w:rsidRPr="00166957">
        <w:rPr>
          <w:rFonts w:ascii="PT Astra Serif" w:hAnsi="PT Astra Serif"/>
          <w:szCs w:val="26"/>
        </w:rPr>
        <w:t xml:space="preserve"> («Собрание законодательства Томской области»,</w:t>
      </w:r>
      <w:r w:rsidR="00070DB6" w:rsidRPr="00166957">
        <w:rPr>
          <w:rFonts w:ascii="PT Astra Serif" w:hAnsi="PT Astra Serif"/>
          <w:szCs w:val="26"/>
        </w:rPr>
        <w:t xml:space="preserve"> </w:t>
      </w:r>
      <w:r w:rsidR="00D30595" w:rsidRPr="00166957">
        <w:rPr>
          <w:rFonts w:ascii="PT Astra Serif" w:hAnsi="PT Astra Serif"/>
          <w:szCs w:val="26"/>
        </w:rPr>
        <w:t>2024</w:t>
      </w:r>
      <w:r w:rsidRPr="00166957">
        <w:rPr>
          <w:rFonts w:ascii="PT Astra Serif" w:hAnsi="PT Astra Serif"/>
          <w:szCs w:val="26"/>
        </w:rPr>
        <w:t>, № 4/</w:t>
      </w:r>
      <w:r w:rsidR="00D30595" w:rsidRPr="00166957">
        <w:rPr>
          <w:rFonts w:ascii="PT Astra Serif" w:hAnsi="PT Astra Serif"/>
          <w:szCs w:val="26"/>
        </w:rPr>
        <w:t>1</w:t>
      </w:r>
      <w:r w:rsidR="000B3716" w:rsidRPr="00166957">
        <w:rPr>
          <w:rFonts w:ascii="PT Astra Serif" w:hAnsi="PT Astra Serif"/>
          <w:szCs w:val="26"/>
        </w:rPr>
        <w:t xml:space="preserve"> </w:t>
      </w:r>
      <w:r w:rsidRPr="00166957">
        <w:rPr>
          <w:rFonts w:ascii="PT Astra Serif" w:hAnsi="PT Astra Serif"/>
          <w:szCs w:val="26"/>
        </w:rPr>
        <w:t>(3</w:t>
      </w:r>
      <w:r w:rsidR="00D30595" w:rsidRPr="00166957">
        <w:rPr>
          <w:rFonts w:ascii="PT Astra Serif" w:hAnsi="PT Astra Serif"/>
          <w:szCs w:val="26"/>
        </w:rPr>
        <w:t>36</w:t>
      </w:r>
      <w:r w:rsidRPr="00166957">
        <w:rPr>
          <w:rFonts w:ascii="PT Astra Serif" w:hAnsi="PT Astra Serif"/>
          <w:szCs w:val="26"/>
        </w:rPr>
        <w:t>), том 1).</w:t>
      </w:r>
    </w:p>
    <w:p w:rsidR="00A12F0D" w:rsidRPr="00166957" w:rsidRDefault="00A12F0D" w:rsidP="00166957">
      <w:pPr>
        <w:widowControl w:val="0"/>
        <w:autoSpaceDE w:val="0"/>
        <w:autoSpaceDN w:val="0"/>
        <w:jc w:val="both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 xml:space="preserve">4. Контроль за исполнением настоящего постановления возложить </w:t>
      </w:r>
      <w:r w:rsidRPr="00166957">
        <w:rPr>
          <w:rFonts w:ascii="PT Astra Serif" w:hAnsi="PT Astra Serif"/>
          <w:szCs w:val="26"/>
        </w:rPr>
        <w:br/>
        <w:t>на заместителя Губернатора Томской области по вопросам безопасности.</w:t>
      </w:r>
    </w:p>
    <w:p w:rsidR="00A12F0D" w:rsidRPr="00166957" w:rsidRDefault="00A12F0D" w:rsidP="0016695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12F0D" w:rsidRPr="00166957" w:rsidRDefault="00A12F0D" w:rsidP="0016695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12F0D" w:rsidRPr="00166957" w:rsidRDefault="00A12F0D" w:rsidP="0016695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166957" w:rsidRPr="00166957" w:rsidRDefault="00166957" w:rsidP="0016695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6B154A" w:rsidRPr="00166957" w:rsidRDefault="003421FA" w:rsidP="00166957">
      <w:pPr>
        <w:pStyle w:val="3"/>
        <w:spacing w:befor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И.о. </w:t>
      </w:r>
      <w:r w:rsidR="00811375" w:rsidRPr="00166957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="006B154A" w:rsidRPr="00166957">
        <w:rPr>
          <w:rFonts w:ascii="PT Astra Serif" w:hAnsi="PT Astra Serif"/>
          <w:sz w:val="26"/>
          <w:szCs w:val="26"/>
        </w:rPr>
        <w:t xml:space="preserve"> Томской области                                                </w:t>
      </w:r>
      <w:r w:rsidR="00811375" w:rsidRPr="00166957">
        <w:rPr>
          <w:rFonts w:ascii="PT Astra Serif" w:hAnsi="PT Astra Serif"/>
          <w:sz w:val="26"/>
          <w:szCs w:val="26"/>
        </w:rPr>
        <w:t xml:space="preserve">            </w:t>
      </w:r>
      <w:r>
        <w:rPr>
          <w:rFonts w:ascii="PT Astra Serif" w:hAnsi="PT Astra Serif"/>
          <w:sz w:val="26"/>
          <w:szCs w:val="26"/>
        </w:rPr>
        <w:t xml:space="preserve"> А.М. Рожков</w:t>
      </w: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Pr="00166957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P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A12F0D" w:rsidRDefault="00A12F0D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166957" w:rsidRP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16"/>
          <w:szCs w:val="16"/>
        </w:rPr>
      </w:pPr>
    </w:p>
    <w:p w:rsidR="00CE22B5" w:rsidRP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r w:rsidRPr="00166957">
        <w:rPr>
          <w:rFonts w:ascii="PT Astra Serif" w:hAnsi="PT Astra Serif"/>
          <w:sz w:val="20"/>
        </w:rPr>
        <w:t>Лукин С.Т</w:t>
      </w:r>
      <w:r w:rsidR="00161DEE">
        <w:rPr>
          <w:rFonts w:ascii="PT Astra Serif" w:hAnsi="PT Astra Serif"/>
          <w:sz w:val="20"/>
        </w:rPr>
        <w:t>.</w:t>
      </w:r>
    </w:p>
    <w:p w:rsidR="00166957" w:rsidRPr="00166957" w:rsidRDefault="00166957" w:rsidP="00166957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r w:rsidRPr="00166957">
        <w:rPr>
          <w:rFonts w:ascii="PT Astra Serif" w:hAnsi="PT Astra Serif"/>
          <w:sz w:val="20"/>
        </w:rPr>
        <w:t>0313</w:t>
      </w:r>
      <w:r w:rsidRPr="00166957">
        <w:rPr>
          <w:rFonts w:ascii="PT Astra Serif" w:hAnsi="PT Astra Serif"/>
          <w:sz w:val="20"/>
          <w:lang w:val="en-US"/>
        </w:rPr>
        <w:t>mn</w:t>
      </w:r>
      <w:r w:rsidRPr="00166957">
        <w:rPr>
          <w:rFonts w:ascii="PT Astra Serif" w:hAnsi="PT Astra Serif"/>
          <w:sz w:val="20"/>
        </w:rPr>
        <w:t>08.</w:t>
      </w:r>
      <w:r w:rsidRPr="00166957">
        <w:rPr>
          <w:rFonts w:ascii="PT Astra Serif" w:hAnsi="PT Astra Serif"/>
          <w:sz w:val="20"/>
          <w:lang w:val="en-US"/>
        </w:rPr>
        <w:t>pap</w:t>
      </w:r>
      <w:r w:rsidRPr="00166957">
        <w:rPr>
          <w:rFonts w:ascii="PT Astra Serif" w:hAnsi="PT Astra Serif"/>
          <w:sz w:val="20"/>
        </w:rPr>
        <w:t>2025</w:t>
      </w:r>
    </w:p>
    <w:p w:rsidR="00166957" w:rsidRPr="00166957" w:rsidRDefault="00166957" w:rsidP="007E3B8E">
      <w:pPr>
        <w:ind w:firstLine="0"/>
        <w:rPr>
          <w:rFonts w:ascii="PT Astra Serif" w:hAnsi="PT Astra Serif"/>
          <w:sz w:val="18"/>
          <w:szCs w:val="18"/>
        </w:rPr>
        <w:sectPr w:rsidR="00166957" w:rsidRPr="00166957" w:rsidSect="00A12F0D">
          <w:headerReference w:type="default" r:id="rId11"/>
          <w:headerReference w:type="first" r:id="rId12"/>
          <w:pgSz w:w="11907" w:h="16840" w:code="9"/>
          <w:pgMar w:top="1134" w:right="850" w:bottom="907" w:left="1701" w:header="720" w:footer="567" w:gutter="0"/>
          <w:pgNumType w:start="1"/>
          <w:cols w:space="720"/>
          <w:titlePg/>
          <w:docGrid w:linePitch="354"/>
        </w:sectPr>
      </w:pPr>
    </w:p>
    <w:p w:rsidR="00764ABC" w:rsidRPr="00166957" w:rsidRDefault="00340D86" w:rsidP="00AD313B">
      <w:pPr>
        <w:ind w:left="5812" w:firstLine="0"/>
        <w:jc w:val="both"/>
        <w:rPr>
          <w:rFonts w:ascii="PT Astra Serif" w:hAnsi="PT Astra Serif"/>
          <w:sz w:val="24"/>
        </w:rPr>
      </w:pPr>
      <w:r w:rsidRPr="00166957">
        <w:rPr>
          <w:rFonts w:ascii="PT Astra Serif" w:hAnsi="PT Astra Serif"/>
          <w:sz w:val="24"/>
        </w:rPr>
        <w:t>Приложение № 1</w:t>
      </w:r>
    </w:p>
    <w:p w:rsidR="00764ABC" w:rsidRPr="00166957" w:rsidRDefault="00340D86" w:rsidP="00AD313B">
      <w:pPr>
        <w:ind w:left="5812" w:firstLine="0"/>
        <w:rPr>
          <w:rFonts w:ascii="PT Astra Serif" w:hAnsi="PT Astra Serif"/>
          <w:sz w:val="24"/>
        </w:rPr>
      </w:pPr>
      <w:r w:rsidRPr="00166957">
        <w:rPr>
          <w:rFonts w:ascii="PT Astra Serif" w:hAnsi="PT Astra Serif"/>
          <w:sz w:val="24"/>
        </w:rPr>
        <w:t xml:space="preserve">к </w:t>
      </w:r>
      <w:r w:rsidR="00764ABC" w:rsidRPr="00166957">
        <w:rPr>
          <w:rFonts w:ascii="PT Astra Serif" w:hAnsi="PT Astra Serif"/>
          <w:sz w:val="24"/>
        </w:rPr>
        <w:t>постановлени</w:t>
      </w:r>
      <w:r w:rsidRPr="00166957">
        <w:rPr>
          <w:rFonts w:ascii="PT Astra Serif" w:hAnsi="PT Astra Serif"/>
          <w:sz w:val="24"/>
        </w:rPr>
        <w:t>ю</w:t>
      </w:r>
      <w:r w:rsidR="00764ABC" w:rsidRPr="00166957">
        <w:rPr>
          <w:rFonts w:ascii="PT Astra Serif" w:hAnsi="PT Astra Serif"/>
          <w:sz w:val="24"/>
        </w:rPr>
        <w:t xml:space="preserve"> Администрации Томской области</w:t>
      </w:r>
    </w:p>
    <w:p w:rsidR="00764ABC" w:rsidRPr="00166957" w:rsidRDefault="00B862A6" w:rsidP="00AD313B">
      <w:pPr>
        <w:ind w:left="5812" w:firstLine="0"/>
        <w:jc w:val="both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  <w:t>от</w:t>
      </w:r>
      <w:r w:rsidR="008B22C2">
        <w:rPr>
          <w:rFonts w:ascii="PT Astra Serif" w:hAnsi="PT Astra Serif"/>
          <w:sz w:val="24"/>
        </w:rPr>
        <w:t xml:space="preserve"> 14.03.2025 № 107а</w:t>
      </w:r>
    </w:p>
    <w:p w:rsidR="00764ABC" w:rsidRPr="00166957" w:rsidRDefault="00764ABC" w:rsidP="00AD313B">
      <w:pPr>
        <w:ind w:left="5670" w:firstLine="0"/>
        <w:rPr>
          <w:rFonts w:ascii="PT Astra Serif" w:hAnsi="PT Astra Serif"/>
        </w:rPr>
      </w:pPr>
    </w:p>
    <w:p w:rsidR="00A12F0D" w:rsidRPr="00166957" w:rsidRDefault="00A12F0D" w:rsidP="00AD313B">
      <w:pPr>
        <w:ind w:left="5670" w:firstLine="0"/>
        <w:rPr>
          <w:rFonts w:ascii="PT Astra Serif" w:hAnsi="PT Astra Serif"/>
        </w:rPr>
      </w:pPr>
    </w:p>
    <w:p w:rsidR="00515E75" w:rsidRDefault="00340D86" w:rsidP="00AD313B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 xml:space="preserve">Перечень </w:t>
      </w:r>
    </w:p>
    <w:p w:rsidR="00340D86" w:rsidRPr="00166957" w:rsidRDefault="00340D86" w:rsidP="00AD313B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>населенных пунктов,</w:t>
      </w:r>
      <w:r w:rsidR="000C60B3" w:rsidRPr="00166957">
        <w:rPr>
          <w:rFonts w:ascii="PT Astra Serif" w:hAnsi="PT Astra Serif"/>
          <w:szCs w:val="26"/>
        </w:rPr>
        <w:t xml:space="preserve"> </w:t>
      </w:r>
      <w:r w:rsidRPr="00166957">
        <w:rPr>
          <w:rFonts w:ascii="PT Astra Serif" w:hAnsi="PT Astra Serif"/>
          <w:szCs w:val="26"/>
        </w:rPr>
        <w:t>подверженных угрозе лесных пожаров</w:t>
      </w:r>
      <w:r w:rsidR="000C60B3" w:rsidRPr="00166957">
        <w:rPr>
          <w:rFonts w:ascii="PT Astra Serif" w:hAnsi="PT Astra Serif"/>
          <w:szCs w:val="26"/>
        </w:rPr>
        <w:t xml:space="preserve"> </w:t>
      </w:r>
      <w:r w:rsidR="000C60B3" w:rsidRPr="00166957">
        <w:rPr>
          <w:rFonts w:ascii="PT Astra Serif" w:hAnsi="PT Astra Serif"/>
          <w:szCs w:val="26"/>
        </w:rPr>
        <w:br/>
        <w:t>и других ландшафтных (природных) пожаров</w:t>
      </w:r>
    </w:p>
    <w:p w:rsidR="007548A8" w:rsidRPr="00166957" w:rsidRDefault="007548A8" w:rsidP="00AD313B">
      <w:pPr>
        <w:widowControl w:val="0"/>
        <w:autoSpaceDE w:val="0"/>
        <w:autoSpaceDN w:val="0"/>
        <w:ind w:firstLine="0"/>
        <w:jc w:val="center"/>
        <w:rPr>
          <w:rFonts w:ascii="PT Astra Serif" w:hAnsi="PT Astra Serif"/>
          <w:sz w:val="16"/>
          <w:szCs w:val="16"/>
        </w:rPr>
      </w:pP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4962"/>
        <w:gridCol w:w="1559"/>
      </w:tblGrid>
      <w:tr w:rsidR="00166957" w:rsidRPr="00166957" w:rsidTr="009F4C6A">
        <w:trPr>
          <w:trHeight w:val="20"/>
        </w:trPr>
        <w:tc>
          <w:tcPr>
            <w:tcW w:w="709" w:type="dxa"/>
            <w:vAlign w:val="center"/>
          </w:tcPr>
          <w:p w:rsidR="00340D86" w:rsidRPr="00166957" w:rsidRDefault="00340D86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340D86" w:rsidRPr="00166957" w:rsidRDefault="00340D86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п/п</w:t>
            </w:r>
          </w:p>
        </w:tc>
        <w:tc>
          <w:tcPr>
            <w:tcW w:w="2126" w:type="dxa"/>
            <w:vAlign w:val="center"/>
          </w:tcPr>
          <w:p w:rsidR="00340D86" w:rsidRPr="00166957" w:rsidRDefault="00340D86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4962" w:type="dxa"/>
            <w:vAlign w:val="center"/>
          </w:tcPr>
          <w:p w:rsidR="00340D86" w:rsidRPr="00166957" w:rsidRDefault="00340D86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Населенный пункт</w:t>
            </w:r>
          </w:p>
        </w:tc>
        <w:tc>
          <w:tcPr>
            <w:tcW w:w="1559" w:type="dxa"/>
            <w:vAlign w:val="center"/>
          </w:tcPr>
          <w:p w:rsidR="00340D86" w:rsidRPr="00166957" w:rsidRDefault="00340D86" w:rsidP="00AD313B">
            <w:pPr>
              <w:widowControl w:val="0"/>
              <w:autoSpaceDE w:val="0"/>
              <w:autoSpaceDN w:val="0"/>
              <w:ind w:left="-62" w:right="-6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E515F5" w:rsidRPr="00166957" w:rsidRDefault="00E515F5" w:rsidP="00AD313B">
            <w:pPr>
              <w:ind w:right="-145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Александровский район</w:t>
            </w:r>
          </w:p>
        </w:tc>
        <w:tc>
          <w:tcPr>
            <w:tcW w:w="4962" w:type="dxa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Назино</w:t>
            </w:r>
          </w:p>
        </w:tc>
        <w:tc>
          <w:tcPr>
            <w:tcW w:w="1559" w:type="dxa"/>
            <w:vMerge w:val="restart"/>
          </w:tcPr>
          <w:p w:rsidR="00E515F5" w:rsidRPr="00166957" w:rsidRDefault="00E515F5" w:rsidP="00AD313B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15F5" w:rsidRPr="00166957" w:rsidRDefault="00E515F5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Октябрьский</w:t>
            </w:r>
          </w:p>
        </w:tc>
        <w:tc>
          <w:tcPr>
            <w:tcW w:w="1559" w:type="dxa"/>
            <w:vMerge/>
          </w:tcPr>
          <w:p w:rsidR="00E515F5" w:rsidRPr="00166957" w:rsidRDefault="00E515F5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15F5" w:rsidRPr="00166957" w:rsidRDefault="00E515F5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Северный</w:t>
            </w:r>
          </w:p>
        </w:tc>
        <w:tc>
          <w:tcPr>
            <w:tcW w:w="1559" w:type="dxa"/>
            <w:vMerge/>
          </w:tcPr>
          <w:p w:rsidR="00E515F5" w:rsidRPr="00166957" w:rsidRDefault="00E515F5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Асиновский</w:t>
            </w:r>
          </w:p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район</w:t>
            </w:r>
          </w:p>
        </w:tc>
        <w:tc>
          <w:tcPr>
            <w:tcW w:w="4962" w:type="dxa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Батурино</w:t>
            </w:r>
          </w:p>
        </w:tc>
        <w:tc>
          <w:tcPr>
            <w:tcW w:w="1559" w:type="dxa"/>
            <w:vMerge w:val="restart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Больше-Дорохово</w:t>
            </w:r>
          </w:p>
        </w:tc>
        <w:tc>
          <w:tcPr>
            <w:tcW w:w="1559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Воронино-Яя</w:t>
            </w:r>
          </w:p>
        </w:tc>
        <w:tc>
          <w:tcPr>
            <w:tcW w:w="1559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Победа</w:t>
            </w:r>
          </w:p>
        </w:tc>
        <w:tc>
          <w:tcPr>
            <w:tcW w:w="1559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Феоктистовка</w:t>
            </w:r>
          </w:p>
        </w:tc>
        <w:tc>
          <w:tcPr>
            <w:tcW w:w="1559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Итатка</w:t>
            </w:r>
          </w:p>
        </w:tc>
        <w:tc>
          <w:tcPr>
            <w:tcW w:w="1559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Тихомировка</w:t>
            </w:r>
          </w:p>
        </w:tc>
        <w:tc>
          <w:tcPr>
            <w:tcW w:w="1559" w:type="dxa"/>
            <w:vMerge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865EE1" w:rsidRPr="00166957" w:rsidRDefault="00865EE1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65EE1" w:rsidRPr="00166957" w:rsidRDefault="00865EE1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865EE1" w:rsidRPr="00166957" w:rsidRDefault="00865EE1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Копыловка</w:t>
            </w:r>
          </w:p>
        </w:tc>
        <w:tc>
          <w:tcPr>
            <w:tcW w:w="1559" w:type="dxa"/>
            <w:vMerge/>
          </w:tcPr>
          <w:p w:rsidR="00865EE1" w:rsidRPr="00166957" w:rsidRDefault="00865EE1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865EE1" w:rsidRPr="00166957" w:rsidRDefault="00865EE1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65EE1" w:rsidRPr="00166957" w:rsidRDefault="00865EE1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865EE1" w:rsidRPr="00166957" w:rsidRDefault="00865EE1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Минаевка</w:t>
            </w:r>
          </w:p>
        </w:tc>
        <w:tc>
          <w:tcPr>
            <w:tcW w:w="1559" w:type="dxa"/>
            <w:vMerge/>
          </w:tcPr>
          <w:p w:rsidR="00865EE1" w:rsidRPr="00166957" w:rsidRDefault="00865EE1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973A7" w:rsidRPr="00166957" w:rsidRDefault="00E973A7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973A7" w:rsidRPr="00166957" w:rsidRDefault="00E973A7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E973A7" w:rsidRPr="00166957" w:rsidRDefault="00E973A7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Большой Кордон</w:t>
            </w:r>
          </w:p>
        </w:tc>
        <w:tc>
          <w:tcPr>
            <w:tcW w:w="1559" w:type="dxa"/>
            <w:vMerge/>
          </w:tcPr>
          <w:p w:rsidR="00E973A7" w:rsidRPr="00166957" w:rsidRDefault="00E973A7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973A7" w:rsidRPr="00166957" w:rsidRDefault="00E973A7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973A7" w:rsidRPr="00166957" w:rsidRDefault="00E973A7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  <w:shd w:val="clear" w:color="auto" w:fill="auto"/>
          </w:tcPr>
          <w:p w:rsidR="00E973A7" w:rsidRPr="00166957" w:rsidRDefault="00E973A7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Гарь</w:t>
            </w:r>
          </w:p>
        </w:tc>
        <w:tc>
          <w:tcPr>
            <w:tcW w:w="1559" w:type="dxa"/>
            <w:vMerge/>
          </w:tcPr>
          <w:p w:rsidR="00E973A7" w:rsidRPr="00166957" w:rsidRDefault="00E973A7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15F5" w:rsidRPr="00166957" w:rsidRDefault="00E515F5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Первопашенск</w:t>
            </w:r>
          </w:p>
        </w:tc>
        <w:tc>
          <w:tcPr>
            <w:tcW w:w="1559" w:type="dxa"/>
            <w:vMerge/>
          </w:tcPr>
          <w:p w:rsidR="00E515F5" w:rsidRPr="00166957" w:rsidRDefault="00E515F5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E515F5" w:rsidRPr="00166957" w:rsidRDefault="00E515F5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515F5" w:rsidRPr="00166957" w:rsidRDefault="00E515F5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E515F5" w:rsidRPr="00166957" w:rsidRDefault="00E515F5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Ноль-Пикет</w:t>
            </w:r>
          </w:p>
        </w:tc>
        <w:tc>
          <w:tcPr>
            <w:tcW w:w="1559" w:type="dxa"/>
            <w:vMerge/>
          </w:tcPr>
          <w:p w:rsidR="00E515F5" w:rsidRPr="00166957" w:rsidRDefault="00E515F5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741E18" w:rsidRPr="00166957" w:rsidRDefault="00741E18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741E18" w:rsidRPr="00166957" w:rsidRDefault="00741E18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Бакчарский</w:t>
            </w:r>
          </w:p>
          <w:p w:rsidR="00741E18" w:rsidRPr="00166957" w:rsidRDefault="00741E18" w:rsidP="00AD31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район</w:t>
            </w:r>
          </w:p>
        </w:tc>
        <w:tc>
          <w:tcPr>
            <w:tcW w:w="4962" w:type="dxa"/>
          </w:tcPr>
          <w:p w:rsidR="00741E18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Большая Галка</w:t>
            </w:r>
          </w:p>
        </w:tc>
        <w:tc>
          <w:tcPr>
            <w:tcW w:w="1559" w:type="dxa"/>
            <w:vMerge w:val="restart"/>
          </w:tcPr>
          <w:p w:rsidR="00741E18" w:rsidRPr="00166957" w:rsidRDefault="00226F54" w:rsidP="00AD31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2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741E18" w:rsidRPr="00166957" w:rsidRDefault="00741E18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41E18" w:rsidRPr="00166957" w:rsidRDefault="00741E18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741E18" w:rsidRPr="00166957" w:rsidRDefault="000729B3" w:rsidP="00AD313B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Чернышевка</w:t>
            </w:r>
          </w:p>
        </w:tc>
        <w:tc>
          <w:tcPr>
            <w:tcW w:w="1559" w:type="dxa"/>
            <w:vMerge/>
          </w:tcPr>
          <w:p w:rsidR="00741E18" w:rsidRPr="00166957" w:rsidRDefault="00741E18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741E18" w:rsidRPr="00166957" w:rsidRDefault="00741E18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41E18" w:rsidRPr="00166957" w:rsidRDefault="00741E18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741E18" w:rsidRPr="00166957" w:rsidRDefault="000729B3" w:rsidP="00AD313B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Первомайск</w:t>
            </w:r>
          </w:p>
        </w:tc>
        <w:tc>
          <w:tcPr>
            <w:tcW w:w="1559" w:type="dxa"/>
            <w:vMerge/>
          </w:tcPr>
          <w:p w:rsidR="00741E18" w:rsidRPr="00166957" w:rsidRDefault="00741E18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741E18" w:rsidRPr="00166957" w:rsidRDefault="00741E18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41E18" w:rsidRPr="00166957" w:rsidRDefault="00741E18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741E18" w:rsidRPr="00166957" w:rsidRDefault="000729B3" w:rsidP="00AD313B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Вавиловка</w:t>
            </w:r>
          </w:p>
        </w:tc>
        <w:tc>
          <w:tcPr>
            <w:tcW w:w="1559" w:type="dxa"/>
            <w:vMerge/>
          </w:tcPr>
          <w:p w:rsidR="00741E18" w:rsidRPr="00166957" w:rsidRDefault="00741E18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741E18" w:rsidRPr="00166957" w:rsidRDefault="00741E18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41E18" w:rsidRPr="00166957" w:rsidRDefault="00741E18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741E18" w:rsidRPr="00166957" w:rsidRDefault="000729B3" w:rsidP="00AD313B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Сухое</w:t>
            </w:r>
          </w:p>
        </w:tc>
        <w:tc>
          <w:tcPr>
            <w:tcW w:w="1559" w:type="dxa"/>
            <w:vMerge/>
          </w:tcPr>
          <w:p w:rsidR="00741E18" w:rsidRPr="00166957" w:rsidRDefault="00741E18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741E18" w:rsidRPr="00166957" w:rsidRDefault="00741E18" w:rsidP="00AD31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41E18" w:rsidRPr="00166957" w:rsidRDefault="00741E18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741E18" w:rsidRPr="00166957" w:rsidRDefault="000729B3" w:rsidP="00AD313B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Высокий Яр</w:t>
            </w:r>
          </w:p>
        </w:tc>
        <w:tc>
          <w:tcPr>
            <w:tcW w:w="1559" w:type="dxa"/>
            <w:vMerge/>
          </w:tcPr>
          <w:p w:rsidR="00741E18" w:rsidRPr="00166957" w:rsidRDefault="00741E18" w:rsidP="00AD31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Крыловка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Пчёлка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Хуторское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Панычево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Богатырёвка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Парбиг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Новая Бурка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Кёнга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Кедровка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Средняя Моховая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Плотниково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Бородинск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Поротниково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Чумакаевка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left="12" w:firstLine="1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Полынянка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Верхнекетский район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р.п. Белый Яр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Полуденовка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67A37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Степановка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Максимкин Яр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Катайга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Палочка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Ягодное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Нибега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Санджик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Центральный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Дружный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Лисица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Клюквинка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Сайга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Усть-Озерное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Рыбинск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Тайное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Макзыр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Зырянский</w:t>
            </w:r>
          </w:p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район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Зырянское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Семёновка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Богословка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Красноярка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Цыганово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Вамболы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Окунеево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Тукай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Чердаты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Иловка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Прушинский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Кучуково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Васильевка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Дубровка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Мишутино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Громышевка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Шиняево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Высокое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Беловодовка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Тавлы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Каргасокский район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Молодежный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Новый Тевриз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AA6C2F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Н</w:t>
            </w:r>
            <w:r w:rsidR="00AA6C2F" w:rsidRPr="00166957">
              <w:rPr>
                <w:rFonts w:ascii="PT Astra Serif" w:hAnsi="PT Astra Serif"/>
                <w:sz w:val="24"/>
                <w:szCs w:val="24"/>
              </w:rPr>
              <w:t>ё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готка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Киевский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Тымск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Сосновка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Восток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Новый Васюган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Вертикос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Большая Грива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Мыльджино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Старая Березовка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Староюгино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Киндал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Напас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Средний Васюган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Усть-Тым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Усть-Чижапка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Кожевниковский район</w:t>
            </w: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Вороново</w:t>
            </w:r>
          </w:p>
        </w:tc>
        <w:tc>
          <w:tcPr>
            <w:tcW w:w="1559" w:type="dxa"/>
            <w:vMerge w:val="restart"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Осиновка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Еловка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Екимово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Красный Яр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Волкодаевка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Кожевниково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Астраханцево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Киреевск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Малиновка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Борзуновка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Верхняя Уртамка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Новосергеевка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Тека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Новопокровка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Сафроновка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Аркадьево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Десятово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Песочнодубровка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Терсалгай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Новоуспенка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Новодубровка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515E75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д. Кожевниково-на-</w:t>
            </w:r>
            <w:r w:rsidR="00D2268D" w:rsidRPr="00166957">
              <w:rPr>
                <w:rFonts w:ascii="PT Astra Serif" w:hAnsi="PT Astra Serif"/>
                <w:sz w:val="24"/>
              </w:rPr>
              <w:t>Шегарке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Муллова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Старая Ювала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Новая Ювала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Зайцево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Старочерново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Елгай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Аптала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Хмелевка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Уртам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Чилино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Ерестная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Базой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D2268D" w:rsidRPr="00166957" w:rsidRDefault="00D2268D" w:rsidP="00D2268D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D2268D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D2268D" w:rsidRPr="00166957" w:rsidRDefault="00D2268D" w:rsidP="00D2268D">
            <w:pPr>
              <w:ind w:firstLine="0"/>
              <w:rPr>
                <w:rFonts w:ascii="PT Astra Serif" w:hAnsi="PT Astra Serif"/>
              </w:rPr>
            </w:pPr>
            <w:r w:rsidRPr="00166957">
              <w:rPr>
                <w:rFonts w:ascii="PT Astra Serif" w:hAnsi="PT Astra Serif"/>
                <w:sz w:val="24"/>
              </w:rPr>
              <w:t>с. Батурино</w:t>
            </w:r>
          </w:p>
        </w:tc>
        <w:tc>
          <w:tcPr>
            <w:tcW w:w="1559" w:type="dxa"/>
            <w:vMerge/>
          </w:tcPr>
          <w:p w:rsidR="00D2268D" w:rsidRPr="00166957" w:rsidRDefault="00D2268D" w:rsidP="00D2268D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Колпашевский район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Инкино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Пасека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Юрты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Копыловка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Зайкино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Иванкино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г. Колпашево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Тогур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Волково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Север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Новогорное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Усть-Чая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Новоселово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Маракса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Павлов Мыс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Белояровка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Типсино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Родионовка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Мохово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Юдино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Усть-Речка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Дальнее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Куржино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Большая Саровка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Тискино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Новосондрово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Новоильинка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Чугунка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Чажемто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Игнашкино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Могильный Мыс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Новоабрамкино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Новокороткино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Озерное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Староабрамкино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Старокороткино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shd w:val="clear" w:color="auto" w:fill="auto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Сугот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Кривошеинский район</w:t>
            </w: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Красный Яр</w:t>
            </w:r>
          </w:p>
        </w:tc>
        <w:tc>
          <w:tcPr>
            <w:tcW w:w="1559" w:type="dxa"/>
            <w:vMerge w:val="restart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Новоисламбуль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Малиновка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Кривошеино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Петровка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Елизарьево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Новониколаевка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Старосайнаково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Егорово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Володино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Жуково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547088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Новокривошеино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Пудовка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Крыловка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Белосток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Вознесенка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Иштан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Чагино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Рыбалово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Никольское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4039DB" w:rsidRPr="00166957" w:rsidRDefault="004039DB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4039DB" w:rsidRPr="00166957" w:rsidRDefault="004039DB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Каранаухово</w:t>
            </w:r>
          </w:p>
        </w:tc>
        <w:tc>
          <w:tcPr>
            <w:tcW w:w="1559" w:type="dxa"/>
            <w:vMerge/>
          </w:tcPr>
          <w:p w:rsidR="004039DB" w:rsidRPr="00166957" w:rsidRDefault="004039DB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Молчановский район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Сулзат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Соколовка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Майково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Суйга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Тунгусово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Молчаново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Гришино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3E7EA8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. Алексеевка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1D2258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. Нижняя Федоровка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1D2258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. Большой Татош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1D2258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. Колбинка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1D2258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. Верхняя Федоровка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1D2258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. Нарга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1D2258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. Сарафановка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1D2258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. Нефтебаза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1D2258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. Игреково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Парабельский район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Парабель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Бугры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Вялово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Голещихино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Заозеро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Кирзавод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Костарево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Сухушино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Толмачево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Новосельцево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Верхняя Чигара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Малое Нестерово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Нижняя Чигара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Перемитино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Басмасово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Ласкино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Заводской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Высокий Яр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Белка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Прокоп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Нельмач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Сенькино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Чановка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Старица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Новиково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Усть-Чузик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Тарск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Осипово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Нарым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Шпалозавод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Талиновка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Луговское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Алатаево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Первомайский район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Первомайское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Беляй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Крутоложное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Торбеево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Тиндерлинка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Новый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Ломовицк-2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Майский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E47E2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. Борисова Гора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ст. Куендат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Куяново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Уйданово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Калмаки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Городок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Кульдорск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Березовка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Малиновка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Лиллиенгофка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Сергеево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Вознесенка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Царицинка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Сахалинка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Рождественка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Узень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ст. Сахалинка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Ежи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Успенка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Заречный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Петровск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Новомариинка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Орехово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Туендат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Калиновка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1B1D87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д. Верх-</w:t>
            </w:r>
            <w:r w:rsidR="000729B3" w:rsidRPr="00166957">
              <w:rPr>
                <w:rFonts w:ascii="PT Astra Serif" w:hAnsi="PT Astra Serif"/>
                <w:sz w:val="24"/>
                <w:szCs w:val="24"/>
              </w:rPr>
              <w:t>Куендат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Комсомольск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Францево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Тазырбак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Балагачево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ст. Балагачево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Улу-Юл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Альмяково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Совхозный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Апсагачево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Аргат-Юл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Тегульдетский район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Тегульдет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Байгалы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Центрополигон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Четь-Конторка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Покровский Яр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Куяновская Гарь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Белый Яр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Озерное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Новошумилово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Берегаево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Красный Яр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Красная Горка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Черный Яр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Орловка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Томский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район</w:t>
            </w: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Аксёново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113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Лучаново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Богашево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Белоусово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Вороново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Ипатово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Магадаево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Некрасово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Ягодное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Овражное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Петухово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Сухарево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Госсортоучасток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Ключи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Писарево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Семилужки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Воронино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Новомихайловка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Сухоречье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Милоновка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Кафтанчиково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Тахтамышево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Кисловка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Головина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Барабинка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Чёрная Речка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86-й квартал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Кайдаловка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Зоркальцево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Нелюбино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Кудринский Участок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Петрово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Петровский Участок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Поросино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Попадейкино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Борики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Берёзкино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Быково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Коломино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Красноигловск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с. Итатка 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Томское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Кандинка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Курлек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Госконюшня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Калтай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Берёзовая Речка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Копылово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Конинино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Рассвет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Кусково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Постниково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Малая Михайловка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Корнилово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Лязгино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Бодажково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Аркашево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Заречный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Малиновка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Александровское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Молодёжный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Москали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Ольговка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Межениновка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Басандайка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Смена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Заречный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Моряковский Затон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Козюлино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Половинка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Губино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Нагорный Иштан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Поздняково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Мирный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Трубачево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Плотниково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Большое Протопопово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Малое Протопопово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Аэропорт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Наумовка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Петропавловка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Георгиевка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Надежда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Бобровка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Михайловка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Новорождественское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Мазалово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Романовка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Новостройка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Рыбалово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Карбышево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Лаврово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Верхнее Сеченово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Чернышевка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Батурино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Синий Утёс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Коларово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Казанка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Вершинино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Яр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Турунтаево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Подломск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Спасо-Яйское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Халдеево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Новоархангельское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Перовка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Горьковка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Суетиловка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Зональная Станция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Позднеево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Николаевка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Ущерб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vAlign w:val="center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Октябрьское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2D4B3B" w:rsidRPr="00166957" w:rsidRDefault="002D4B3B" w:rsidP="002D4B3B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Чаинский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район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Подгорное </w:t>
            </w:r>
          </w:p>
        </w:tc>
        <w:tc>
          <w:tcPr>
            <w:tcW w:w="1559" w:type="dxa"/>
            <w:vMerge w:val="restart"/>
          </w:tcPr>
          <w:p w:rsidR="002D4B3B" w:rsidRPr="00166957" w:rsidRDefault="002D4B3B" w:rsidP="002D4B3B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д. Григорьевка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Ермиловка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д. Кирпичное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д. Минеевка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>д. Мушкино</w:t>
            </w:r>
            <w:r w:rsidRPr="00CD4EEB">
              <w:rPr>
                <w:rFonts w:ascii="PT Astra Serif" w:hAnsi="PT Astra Serif"/>
                <w:sz w:val="24"/>
              </w:rPr>
              <w:tab/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Сухой Лог </w:t>
            </w:r>
            <w:r w:rsidRPr="00CD4EEB">
              <w:rPr>
                <w:rFonts w:ascii="PT Astra Serif" w:hAnsi="PT Astra Serif"/>
                <w:sz w:val="24"/>
              </w:rPr>
              <w:tab/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п. Трудовой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Чемондаевка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д. Черемушки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п. Элитное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Чаинск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Гришкино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>с. Тоинка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Андреевка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Усть-Бакчар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д. Мостовая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Нижняя Тига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Третья Тига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п. Новые Ключи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Гореловка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Лось-Гора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Варгатер </w:t>
            </w:r>
          </w:p>
        </w:tc>
        <w:tc>
          <w:tcPr>
            <w:tcW w:w="1559" w:type="dxa"/>
            <w:vMerge w:val="restart"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Стрельниково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Лесоучасток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Бундюр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>с. Обское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Черемхово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Веселое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>с. Коломи</w:t>
            </w:r>
            <w:r w:rsidR="00CD4EEB">
              <w:rPr>
                <w:rFonts w:ascii="PT Astra Serif" w:hAnsi="PT Astra Serif"/>
                <w:sz w:val="24"/>
              </w:rPr>
              <w:t>н</w:t>
            </w:r>
            <w:r w:rsidRPr="00CD4EEB">
              <w:rPr>
                <w:rFonts w:ascii="PT Astra Serif" w:hAnsi="PT Astra Serif"/>
                <w:sz w:val="24"/>
              </w:rPr>
              <w:t xml:space="preserve">ские Гривы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>с. Васильевка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2D4B3B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 xml:space="preserve">с. Коломино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2D4B3B" w:rsidRPr="00166957" w:rsidRDefault="002D4B3B" w:rsidP="002D4B3B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B3B" w:rsidRPr="00CD4EEB" w:rsidRDefault="002D4B3B" w:rsidP="00BF267A">
            <w:pPr>
              <w:pStyle w:val="101"/>
              <w:rPr>
                <w:rFonts w:ascii="PT Astra Serif" w:hAnsi="PT Astra Serif"/>
                <w:sz w:val="24"/>
              </w:rPr>
            </w:pPr>
            <w:r w:rsidRPr="00CD4EEB">
              <w:rPr>
                <w:rFonts w:ascii="PT Astra Serif" w:hAnsi="PT Astra Serif"/>
                <w:sz w:val="24"/>
              </w:rPr>
              <w:t>с. Ново</w:t>
            </w:r>
            <w:r w:rsidR="00BF267A">
              <w:rPr>
                <w:rFonts w:ascii="PT Astra Serif" w:hAnsi="PT Astra Serif"/>
                <w:sz w:val="24"/>
              </w:rPr>
              <w:t>к</w:t>
            </w:r>
            <w:r w:rsidRPr="00CD4EEB">
              <w:rPr>
                <w:rFonts w:ascii="PT Astra Serif" w:hAnsi="PT Astra Serif"/>
                <w:sz w:val="24"/>
              </w:rPr>
              <w:t xml:space="preserve">оломино </w:t>
            </w:r>
          </w:p>
        </w:tc>
        <w:tc>
          <w:tcPr>
            <w:tcW w:w="1559" w:type="dxa"/>
            <w:vMerge/>
          </w:tcPr>
          <w:p w:rsidR="002D4B3B" w:rsidRPr="00166957" w:rsidRDefault="002D4B3B" w:rsidP="002D4B3B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Шегарский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район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Вороновка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Тызырачево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Баткат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Вознесенка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Кайтес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Перелюбка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Победа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Кулманы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Монастырка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Гусево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Новоильинка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Федораевка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Трубачево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Малобрагино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Новониколаевка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Бушуево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 Мельниково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Нащёково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Город Кедровый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г. Кедровый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Лушниково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Городской округ закрытое административно-территориальное образование Северск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г. Северск</w:t>
            </w:r>
          </w:p>
        </w:tc>
        <w:tc>
          <w:tcPr>
            <w:tcW w:w="1559" w:type="dxa"/>
            <w:vMerge w:val="restart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Орловка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п. Самусь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Чернильщиково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Кижирово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д. Семиозерки</w:t>
            </w:r>
          </w:p>
        </w:tc>
        <w:tc>
          <w:tcPr>
            <w:tcW w:w="1559" w:type="dxa"/>
            <w:vMerge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0729B3" w:rsidRPr="00166957" w:rsidRDefault="000729B3" w:rsidP="000729B3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0729B3" w:rsidRPr="00166957" w:rsidRDefault="000729B3" w:rsidP="000729B3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Городской округ Стрежевой</w:t>
            </w:r>
          </w:p>
        </w:tc>
        <w:tc>
          <w:tcPr>
            <w:tcW w:w="4962" w:type="dxa"/>
          </w:tcPr>
          <w:p w:rsidR="000729B3" w:rsidRPr="00166957" w:rsidRDefault="000729B3" w:rsidP="000729B3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г. Стрежевой</w:t>
            </w:r>
          </w:p>
        </w:tc>
        <w:tc>
          <w:tcPr>
            <w:tcW w:w="1559" w:type="dxa"/>
          </w:tcPr>
          <w:p w:rsidR="000729B3" w:rsidRPr="00166957" w:rsidRDefault="000729B3" w:rsidP="000729B3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2C59D1" w:rsidRPr="00166957" w:rsidRDefault="002C59D1" w:rsidP="002C59D1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Город Томск</w:t>
            </w: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п. Сосновый бор</w:t>
            </w:r>
          </w:p>
        </w:tc>
        <w:tc>
          <w:tcPr>
            <w:tcW w:w="1559" w:type="dxa"/>
            <w:vMerge w:val="restart"/>
          </w:tcPr>
          <w:p w:rsidR="002C59D1" w:rsidRPr="00166957" w:rsidRDefault="002C59D1" w:rsidP="002C59D1">
            <w:pPr>
              <w:widowControl w:val="0"/>
              <w:autoSpaceDE w:val="0"/>
              <w:autoSpaceDN w:val="0"/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пос. Киргизка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Тимирязевское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с. Дзержинское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д. Эушта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пос. Нижний Склад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п. Родионово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CD4EEB">
            <w:pPr>
              <w:ind w:firstLine="0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пос. Светлый (мкр. Реженка, мкр. пос. Светлый)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дер. Киргизка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жд. рзд. Копылово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пос. Штамово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пос. Кузовлево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  <w:tr w:rsidR="00166957" w:rsidRPr="00166957" w:rsidTr="009F4C6A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3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</w:tcPr>
          <w:p w:rsidR="002C59D1" w:rsidRPr="00166957" w:rsidRDefault="002C59D1" w:rsidP="002C59D1">
            <w:pPr>
              <w:ind w:firstLine="0"/>
              <w:jc w:val="both"/>
              <w:rPr>
                <w:rFonts w:ascii="PT Astra Serif" w:hAnsi="PT Astra Serif"/>
                <w:sz w:val="24"/>
              </w:rPr>
            </w:pPr>
            <w:r w:rsidRPr="00166957">
              <w:rPr>
                <w:rFonts w:ascii="PT Astra Serif" w:hAnsi="PT Astra Serif"/>
                <w:sz w:val="24"/>
              </w:rPr>
              <w:t>пос. Спутник</w:t>
            </w:r>
          </w:p>
        </w:tc>
        <w:tc>
          <w:tcPr>
            <w:tcW w:w="1559" w:type="dxa"/>
            <w:vMerge/>
          </w:tcPr>
          <w:p w:rsidR="002C59D1" w:rsidRPr="00166957" w:rsidRDefault="002C59D1" w:rsidP="002C59D1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</w:p>
        </w:tc>
      </w:tr>
    </w:tbl>
    <w:p w:rsidR="00EA06F0" w:rsidRPr="00166957" w:rsidRDefault="00EA06F0" w:rsidP="00070DB6">
      <w:pPr>
        <w:tabs>
          <w:tab w:val="left" w:pos="708"/>
          <w:tab w:val="center" w:pos="4677"/>
          <w:tab w:val="right" w:pos="9355"/>
          <w:tab w:val="left" w:pos="9781"/>
        </w:tabs>
        <w:ind w:firstLine="0"/>
        <w:jc w:val="center"/>
        <w:rPr>
          <w:rFonts w:ascii="PT Astra Serif" w:hAnsi="PT Astra Serif"/>
          <w:lang w:val="en-US"/>
        </w:rPr>
      </w:pPr>
    </w:p>
    <w:p w:rsidR="00EA06F0" w:rsidRPr="00166957" w:rsidRDefault="00EA06F0" w:rsidP="00070DB6">
      <w:pPr>
        <w:tabs>
          <w:tab w:val="left" w:pos="708"/>
          <w:tab w:val="center" w:pos="4677"/>
          <w:tab w:val="right" w:pos="9355"/>
          <w:tab w:val="left" w:pos="9781"/>
        </w:tabs>
        <w:ind w:firstLine="0"/>
        <w:jc w:val="center"/>
        <w:rPr>
          <w:rFonts w:ascii="PT Astra Serif" w:hAnsi="PT Astra Serif"/>
          <w:lang w:val="en-US"/>
        </w:rPr>
        <w:sectPr w:rsidR="00EA06F0" w:rsidRPr="00166957" w:rsidSect="003F6CCA">
          <w:headerReference w:type="first" r:id="rId13"/>
          <w:pgSz w:w="11907" w:h="16840" w:code="9"/>
          <w:pgMar w:top="1134" w:right="850" w:bottom="1134" w:left="1701" w:header="720" w:footer="567" w:gutter="0"/>
          <w:pgNumType w:start="1"/>
          <w:cols w:space="720"/>
          <w:titlePg/>
          <w:docGrid w:linePitch="354"/>
        </w:sectPr>
      </w:pPr>
    </w:p>
    <w:p w:rsidR="00340D86" w:rsidRPr="00166957" w:rsidRDefault="00EF3889" w:rsidP="00E20945">
      <w:pPr>
        <w:tabs>
          <w:tab w:val="left" w:pos="708"/>
          <w:tab w:val="center" w:pos="4677"/>
          <w:tab w:val="right" w:pos="9355"/>
          <w:tab w:val="left" w:pos="9781"/>
        </w:tabs>
        <w:ind w:left="5812" w:firstLine="0"/>
        <w:jc w:val="both"/>
        <w:rPr>
          <w:rFonts w:ascii="PT Astra Serif" w:hAnsi="PT Astra Serif"/>
          <w:sz w:val="25"/>
          <w:szCs w:val="25"/>
        </w:rPr>
      </w:pPr>
      <w:r w:rsidRPr="00166957">
        <w:rPr>
          <w:rFonts w:ascii="PT Astra Serif" w:hAnsi="PT Astra Serif"/>
          <w:sz w:val="24"/>
          <w:szCs w:val="24"/>
        </w:rPr>
        <w:t>Приложение № 2</w:t>
      </w:r>
    </w:p>
    <w:p w:rsidR="00EF3889" w:rsidRPr="00166957" w:rsidRDefault="00EF3889" w:rsidP="00E20945">
      <w:pPr>
        <w:tabs>
          <w:tab w:val="left" w:pos="708"/>
          <w:tab w:val="center" w:pos="4677"/>
          <w:tab w:val="right" w:pos="9355"/>
          <w:tab w:val="left" w:pos="9781"/>
        </w:tabs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166957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EF3889" w:rsidRPr="00166957" w:rsidRDefault="0036265B" w:rsidP="00E20945">
      <w:pPr>
        <w:tabs>
          <w:tab w:val="left" w:pos="708"/>
          <w:tab w:val="center" w:pos="4677"/>
          <w:tab w:val="right" w:pos="9355"/>
          <w:tab w:val="left" w:pos="9781"/>
        </w:tabs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166957">
        <w:rPr>
          <w:rFonts w:ascii="PT Astra Serif" w:hAnsi="PT Astra Serif"/>
          <w:sz w:val="24"/>
        </w:rPr>
        <w:t xml:space="preserve">от </w:t>
      </w:r>
      <w:r w:rsidR="008B22C2">
        <w:rPr>
          <w:rFonts w:ascii="PT Astra Serif" w:hAnsi="PT Astra Serif"/>
          <w:sz w:val="24"/>
        </w:rPr>
        <w:t>14.03.2025 № 107а</w:t>
      </w:r>
    </w:p>
    <w:p w:rsidR="001957A2" w:rsidRDefault="001957A2" w:rsidP="00967DC6">
      <w:pPr>
        <w:tabs>
          <w:tab w:val="left" w:pos="708"/>
          <w:tab w:val="center" w:pos="4677"/>
          <w:tab w:val="right" w:pos="9355"/>
          <w:tab w:val="left" w:pos="9781"/>
        </w:tabs>
        <w:ind w:firstLine="0"/>
        <w:rPr>
          <w:rFonts w:ascii="PT Astra Serif" w:hAnsi="PT Astra Serif"/>
          <w:sz w:val="25"/>
          <w:szCs w:val="25"/>
        </w:rPr>
      </w:pPr>
    </w:p>
    <w:p w:rsidR="00E20945" w:rsidRPr="00166957" w:rsidRDefault="00E20945" w:rsidP="00967DC6">
      <w:pPr>
        <w:tabs>
          <w:tab w:val="left" w:pos="708"/>
          <w:tab w:val="center" w:pos="4677"/>
          <w:tab w:val="right" w:pos="9355"/>
          <w:tab w:val="left" w:pos="9781"/>
        </w:tabs>
        <w:ind w:firstLine="0"/>
        <w:rPr>
          <w:rFonts w:ascii="PT Astra Serif" w:hAnsi="PT Astra Serif"/>
          <w:sz w:val="25"/>
          <w:szCs w:val="25"/>
        </w:rPr>
      </w:pPr>
    </w:p>
    <w:p w:rsidR="00E20945" w:rsidRDefault="00EF3889" w:rsidP="00AD313B">
      <w:pPr>
        <w:tabs>
          <w:tab w:val="left" w:pos="708"/>
          <w:tab w:val="center" w:pos="4677"/>
          <w:tab w:val="right" w:pos="9355"/>
          <w:tab w:val="left" w:pos="9781"/>
        </w:tabs>
        <w:ind w:firstLine="0"/>
        <w:jc w:val="center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 xml:space="preserve">Перечень </w:t>
      </w:r>
    </w:p>
    <w:p w:rsidR="00EF3889" w:rsidRPr="00166957" w:rsidRDefault="00EF3889" w:rsidP="00AD313B">
      <w:pPr>
        <w:tabs>
          <w:tab w:val="left" w:pos="708"/>
          <w:tab w:val="center" w:pos="4677"/>
          <w:tab w:val="right" w:pos="9355"/>
          <w:tab w:val="left" w:pos="9781"/>
        </w:tabs>
        <w:ind w:firstLine="0"/>
        <w:jc w:val="center"/>
        <w:rPr>
          <w:rFonts w:ascii="PT Astra Serif" w:hAnsi="PT Astra Serif"/>
          <w:szCs w:val="26"/>
        </w:rPr>
      </w:pPr>
      <w:r w:rsidRPr="00166957">
        <w:rPr>
          <w:rFonts w:ascii="PT Astra Serif" w:hAnsi="PT Astra Serif"/>
          <w:szCs w:val="26"/>
        </w:rPr>
        <w:t>территорий организаций отдыха детей и их оздоровления</w:t>
      </w:r>
      <w:r w:rsidR="000C60B3" w:rsidRPr="00166957">
        <w:rPr>
          <w:rFonts w:ascii="PT Astra Serif" w:hAnsi="PT Astra Serif"/>
          <w:szCs w:val="26"/>
        </w:rPr>
        <w:t xml:space="preserve">, </w:t>
      </w:r>
      <w:r w:rsidR="00037A5D" w:rsidRPr="00166957">
        <w:rPr>
          <w:rFonts w:ascii="PT Astra Serif" w:hAnsi="PT Astra Serif"/>
          <w:szCs w:val="26"/>
        </w:rPr>
        <w:br/>
      </w:r>
      <w:r w:rsidR="000C60B3" w:rsidRPr="00166957">
        <w:rPr>
          <w:rFonts w:ascii="PT Astra Serif" w:hAnsi="PT Astra Serif"/>
          <w:szCs w:val="26"/>
        </w:rPr>
        <w:t xml:space="preserve">территорий садоводства и огородничества </w:t>
      </w:r>
      <w:r w:rsidRPr="00166957">
        <w:rPr>
          <w:rFonts w:ascii="PT Astra Serif" w:hAnsi="PT Astra Serif"/>
          <w:szCs w:val="26"/>
        </w:rPr>
        <w:t xml:space="preserve">Томской области, </w:t>
      </w:r>
      <w:r w:rsidR="004235ED" w:rsidRPr="00166957">
        <w:rPr>
          <w:rFonts w:ascii="PT Astra Serif" w:hAnsi="PT Astra Serif"/>
          <w:szCs w:val="26"/>
        </w:rPr>
        <w:br/>
      </w:r>
      <w:r w:rsidRPr="00166957">
        <w:rPr>
          <w:rFonts w:ascii="PT Astra Serif" w:hAnsi="PT Astra Serif"/>
          <w:szCs w:val="26"/>
        </w:rPr>
        <w:t>подверженных угрозе лесных пожаров</w:t>
      </w:r>
    </w:p>
    <w:p w:rsidR="00EF3889" w:rsidRPr="00166957" w:rsidRDefault="00EF3889" w:rsidP="00AD313B">
      <w:pPr>
        <w:tabs>
          <w:tab w:val="left" w:pos="708"/>
          <w:tab w:val="center" w:pos="4677"/>
          <w:tab w:val="right" w:pos="9355"/>
          <w:tab w:val="left" w:pos="9781"/>
        </w:tabs>
        <w:ind w:firstLine="0"/>
        <w:jc w:val="center"/>
        <w:rPr>
          <w:rFonts w:ascii="PT Astra Serif" w:hAnsi="PT Astra Serif"/>
          <w:b/>
          <w:sz w:val="16"/>
          <w:szCs w:val="16"/>
        </w:rPr>
      </w:pPr>
    </w:p>
    <w:tbl>
      <w:tblPr>
        <w:tblW w:w="935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126"/>
        <w:gridCol w:w="5103"/>
        <w:gridCol w:w="1418"/>
      </w:tblGrid>
      <w:tr w:rsidR="00166957" w:rsidRPr="00166957" w:rsidTr="00032C73">
        <w:trPr>
          <w:trHeight w:val="20"/>
        </w:trPr>
        <w:tc>
          <w:tcPr>
            <w:tcW w:w="709" w:type="dxa"/>
            <w:vAlign w:val="center"/>
          </w:tcPr>
          <w:p w:rsidR="00EF3889" w:rsidRPr="00166957" w:rsidRDefault="00EF3889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EF3889" w:rsidRPr="00166957" w:rsidRDefault="00EF3889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</w:t>
            </w:r>
            <w:r w:rsidR="006070F8" w:rsidRPr="00166957">
              <w:rPr>
                <w:rFonts w:ascii="PT Astra Serif" w:hAnsi="PT Astra Serif"/>
                <w:sz w:val="24"/>
                <w:szCs w:val="24"/>
              </w:rPr>
              <w:t>/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п</w:t>
            </w:r>
          </w:p>
        </w:tc>
        <w:tc>
          <w:tcPr>
            <w:tcW w:w="2126" w:type="dxa"/>
            <w:vAlign w:val="center"/>
          </w:tcPr>
          <w:p w:rsidR="00EF3889" w:rsidRPr="00166957" w:rsidRDefault="00EF3889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5103" w:type="dxa"/>
            <w:vAlign w:val="center"/>
          </w:tcPr>
          <w:p w:rsidR="00EF3889" w:rsidRPr="00166957" w:rsidRDefault="00EF3889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Территория</w:t>
            </w:r>
          </w:p>
          <w:p w:rsidR="00EF3889" w:rsidRPr="00166957" w:rsidRDefault="00EF3889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организаций отдыха детей и их оздоровления</w:t>
            </w:r>
            <w:r w:rsidR="00A845B4" w:rsidRPr="00166957">
              <w:rPr>
                <w:rFonts w:ascii="PT Astra Serif" w:hAnsi="PT Astra Serif"/>
                <w:sz w:val="24"/>
                <w:szCs w:val="24"/>
              </w:rPr>
              <w:t xml:space="preserve">, территория садоводства </w:t>
            </w:r>
            <w:r w:rsidR="00032C73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="00A845B4" w:rsidRPr="00166957">
              <w:rPr>
                <w:rFonts w:ascii="PT Astra Serif" w:hAnsi="PT Astra Serif"/>
                <w:sz w:val="24"/>
                <w:szCs w:val="24"/>
              </w:rPr>
              <w:t>и огородничества</w:t>
            </w:r>
          </w:p>
        </w:tc>
        <w:tc>
          <w:tcPr>
            <w:tcW w:w="1418" w:type="dxa"/>
            <w:vAlign w:val="center"/>
          </w:tcPr>
          <w:p w:rsidR="00EF3889" w:rsidRPr="00166957" w:rsidRDefault="00EF3889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C62A36" w:rsidRPr="00166957" w:rsidRDefault="00C62A36" w:rsidP="00C62A3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C62A36" w:rsidRPr="00166957" w:rsidRDefault="00C62A36" w:rsidP="00C62A3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Асиновский район</w:t>
            </w:r>
          </w:p>
        </w:tc>
        <w:tc>
          <w:tcPr>
            <w:tcW w:w="5103" w:type="dxa"/>
            <w:shd w:val="clear" w:color="auto" w:fill="auto"/>
          </w:tcPr>
          <w:p w:rsidR="00C62A36" w:rsidRPr="00166957" w:rsidRDefault="00C62A3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Региональный благотворительный общественный фонд «Право на детство» Томской области, палаточный лагерь «Кедовск»</w:t>
            </w:r>
          </w:p>
          <w:p w:rsidR="00C62A36" w:rsidRPr="00166957" w:rsidRDefault="00C62A3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Советская, 26-17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C62A36" w:rsidRPr="00166957" w:rsidRDefault="00C62A3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Асиновский район,</w:t>
            </w:r>
          </w:p>
          <w:p w:rsidR="00C62A36" w:rsidRPr="00166957" w:rsidRDefault="00E20945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д. Воронино-</w:t>
            </w:r>
            <w:r w:rsidR="00C62A36" w:rsidRPr="00166957">
              <w:rPr>
                <w:rFonts w:ascii="PT Astra Serif" w:hAnsi="PT Astra Serif"/>
                <w:sz w:val="24"/>
                <w:szCs w:val="24"/>
              </w:rPr>
              <w:t>Яя, ул. Набережная, 16</w:t>
            </w:r>
          </w:p>
        </w:tc>
        <w:tc>
          <w:tcPr>
            <w:tcW w:w="1418" w:type="dxa"/>
          </w:tcPr>
          <w:p w:rsidR="00C62A36" w:rsidRPr="00166957" w:rsidRDefault="00C62A36" w:rsidP="00C62A36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8749DC" w:rsidRPr="00166957" w:rsidRDefault="008749DC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8749DC" w:rsidRPr="00166957" w:rsidRDefault="008749DC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Кожевниковский район </w:t>
            </w:r>
          </w:p>
        </w:tc>
        <w:tc>
          <w:tcPr>
            <w:tcW w:w="5103" w:type="dxa"/>
            <w:shd w:val="clear" w:color="auto" w:fill="auto"/>
          </w:tcPr>
          <w:p w:rsidR="00E20945" w:rsidRDefault="008749DC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МАОУ ДО ДДТ «Созвездие» Палаточный лагерь «Сириус» </w:t>
            </w:r>
          </w:p>
          <w:p w:rsidR="008749DC" w:rsidRPr="00166957" w:rsidRDefault="008749DC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</w:t>
            </w:r>
            <w:r w:rsidR="00E20945">
              <w:rPr>
                <w:rFonts w:ascii="PT Astra Serif" w:hAnsi="PT Astra Serif"/>
                <w:sz w:val="24"/>
                <w:szCs w:val="24"/>
              </w:rPr>
              <w:t xml:space="preserve">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г. Томск, ул. Говорова, 6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8749DC" w:rsidRPr="00166957" w:rsidRDefault="008749DC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Кожевниковский район, с. Киреевск </w:t>
            </w:r>
            <w:r w:rsidR="00E20945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(берег р. Обь рядом с н.п.)</w:t>
            </w:r>
          </w:p>
        </w:tc>
        <w:tc>
          <w:tcPr>
            <w:tcW w:w="1418" w:type="dxa"/>
            <w:vMerge w:val="restart"/>
          </w:tcPr>
          <w:p w:rsidR="008749DC" w:rsidRPr="00166957" w:rsidRDefault="001B64CF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8749DC" w:rsidRPr="00166957" w:rsidRDefault="008749DC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749DC" w:rsidRPr="00166957" w:rsidRDefault="008749DC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749DC" w:rsidRPr="00166957" w:rsidRDefault="008749DC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МАУ ДО ДЮСШ единоборств (палаточный лагерь «Лагуна») </w:t>
            </w:r>
          </w:p>
          <w:p w:rsidR="008749DC" w:rsidRPr="00166957" w:rsidRDefault="008749DC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г. Томск, пер. Промышленный</w:t>
            </w:r>
            <w:r w:rsidR="004F6179" w:rsidRPr="00166957">
              <w:rPr>
                <w:rFonts w:ascii="PT Astra Serif" w:hAnsi="PT Astra Serif"/>
                <w:sz w:val="24"/>
                <w:szCs w:val="24"/>
              </w:rPr>
              <w:t>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9/1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C74099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Кожевниковский район, с. Киреевск, </w:t>
            </w:r>
            <w:r w:rsidR="00E20945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ул. Карла Маркса, 1/1</w:t>
            </w:r>
          </w:p>
        </w:tc>
        <w:tc>
          <w:tcPr>
            <w:tcW w:w="1418" w:type="dxa"/>
            <w:vMerge/>
          </w:tcPr>
          <w:p w:rsidR="008749DC" w:rsidRPr="00166957" w:rsidRDefault="008749DC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8749DC" w:rsidRPr="00166957" w:rsidRDefault="008749DC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8749DC" w:rsidRPr="00166957" w:rsidRDefault="008749DC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8749DC" w:rsidRPr="00166957" w:rsidRDefault="00BD695A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ДНП </w:t>
            </w:r>
            <w:r w:rsidR="00C74099" w:rsidRPr="00166957">
              <w:rPr>
                <w:rFonts w:ascii="PT Astra Serif" w:hAnsi="PT Astra Serif"/>
                <w:sz w:val="24"/>
                <w:szCs w:val="24"/>
              </w:rPr>
              <w:t>«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ЛЕСНАЯ СКАЗКА»</w:t>
            </w:r>
            <w:r w:rsidR="008749DC" w:rsidRPr="00166957">
              <w:rPr>
                <w:rFonts w:ascii="PT Astra Serif" w:hAnsi="PT Astra Serif"/>
                <w:sz w:val="24"/>
                <w:szCs w:val="24"/>
              </w:rPr>
              <w:t xml:space="preserve"> ОГРН 1187031062250, Юридический адрес: 636181 Томская обл</w:t>
            </w:r>
            <w:r w:rsidR="004F6179" w:rsidRPr="00166957">
              <w:rPr>
                <w:rFonts w:ascii="PT Astra Serif" w:hAnsi="PT Astra Serif"/>
                <w:sz w:val="24"/>
                <w:szCs w:val="24"/>
              </w:rPr>
              <w:t>.</w:t>
            </w:r>
            <w:r w:rsidR="008749DC" w:rsidRPr="00166957">
              <w:rPr>
                <w:rFonts w:ascii="PT Astra Serif" w:hAnsi="PT Astra Serif"/>
                <w:sz w:val="24"/>
                <w:szCs w:val="24"/>
              </w:rPr>
              <w:t xml:space="preserve">, Кожевниковский </w:t>
            </w:r>
            <w:r w:rsidR="00E20945">
              <w:rPr>
                <w:rFonts w:ascii="PT Astra Serif" w:hAnsi="PT Astra Serif"/>
                <w:sz w:val="24"/>
                <w:szCs w:val="24"/>
              </w:rPr>
              <w:br/>
            </w:r>
            <w:r w:rsidR="008749DC" w:rsidRPr="00166957">
              <w:rPr>
                <w:rFonts w:ascii="PT Astra Serif" w:hAnsi="PT Astra Serif"/>
                <w:sz w:val="24"/>
                <w:szCs w:val="24"/>
              </w:rPr>
              <w:t>р-н, село Киреевск, стр</w:t>
            </w:r>
            <w:r w:rsidR="00C74099" w:rsidRPr="00166957">
              <w:rPr>
                <w:rFonts w:ascii="PT Astra Serif" w:hAnsi="PT Astra Serif"/>
                <w:sz w:val="24"/>
                <w:szCs w:val="24"/>
              </w:rPr>
              <w:t>.</w:t>
            </w:r>
            <w:r w:rsidR="008749DC" w:rsidRPr="00166957">
              <w:rPr>
                <w:rFonts w:ascii="PT Astra Serif" w:hAnsi="PT Astra Serif"/>
                <w:sz w:val="24"/>
                <w:szCs w:val="24"/>
              </w:rPr>
              <w:t xml:space="preserve"> 14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8749DC" w:rsidRPr="00166957" w:rsidRDefault="008749DC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636181 Томская обл</w:t>
            </w:r>
            <w:r w:rsidR="00143AD7" w:rsidRPr="00166957">
              <w:rPr>
                <w:rFonts w:ascii="PT Astra Serif" w:hAnsi="PT Astra Serif"/>
                <w:sz w:val="24"/>
                <w:szCs w:val="24"/>
              </w:rPr>
              <w:t>.</w:t>
            </w:r>
            <w:r w:rsidRPr="00166957">
              <w:rPr>
                <w:rFonts w:ascii="PT Astra Serif" w:hAnsi="PT Astra Serif"/>
                <w:sz w:val="24"/>
                <w:szCs w:val="24"/>
              </w:rPr>
              <w:t>, Кожевниковский р-н, село Киреевск, стр</w:t>
            </w:r>
            <w:r w:rsidR="00C74099" w:rsidRPr="00166957">
              <w:rPr>
                <w:rFonts w:ascii="PT Astra Serif" w:hAnsi="PT Astra Serif"/>
                <w:sz w:val="24"/>
                <w:szCs w:val="24"/>
              </w:rPr>
              <w:t>.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14</w:t>
            </w:r>
          </w:p>
        </w:tc>
        <w:tc>
          <w:tcPr>
            <w:tcW w:w="1418" w:type="dxa"/>
            <w:vMerge/>
          </w:tcPr>
          <w:p w:rsidR="008749DC" w:rsidRPr="00166957" w:rsidRDefault="008749DC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845B4" w:rsidRPr="00166957" w:rsidRDefault="00A845B4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A845B4" w:rsidRPr="00166957" w:rsidRDefault="00A845B4" w:rsidP="00A71526">
            <w:pPr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Колпашевский район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:rsidR="001B64CF" w:rsidRPr="00166957" w:rsidRDefault="001B64CF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«Мичуринец» ОГРН 1027003552938</w:t>
            </w:r>
          </w:p>
          <w:p w:rsidR="001B64CF" w:rsidRPr="00166957" w:rsidRDefault="001B64CF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</w:t>
            </w:r>
          </w:p>
          <w:p w:rsidR="001B64CF" w:rsidRPr="00166957" w:rsidRDefault="001B64CF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г. Колпашево, ул. Льва Толстого, 14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45B4" w:rsidRPr="00166957" w:rsidRDefault="001B64CF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Колпашевский район, д. Чугунка, ул. Дорожная 151б, (1,34 км на юго-запад от н.п.)</w:t>
            </w:r>
          </w:p>
        </w:tc>
        <w:tc>
          <w:tcPr>
            <w:tcW w:w="1418" w:type="dxa"/>
          </w:tcPr>
          <w:p w:rsidR="00A845B4" w:rsidRPr="00166957" w:rsidRDefault="00A845B4" w:rsidP="00A71526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C62A36" w:rsidRPr="00166957" w:rsidRDefault="00C62A3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</w:tcPr>
          <w:p w:rsidR="00C62A36" w:rsidRPr="00166957" w:rsidRDefault="00C62A36" w:rsidP="00A71526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Первомайский район</w:t>
            </w:r>
          </w:p>
        </w:tc>
        <w:tc>
          <w:tcPr>
            <w:tcW w:w="5103" w:type="dxa"/>
            <w:shd w:val="clear" w:color="auto" w:fill="auto"/>
          </w:tcPr>
          <w:p w:rsidR="00C62A36" w:rsidRPr="00166957" w:rsidRDefault="00C62A3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Автономная неко</w:t>
            </w:r>
            <w:r w:rsidR="00E20945">
              <w:rPr>
                <w:rFonts w:ascii="PT Astra Serif" w:hAnsi="PT Astra Serif"/>
                <w:sz w:val="24"/>
                <w:szCs w:val="24"/>
              </w:rPr>
              <w:t>ммерческая организация Военно-</w:t>
            </w:r>
            <w:r w:rsidRPr="00166957">
              <w:rPr>
                <w:rFonts w:ascii="PT Astra Serif" w:hAnsi="PT Astra Serif"/>
                <w:sz w:val="24"/>
                <w:szCs w:val="24"/>
              </w:rPr>
              <w:t>спортивный клуб «Пантера», летний военно-спортивный палаточный лагерь «Блокпост»</w:t>
            </w:r>
          </w:p>
          <w:p w:rsidR="00C62A36" w:rsidRPr="00166957" w:rsidRDefault="00C62A3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Первомайский район, с. Первомайское, </w:t>
            </w:r>
            <w:r w:rsidR="00E20945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ул. Советская, д. 31.</w:t>
            </w:r>
          </w:p>
          <w:p w:rsidR="00C62A36" w:rsidRPr="00166957" w:rsidRDefault="00C62A3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Первомайский район, Первомайское сельское поселение п. Беляй, территория Беляйские луга участок № 1</w:t>
            </w:r>
          </w:p>
        </w:tc>
        <w:tc>
          <w:tcPr>
            <w:tcW w:w="1418" w:type="dxa"/>
          </w:tcPr>
          <w:p w:rsidR="00C62A36" w:rsidRPr="00166957" w:rsidRDefault="00C62A36" w:rsidP="00A71526">
            <w:pPr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</w:t>
            </w: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845B4" w:rsidRPr="00166957" w:rsidRDefault="00A845B4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Томский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район </w:t>
            </w:r>
          </w:p>
        </w:tc>
        <w:tc>
          <w:tcPr>
            <w:tcW w:w="5103" w:type="dxa"/>
            <w:shd w:val="clear" w:color="auto" w:fill="auto"/>
          </w:tcPr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ООО «ТНПС» Санаторий «Заповедное»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с. Вершинино, ул. Ларинская, 1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Вершинино, ул. Ларинская, 1</w:t>
            </w:r>
          </w:p>
        </w:tc>
        <w:tc>
          <w:tcPr>
            <w:tcW w:w="1418" w:type="dxa"/>
            <w:vMerge w:val="restart"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7</w:t>
            </w:r>
            <w:r w:rsidR="00D2268D" w:rsidRPr="00166957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845B4" w:rsidRPr="00166957" w:rsidRDefault="00A845B4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АО «Научно-производственный центр «Полюс» филиал Санаторий-профилакторий «Прометей»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г. Томск, пр. Кирова, 56в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Калтайское сельское поселение, территория СП «Прометей», строение №</w:t>
            </w:r>
            <w:r w:rsidR="00143AD7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418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845B4" w:rsidRPr="00166957" w:rsidRDefault="00A845B4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МАУ ЗАТО Северск «Детский оздоровительный лагерь «Зелёный Мыс» 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Детский оздоровительный лагерь «Зелёный Мыс»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г. Северск, ул. Ленинградская, 11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Яр</w:t>
            </w:r>
          </w:p>
        </w:tc>
        <w:tc>
          <w:tcPr>
            <w:tcW w:w="1418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845B4" w:rsidRPr="00166957" w:rsidRDefault="00A845B4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МАУ ЗАТО Северск ДОЛ «Восход» 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г. Северск, пр. Коммунистический, д. 42, </w:t>
            </w:r>
            <w:r w:rsidR="001F13E6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="00E20945">
              <w:rPr>
                <w:rFonts w:ascii="PT Astra Serif" w:hAnsi="PT Astra Serif"/>
                <w:sz w:val="24"/>
                <w:szCs w:val="24"/>
              </w:rPr>
              <w:t>офис 14.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Большое Протопопово</w:t>
            </w:r>
          </w:p>
        </w:tc>
        <w:tc>
          <w:tcPr>
            <w:tcW w:w="1418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BD695A" w:rsidRPr="00166957" w:rsidRDefault="00BD695A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D695A" w:rsidRPr="00166957" w:rsidRDefault="00BD695A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BD695A" w:rsidRPr="00166957" w:rsidRDefault="00BD695A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МАУ ЗАТО Северск ДОЛ «Восход» спортивный лагерь «Юность» </w:t>
            </w:r>
          </w:p>
          <w:p w:rsidR="00BD695A" w:rsidRPr="00166957" w:rsidRDefault="00BD695A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</w:p>
          <w:p w:rsidR="00BD695A" w:rsidRPr="00166957" w:rsidRDefault="00BD695A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г. Северск, пр. Коммунистический, д. 42, </w:t>
            </w:r>
            <w:r w:rsidR="00CB3E5E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="00E20945">
              <w:rPr>
                <w:rFonts w:ascii="PT Astra Serif" w:hAnsi="PT Astra Serif"/>
                <w:sz w:val="24"/>
                <w:szCs w:val="24"/>
              </w:rPr>
              <w:t>офис 14.</w:t>
            </w:r>
          </w:p>
          <w:p w:rsidR="00BD695A" w:rsidRPr="00166957" w:rsidRDefault="00BD695A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Большое Протопопово</w:t>
            </w:r>
          </w:p>
        </w:tc>
        <w:tc>
          <w:tcPr>
            <w:tcW w:w="1418" w:type="dxa"/>
            <w:vMerge/>
          </w:tcPr>
          <w:p w:rsidR="00BD695A" w:rsidRPr="00166957" w:rsidRDefault="00BD695A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845B4" w:rsidRPr="00166957" w:rsidRDefault="00A845B4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МАУ ДО «Детско-юношеская спортивная школа «Учебно-спортив</w:t>
            </w:r>
            <w:r w:rsidR="00E20945">
              <w:rPr>
                <w:rFonts w:ascii="PT Astra Serif" w:hAnsi="PT Astra Serif"/>
                <w:sz w:val="24"/>
                <w:szCs w:val="24"/>
              </w:rPr>
              <w:t xml:space="preserve">ный центр водных видов спорта»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имени В.А. Шевелева Города Томска»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Детский оздоровительный лагерь «Огонёк»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г. Томск, пр. Ленина, 207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Богашево, ул. Заводская, 27</w:t>
            </w:r>
          </w:p>
        </w:tc>
        <w:tc>
          <w:tcPr>
            <w:tcW w:w="1418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845B4" w:rsidRPr="00166957" w:rsidRDefault="00A845B4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845B4" w:rsidRPr="00166957" w:rsidRDefault="00E20945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МАОУ «Планирование карьеры» </w:t>
            </w:r>
            <w:r w:rsidR="00A845B4" w:rsidRPr="00166957">
              <w:rPr>
                <w:rFonts w:ascii="PT Astra Serif" w:hAnsi="PT Astra Serif"/>
                <w:sz w:val="24"/>
                <w:szCs w:val="24"/>
              </w:rPr>
              <w:t xml:space="preserve">г. Томска, профориентационный образовательный лагерь, 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Центр «Солнечный» 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г. Томс</w:t>
            </w:r>
            <w:r w:rsidR="00E20945">
              <w:rPr>
                <w:rFonts w:ascii="PT Astra Serif" w:hAnsi="PT Astra Serif"/>
                <w:sz w:val="24"/>
                <w:szCs w:val="24"/>
              </w:rPr>
              <w:t>к, ул. Смирнова, 28, строение 1.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с. Калтай </w:t>
            </w:r>
          </w:p>
        </w:tc>
        <w:tc>
          <w:tcPr>
            <w:tcW w:w="1418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845B4" w:rsidRPr="00166957" w:rsidRDefault="00A845B4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МАОУ ДО ДОО (П) Центр «Юниор»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Детский центр отдыха «Энергия»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г. Томск, ул. Говорова, 34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Калтай</w:t>
            </w:r>
          </w:p>
        </w:tc>
        <w:tc>
          <w:tcPr>
            <w:tcW w:w="1418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845B4" w:rsidRPr="00166957" w:rsidRDefault="00A845B4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МАОУ «Томский Хобби-центр»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Детский образовательно-оздоровительный лагерь «Солнечная Республика»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г. Томск, ул. Елизаровых, 70а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Некрасово, ул. Заречная, 15а</w:t>
            </w:r>
          </w:p>
        </w:tc>
        <w:tc>
          <w:tcPr>
            <w:tcW w:w="1418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845B4" w:rsidRPr="00166957" w:rsidRDefault="00A845B4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НЧУ «Детский санаторий «Космонавт»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Некрасово, урочище Некрасовское, 7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A845B4" w:rsidRPr="00166957" w:rsidRDefault="00A845B4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Некрасово, урочище Некрасовское, 7</w:t>
            </w:r>
          </w:p>
        </w:tc>
        <w:tc>
          <w:tcPr>
            <w:tcW w:w="1418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845B4" w:rsidRPr="00166957" w:rsidRDefault="00A845B4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012097" w:rsidRPr="00166957" w:rsidRDefault="00012097" w:rsidP="00E2094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166957">
              <w:rPr>
                <w:rFonts w:ascii="PT Astra Serif" w:hAnsi="PT Astra Serif" w:cs="Calibri"/>
                <w:sz w:val="24"/>
                <w:szCs w:val="24"/>
              </w:rPr>
              <w:t>Православный просветительский фонд «Фавор», палаточный лагерь «Скиния»</w:t>
            </w:r>
          </w:p>
          <w:p w:rsidR="00A641CE" w:rsidRPr="00166957" w:rsidRDefault="00012097" w:rsidP="00E2094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166957">
              <w:rPr>
                <w:rFonts w:ascii="PT Astra Serif" w:hAnsi="PT Astra Serif" w:cs="Calibri"/>
                <w:sz w:val="24"/>
                <w:szCs w:val="24"/>
              </w:rPr>
              <w:t>Юридический адрес: Томская область, г. Томск, ул. Советская, 47, оф.</w:t>
            </w:r>
            <w:r w:rsidR="00155AC8" w:rsidRPr="00166957">
              <w:rPr>
                <w:rFonts w:ascii="PT Astra Serif" w:hAnsi="PT Astra Serif" w:cs="Calibri"/>
                <w:sz w:val="24"/>
                <w:szCs w:val="24"/>
              </w:rPr>
              <w:t xml:space="preserve"> </w:t>
            </w:r>
            <w:r w:rsidR="00E20945">
              <w:rPr>
                <w:rFonts w:ascii="PT Astra Serif" w:hAnsi="PT Astra Serif" w:cs="Calibri"/>
                <w:sz w:val="24"/>
                <w:szCs w:val="24"/>
              </w:rPr>
              <w:t>5.</w:t>
            </w:r>
          </w:p>
          <w:p w:rsidR="00A845B4" w:rsidRPr="00166957" w:rsidRDefault="00A641CE" w:rsidP="00E20945">
            <w:pPr>
              <w:ind w:firstLine="0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166957">
              <w:rPr>
                <w:rFonts w:ascii="PT Astra Serif" w:hAnsi="PT Astra Serif" w:cs="Calibri"/>
                <w:sz w:val="24"/>
                <w:szCs w:val="24"/>
              </w:rPr>
              <w:t xml:space="preserve">Фактический </w:t>
            </w:r>
            <w:r w:rsidR="00012097" w:rsidRPr="00166957">
              <w:rPr>
                <w:rFonts w:ascii="PT Astra Serif" w:hAnsi="PT Astra Serif" w:cs="Calibri"/>
                <w:sz w:val="24"/>
                <w:szCs w:val="24"/>
              </w:rPr>
              <w:t xml:space="preserve">адрес лагеря: Томский район, Калтайское сельское поселение, оз. Калмацкое; </w:t>
            </w:r>
            <w:r w:rsidR="00420E56" w:rsidRPr="00166957">
              <w:rPr>
                <w:rFonts w:ascii="PT Astra Serif" w:hAnsi="PT Astra Serif" w:cs="Calibri"/>
                <w:sz w:val="24"/>
                <w:szCs w:val="24"/>
              </w:rPr>
              <w:t>г</w:t>
            </w:r>
            <w:r w:rsidR="00012097" w:rsidRPr="00166957">
              <w:rPr>
                <w:rFonts w:ascii="PT Astra Serif" w:hAnsi="PT Astra Serif" w:cs="Calibri"/>
                <w:sz w:val="24"/>
                <w:szCs w:val="24"/>
              </w:rPr>
              <w:t>еоточка месторасположения: 56.255752, 84.897367</w:t>
            </w:r>
          </w:p>
        </w:tc>
        <w:tc>
          <w:tcPr>
            <w:tcW w:w="1418" w:type="dxa"/>
            <w:vMerge/>
          </w:tcPr>
          <w:p w:rsidR="00A845B4" w:rsidRPr="00166957" w:rsidRDefault="00A845B4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AE3D0D" w:rsidRPr="00166957" w:rsidRDefault="00AE3D0D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AE3D0D" w:rsidRPr="00166957" w:rsidRDefault="00AE3D0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012097" w:rsidRPr="00166957" w:rsidRDefault="00012097" w:rsidP="00E2094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166957">
              <w:rPr>
                <w:rFonts w:ascii="PT Astra Serif" w:hAnsi="PT Astra Serif" w:cs="Calibri"/>
                <w:sz w:val="24"/>
                <w:szCs w:val="24"/>
              </w:rPr>
              <w:t>РОО «Ассоциация оборонно-спортивных клубов Томской области»</w:t>
            </w:r>
            <w:r w:rsidR="00CD4EEB">
              <w:rPr>
                <w:rFonts w:ascii="PT Astra Serif" w:hAnsi="PT Astra Serif" w:cs="Calibri"/>
                <w:sz w:val="24"/>
                <w:szCs w:val="24"/>
              </w:rPr>
              <w:t>,</w:t>
            </w:r>
            <w:r w:rsidRPr="00166957">
              <w:rPr>
                <w:rFonts w:ascii="PT Astra Serif" w:hAnsi="PT Astra Serif" w:cs="Calibri"/>
                <w:sz w:val="24"/>
                <w:szCs w:val="24"/>
              </w:rPr>
              <w:t xml:space="preserve"> палаточный лагерь </w:t>
            </w:r>
            <w:r w:rsidR="00A641CE" w:rsidRPr="00166957">
              <w:rPr>
                <w:rFonts w:ascii="PT Astra Serif" w:hAnsi="PT Astra Serif" w:cs="Calibri"/>
                <w:sz w:val="24"/>
                <w:szCs w:val="24"/>
              </w:rPr>
              <w:t>«</w:t>
            </w:r>
            <w:r w:rsidRPr="00166957">
              <w:rPr>
                <w:rFonts w:ascii="PT Astra Serif" w:hAnsi="PT Astra Serif" w:cs="Calibri"/>
                <w:sz w:val="24"/>
                <w:szCs w:val="24"/>
              </w:rPr>
              <w:t>Томская застава</w:t>
            </w:r>
            <w:r w:rsidR="00A641CE" w:rsidRPr="00166957">
              <w:rPr>
                <w:rFonts w:ascii="PT Astra Serif" w:hAnsi="PT Astra Serif" w:cs="Calibri"/>
                <w:sz w:val="24"/>
                <w:szCs w:val="24"/>
              </w:rPr>
              <w:t>»</w:t>
            </w:r>
          </w:p>
          <w:p w:rsidR="00AE3D0D" w:rsidRPr="00166957" w:rsidRDefault="00012097" w:rsidP="00E2094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166957">
              <w:rPr>
                <w:rFonts w:ascii="PT Astra Serif" w:hAnsi="PT Astra Serif" w:cs="Calibri"/>
                <w:sz w:val="24"/>
                <w:szCs w:val="24"/>
              </w:rPr>
              <w:t>Юридический адрес: Томская область, г. Томск, у</w:t>
            </w:r>
            <w:r w:rsidR="00A641CE" w:rsidRPr="00166957">
              <w:rPr>
                <w:rFonts w:ascii="PT Astra Serif" w:hAnsi="PT Astra Serif" w:cs="Calibri"/>
                <w:sz w:val="24"/>
                <w:szCs w:val="24"/>
              </w:rPr>
              <w:t>л. Розы Люксембург, 19, кв. 38</w:t>
            </w:r>
            <w:r w:rsidR="00E20945">
              <w:rPr>
                <w:rFonts w:ascii="PT Astra Serif" w:hAnsi="PT Astra Serif" w:cs="Calibri"/>
                <w:sz w:val="24"/>
                <w:szCs w:val="24"/>
              </w:rPr>
              <w:t>.</w:t>
            </w:r>
            <w:r w:rsidR="00A641CE" w:rsidRPr="00166957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166957">
              <w:rPr>
                <w:rFonts w:ascii="PT Astra Serif" w:hAnsi="PT Astra Serif" w:cs="Calibri"/>
                <w:sz w:val="24"/>
                <w:szCs w:val="24"/>
              </w:rPr>
              <w:t>Фактический адрес: Томская область, Томский район, село Вершинино, ул. Ларинская, 1</w:t>
            </w:r>
          </w:p>
        </w:tc>
        <w:tc>
          <w:tcPr>
            <w:tcW w:w="1418" w:type="dxa"/>
            <w:vMerge/>
          </w:tcPr>
          <w:p w:rsidR="00AE3D0D" w:rsidRPr="00166957" w:rsidRDefault="00AE3D0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650748" w:rsidRPr="00166957" w:rsidRDefault="00650748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650748" w:rsidRPr="00166957" w:rsidRDefault="00650748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650748" w:rsidRPr="00166957" w:rsidRDefault="00650748" w:rsidP="00E2094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166957">
              <w:rPr>
                <w:rFonts w:ascii="PT Astra Serif" w:hAnsi="PT Astra Serif" w:cs="Calibri"/>
                <w:sz w:val="24"/>
                <w:szCs w:val="24"/>
              </w:rPr>
              <w:t>ИП Ченкова Алина Викторовна «Военно-спортивный детско-юношеский палаточный лагерь «Спецназ дети»</w:t>
            </w:r>
          </w:p>
          <w:p w:rsidR="00650748" w:rsidRPr="00166957" w:rsidRDefault="00650748" w:rsidP="00E2094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166957">
              <w:rPr>
                <w:rFonts w:ascii="PT Astra Serif" w:hAnsi="PT Astra Serif" w:cs="Calibri"/>
                <w:sz w:val="24"/>
                <w:szCs w:val="24"/>
              </w:rPr>
              <w:t>Юридический адрес: Томская область, г. Томск, ул. Андрея Крячкова 17, кв. 112</w:t>
            </w:r>
            <w:r w:rsidR="00E20945">
              <w:rPr>
                <w:rFonts w:ascii="PT Astra Serif" w:hAnsi="PT Astra Serif" w:cs="Calibri"/>
                <w:sz w:val="24"/>
                <w:szCs w:val="24"/>
              </w:rPr>
              <w:t>.</w:t>
            </w:r>
            <w:r w:rsidRPr="00166957">
              <w:rPr>
                <w:rFonts w:ascii="PT Astra Serif" w:hAnsi="PT Astra Serif" w:cs="Calibri"/>
                <w:sz w:val="24"/>
                <w:szCs w:val="24"/>
              </w:rPr>
              <w:br/>
              <w:t>Фактический адрес: Томская область,</w:t>
            </w:r>
            <w:r w:rsidR="00A641CE" w:rsidRPr="00166957">
              <w:rPr>
                <w:rFonts w:ascii="PT Astra Serif" w:hAnsi="PT Astra Serif" w:cs="Calibri"/>
                <w:sz w:val="24"/>
                <w:szCs w:val="24"/>
              </w:rPr>
              <w:t xml:space="preserve"> Томский район, пос. Молодежный</w:t>
            </w:r>
          </w:p>
        </w:tc>
        <w:tc>
          <w:tcPr>
            <w:tcW w:w="1418" w:type="dxa"/>
            <w:vMerge/>
          </w:tcPr>
          <w:p w:rsidR="00650748" w:rsidRPr="00166957" w:rsidRDefault="00650748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C62A36" w:rsidRPr="00166957" w:rsidRDefault="00C62A3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C62A36" w:rsidRPr="00166957" w:rsidRDefault="00C62A3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C62A36" w:rsidRPr="00166957" w:rsidRDefault="00C62A36" w:rsidP="00E2094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166957">
              <w:rPr>
                <w:rFonts w:ascii="PT Astra Serif" w:hAnsi="PT Astra Serif" w:cs="Calibri"/>
                <w:sz w:val="24"/>
                <w:szCs w:val="24"/>
              </w:rPr>
              <w:t>МБОУ «Пожарно-спасательный лицей» Томского района, летний военно-спортивный палаточный лагерь «Научись спасать жизнь»</w:t>
            </w:r>
          </w:p>
          <w:p w:rsidR="00C62A36" w:rsidRPr="00166957" w:rsidRDefault="00C62A36" w:rsidP="00E2094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166957">
              <w:rPr>
                <w:rFonts w:ascii="PT Astra Serif" w:hAnsi="PT Astra Serif" w:cs="Calibri"/>
                <w:sz w:val="24"/>
                <w:szCs w:val="24"/>
              </w:rPr>
              <w:t>Юридический адрес: 634539, Томская область, Томский район, п. Мирный, ул. Трудовая, 4</w:t>
            </w:r>
            <w:r w:rsidR="00E20945">
              <w:rPr>
                <w:rFonts w:ascii="PT Astra Serif" w:hAnsi="PT Astra Serif" w:cs="Calibri"/>
                <w:sz w:val="24"/>
                <w:szCs w:val="24"/>
              </w:rPr>
              <w:t>.</w:t>
            </w:r>
            <w:r w:rsidRPr="00166957">
              <w:rPr>
                <w:rFonts w:ascii="PT Astra Serif" w:hAnsi="PT Astra Serif" w:cs="Calibri"/>
                <w:sz w:val="24"/>
                <w:szCs w:val="24"/>
              </w:rPr>
              <w:t xml:space="preserve"> Фактический адрес: 634539</w:t>
            </w:r>
            <w:r w:rsidR="00E20945">
              <w:rPr>
                <w:rFonts w:ascii="PT Astra Serif" w:hAnsi="PT Astra Serif" w:cs="Calibri"/>
                <w:sz w:val="24"/>
                <w:szCs w:val="24"/>
              </w:rPr>
              <w:t>,</w:t>
            </w:r>
            <w:r w:rsidRPr="00166957">
              <w:rPr>
                <w:rFonts w:ascii="PT Astra Serif" w:hAnsi="PT Astra Serif" w:cs="Calibri"/>
                <w:sz w:val="24"/>
                <w:szCs w:val="24"/>
              </w:rPr>
              <w:t xml:space="preserve"> Томская область, Томский район, д. Малое Протопопово, </w:t>
            </w:r>
            <w:r w:rsidR="00E20945">
              <w:rPr>
                <w:rFonts w:ascii="PT Astra Serif" w:hAnsi="PT Astra Serif" w:cs="Calibri"/>
                <w:sz w:val="24"/>
                <w:szCs w:val="24"/>
              </w:rPr>
              <w:br/>
            </w:r>
            <w:r w:rsidRPr="00166957">
              <w:rPr>
                <w:rFonts w:ascii="PT Astra Serif" w:hAnsi="PT Astra Serif" w:cs="Calibri"/>
                <w:sz w:val="24"/>
                <w:szCs w:val="24"/>
              </w:rPr>
              <w:t>участок № 2</w:t>
            </w:r>
          </w:p>
        </w:tc>
        <w:tc>
          <w:tcPr>
            <w:tcW w:w="1418" w:type="dxa"/>
            <w:vMerge/>
          </w:tcPr>
          <w:p w:rsidR="00C62A36" w:rsidRPr="00166957" w:rsidRDefault="00C62A3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«Автомобилист»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1027000772480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ПО «ТОМСКАВТОТРАНС»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п. Копылово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ind w:firstLine="0"/>
              <w:rPr>
                <w:rFonts w:ascii="PT Astra Serif" w:hAnsi="PT Astra Serif" w:cs="Calibri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п. Копылово (4,7 км на юго-восток </w:t>
            </w:r>
            <w:r w:rsidR="0063485F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«Березка»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1027000770521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Писарево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п. Ключи (1,2 км на юго-запад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«Березка-2»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1027000769817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Постниково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</w:t>
            </w:r>
            <w:r w:rsidR="00E20945">
              <w:rPr>
                <w:rFonts w:ascii="PT Astra Serif" w:hAnsi="PT Astra Serif"/>
                <w:sz w:val="24"/>
                <w:szCs w:val="24"/>
              </w:rPr>
              <w:t xml:space="preserve">, Томский район, д. Постниково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(0,8 км на юг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«Большая семья»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1037000056411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Томский район,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с. Зоркальцево</w:t>
            </w:r>
            <w:r w:rsidR="00E20945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</w:t>
            </w:r>
            <w:r w:rsidRPr="00166957">
              <w:rPr>
                <w:rFonts w:ascii="PT Astra Serif" w:hAnsi="PT Astra Serif"/>
                <w:sz w:val="24"/>
                <w:szCs w:val="24"/>
                <w:lang w:eastAsia="en-US"/>
              </w:rPr>
              <w:t>д. Петровский Участок</w:t>
            </w:r>
            <w:r w:rsidRPr="00166957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  <w:r w:rsidRPr="00166957">
              <w:rPr>
                <w:rFonts w:ascii="PT Astra Serif" w:hAnsi="PT Astra Serif"/>
                <w:sz w:val="20"/>
                <w:lang w:eastAsia="en-US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(1,0 км на юго-восток от н.п.)</w:t>
            </w:r>
            <w:r w:rsidRPr="00166957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«Василек-79»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1027000762733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Писарево</w:t>
            </w:r>
            <w:r w:rsidR="00E20945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Просекино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(0,6 км на юго-восток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autoSpaceDE w:val="0"/>
              <w:autoSpaceDN w:val="0"/>
              <w:ind w:firstLine="0"/>
              <w:rPr>
                <w:rFonts w:ascii="PT Astra Serif" w:eastAsia="Calibri" w:hAnsi="PT Astra Serif"/>
                <w:sz w:val="24"/>
                <w:szCs w:val="24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</w:rPr>
              <w:t>СНТ «Виктория»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1037000051274</w:t>
            </w:r>
          </w:p>
          <w:p w:rsidR="00420E56" w:rsidRPr="00166957" w:rsidRDefault="00420E56" w:rsidP="00E20945">
            <w:pPr>
              <w:autoSpaceDE w:val="0"/>
              <w:autoSpaceDN w:val="0"/>
              <w:ind w:firstLine="0"/>
              <w:rPr>
                <w:rFonts w:ascii="PT Astra Serif" w:eastAsia="Calibri" w:hAnsi="PT Astra Serif"/>
                <w:sz w:val="24"/>
                <w:szCs w:val="24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</w:rPr>
              <w:t>Юридический адрес: Томская область, Томский район, д. Петровский Участок</w:t>
            </w:r>
            <w:r w:rsidR="00CD4EEB">
              <w:rPr>
                <w:rFonts w:ascii="PT Astra Serif" w:eastAsia="Calibri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</w:rPr>
              <w:t>Фактический адрес: Томская область, Томски</w:t>
            </w:r>
            <w:r w:rsidR="00E20945">
              <w:rPr>
                <w:rFonts w:ascii="PT Astra Serif" w:eastAsia="Calibri" w:hAnsi="PT Astra Serif"/>
                <w:sz w:val="24"/>
                <w:szCs w:val="24"/>
              </w:rPr>
              <w:t xml:space="preserve">й район, д. Петровский Участок </w:t>
            </w:r>
            <w:r w:rsidRPr="00166957">
              <w:rPr>
                <w:rFonts w:ascii="PT Astra Serif" w:eastAsia="Calibri" w:hAnsi="PT Astra Serif"/>
                <w:sz w:val="24"/>
                <w:szCs w:val="24"/>
              </w:rPr>
              <w:t>(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на север от н.п.</w:t>
            </w:r>
            <w:r w:rsidRPr="00166957">
              <w:rPr>
                <w:rFonts w:ascii="PT Astra Serif" w:eastAsia="Calibri" w:hAnsi="PT Astra Serif"/>
                <w:sz w:val="24"/>
                <w:szCs w:val="24"/>
              </w:rPr>
              <w:t>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«Вишенка»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1037000057324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п</w:t>
            </w:r>
            <w:r w:rsidR="00EA48B5" w:rsidRPr="00166957">
              <w:rPr>
                <w:rFonts w:ascii="PT Astra Serif" w:hAnsi="PT Astra Serif"/>
                <w:sz w:val="24"/>
                <w:szCs w:val="24"/>
              </w:rPr>
              <w:t>ос. Копылово</w:t>
            </w:r>
            <w:r w:rsidR="00CD4EEB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п. </w:t>
            </w:r>
            <w:r w:rsidR="006D7BB7" w:rsidRPr="00166957">
              <w:rPr>
                <w:rFonts w:ascii="PT Astra Serif" w:hAnsi="PT Astra Serif"/>
                <w:sz w:val="24"/>
                <w:szCs w:val="24"/>
              </w:rPr>
              <w:t>Копылово</w:t>
            </w:r>
            <w:r w:rsidR="00E20945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(1,9 км на северо-восток </w:t>
            </w:r>
            <w:r w:rsidR="00716403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BF2C31" w:rsidRPr="00166957" w:rsidRDefault="00BF2C31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F2C31" w:rsidRPr="00166957" w:rsidRDefault="00BF2C31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BF2C31" w:rsidRPr="00166957" w:rsidRDefault="00BF2C31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«Восход» ОГРН 1077000000604</w:t>
            </w:r>
          </w:p>
          <w:p w:rsidR="00BF2C31" w:rsidRPr="00166957" w:rsidRDefault="00BF2C31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Томский район, п. </w:t>
            </w:r>
            <w:r w:rsidR="006D7BB7" w:rsidRPr="00166957">
              <w:rPr>
                <w:rFonts w:ascii="PT Astra Serif" w:hAnsi="PT Astra Serif"/>
                <w:sz w:val="24"/>
                <w:szCs w:val="24"/>
              </w:rPr>
              <w:t>Мирный</w:t>
            </w:r>
            <w:r w:rsidR="00CD4EEB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F2C31" w:rsidRPr="00166957" w:rsidRDefault="00BF2C31" w:rsidP="00CD4EEB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</w:t>
            </w:r>
            <w:r w:rsidR="001A4615" w:rsidRPr="00166957">
              <w:rPr>
                <w:rFonts w:ascii="PT Astra Serif" w:hAnsi="PT Astra Serif"/>
                <w:sz w:val="24"/>
                <w:szCs w:val="24"/>
              </w:rPr>
              <w:t>сть, Томский район, п. Мирный</w:t>
            </w:r>
            <w:r w:rsidR="00CD4EE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(1,7 км на юго-восток от н.п.), не действует с 14 марта 2007 года</w:t>
            </w:r>
          </w:p>
        </w:tc>
        <w:tc>
          <w:tcPr>
            <w:tcW w:w="1418" w:type="dxa"/>
            <w:vMerge/>
          </w:tcPr>
          <w:p w:rsidR="00BF2C31" w:rsidRPr="00166957" w:rsidRDefault="00BF2C31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«Восход-2»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1047000053231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п. Копылово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</w:t>
            </w:r>
            <w:r w:rsidR="00716403">
              <w:rPr>
                <w:rFonts w:ascii="PT Astra Serif" w:hAnsi="PT Astra Serif"/>
                <w:sz w:val="24"/>
                <w:szCs w:val="24"/>
              </w:rPr>
              <w:t xml:space="preserve">ть, Томский район, п. Копылово </w:t>
            </w:r>
            <w:r w:rsidR="00716403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(1,7 км на юго-восток от н.п.)</w:t>
            </w:r>
            <w:r w:rsidRPr="0016695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«Вузовский»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1037000054134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Просекино</w:t>
            </w:r>
            <w:r w:rsidR="0071640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Просекино (на север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СН «Горка»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1057001443267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п. Копылово</w:t>
            </w:r>
            <w:r w:rsidR="0071640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п. Копылово (1,3 км на юго-восток </w:t>
            </w:r>
            <w:r w:rsidR="00CF1DE6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BF2C31" w:rsidRPr="00166957" w:rsidRDefault="00BF2C31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F2C31" w:rsidRPr="00166957" w:rsidRDefault="00BF2C31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BF2C31" w:rsidRPr="00166957" w:rsidRDefault="00BF2C31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«Железнодорожник» ОГРН 1157014000065</w:t>
            </w:r>
          </w:p>
          <w:p w:rsidR="00BF2C31" w:rsidRPr="00166957" w:rsidRDefault="00BF2C31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с. Межениновка</w:t>
            </w:r>
            <w:r w:rsidR="0071640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F2C31" w:rsidRDefault="00BF2C31" w:rsidP="00CD4EEB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с. Межениновка (5,8 км на юго-восток </w:t>
            </w:r>
            <w:r w:rsidR="00716403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н.п.), не действует с 2020 года</w:t>
            </w:r>
          </w:p>
          <w:p w:rsidR="00BF267A" w:rsidRPr="00166957" w:rsidRDefault="00BF267A" w:rsidP="00CD4EEB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BF2C31" w:rsidRPr="00166957" w:rsidRDefault="00BF2C31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«Журналист»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1057001442365</w:t>
            </w:r>
          </w:p>
          <w:p w:rsidR="00420E56" w:rsidRPr="00FB6E1F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ж.д. рзд. Каштак</w:t>
            </w:r>
            <w:r w:rsidR="0071640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Межениновка (7,4 км на северо-запад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«Здоровье»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1027000770620</w:t>
            </w:r>
          </w:p>
          <w:p w:rsidR="00420E56" w:rsidRPr="00624871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Писарево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Писарево (0,1 км на 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«Здоровье»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1097014000434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Просекино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Просекино (1,2 км на 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СНТ «Зеленая поляна»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ОГРН 1037000052320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ж.д. рзд. Каштак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Вороново (0,3 км на юго-восток </w:t>
            </w:r>
            <w:r w:rsidR="00624871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«Зеленый мыс»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1077000001121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г. Томск,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ул. Кузнецова, 28,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квартира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7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Богашево (0,4 км на юг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«Земляника»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1037000054960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Писарево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Писарево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(0,6 км на северо-запад </w:t>
            </w:r>
            <w:r w:rsidR="003E3359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«Интроскоп»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1077000001297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г. Томск,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ул. Кузнецова, 1,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квартира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31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Просекино (0,6 км на 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«Кабельщик-2»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1037000054189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Томский район,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территория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СНТ «Кабельщик-2»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п. Копылово (1,6 км на юго-восток </w:t>
            </w:r>
            <w:r w:rsidR="00391E9A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autoSpaceDE w:val="0"/>
              <w:autoSpaceDN w:val="0"/>
              <w:ind w:firstLine="0"/>
              <w:rPr>
                <w:rFonts w:ascii="PT Astra Serif" w:eastAsia="Calibri" w:hAnsi="PT Astra Serif"/>
                <w:sz w:val="24"/>
                <w:szCs w:val="24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</w:rPr>
              <w:t>СНТ «Кедр»</w:t>
            </w:r>
            <w:r w:rsidRPr="00166957">
              <w:rPr>
                <w:rFonts w:ascii="PT Astra Serif" w:eastAsia="Calibri" w:hAnsi="PT Astra Serif"/>
                <w:sz w:val="22"/>
                <w:szCs w:val="22"/>
                <w:lang w:eastAsia="en-US"/>
              </w:rPr>
              <w:t xml:space="preserve">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ОГРН 1037000054497</w:t>
            </w:r>
          </w:p>
          <w:p w:rsidR="00420E56" w:rsidRPr="00166957" w:rsidRDefault="00420E56" w:rsidP="00E20945">
            <w:pPr>
              <w:autoSpaceDE w:val="0"/>
              <w:autoSpaceDN w:val="0"/>
              <w:ind w:firstLine="0"/>
              <w:rPr>
                <w:rFonts w:ascii="PT Astra Serif" w:eastAsia="Calibri" w:hAnsi="PT Astra Serif"/>
                <w:sz w:val="24"/>
                <w:szCs w:val="24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</w:rPr>
              <w:t>Юридический адрес: Томская облас</w:t>
            </w:r>
            <w:r w:rsidR="00624871">
              <w:rPr>
                <w:rFonts w:ascii="PT Astra Serif" w:eastAsia="Calibri" w:hAnsi="PT Astra Serif"/>
                <w:sz w:val="24"/>
                <w:szCs w:val="24"/>
              </w:rPr>
              <w:t>ть, Томский район,</w:t>
            </w:r>
            <w:r w:rsidR="00BF267A">
              <w:rPr>
                <w:rFonts w:ascii="PT Astra Serif" w:eastAsia="Calibri" w:hAnsi="PT Astra Serif"/>
                <w:sz w:val="24"/>
                <w:szCs w:val="24"/>
              </w:rPr>
              <w:t xml:space="preserve"> </w:t>
            </w:r>
            <w:r w:rsidR="00624871">
              <w:rPr>
                <w:rFonts w:ascii="PT Astra Serif" w:eastAsia="Calibri" w:hAnsi="PT Astra Serif"/>
                <w:sz w:val="24"/>
                <w:szCs w:val="24"/>
              </w:rPr>
              <w:t>д. Некрасово.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</w:rPr>
              <w:t>Фактический адрес: Томская область, Томский район, д. Некрасово (0,34 км на северо-восток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«Керамик»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1037000052539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г. Томск,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д. Лоскутово, ул. Гагарина, 39, квартира 20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тер. д. Лоскутово, г. Томск </w:t>
            </w:r>
            <w:r w:rsidR="00624871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(0,65 км на юг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«Кристалл»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1027000772006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Писарево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Просекино (0,2 км на север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СН «Куташово»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1027000765395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Томский район, 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Урочище Куташево.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п. Мирный (3,8 км на северо-запад </w:t>
            </w:r>
            <w:r w:rsidR="000E6874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</w:t>
            </w:r>
            <w:r w:rsidRPr="0016695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«Лампочка»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1037000059337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ж.д. рзд. 41 км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с. Межениновка (6,4 км на северо-запад 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СН «Лесник-1»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1097017007845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Томский район,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территория СДТ «Лесник-1», </w:t>
            </w:r>
            <w:r w:rsidR="00D129E3"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ул. Малиновая, 150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Богашево (на восток от н.п.)</w:t>
            </w:r>
            <w:r w:rsidR="00B87FB0">
              <w:rPr>
                <w:rFonts w:ascii="PT Astra Serif" w:hAnsi="PT Astra Serif"/>
                <w:sz w:val="24"/>
                <w:szCs w:val="24"/>
              </w:rPr>
              <w:t>,</w:t>
            </w:r>
            <w:r w:rsidR="00EA48B5" w:rsidRPr="00166957">
              <w:rPr>
                <w:rFonts w:ascii="PT Astra Serif" w:hAnsi="PT Astra Serif"/>
                <w:sz w:val="24"/>
                <w:szCs w:val="24"/>
              </w:rPr>
              <w:t xml:space="preserve"> на стадии банкротства</w:t>
            </w:r>
            <w:r w:rsidR="00ED20B3" w:rsidRPr="00166957">
              <w:rPr>
                <w:rFonts w:ascii="PT Astra Serif" w:hAnsi="PT Astra Serif"/>
                <w:sz w:val="24"/>
                <w:szCs w:val="24"/>
              </w:rPr>
              <w:t>, юридическое лицо признано банкротом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ТСН «Лесной»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1027000771995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ж.д. рзд. 41 км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с. Межениновка (6,1 км на северо-запад 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«Лесной»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1037000058061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с. Межениновка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Межениновка (7,4 км на северо-запад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СН «Маяк»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1037000061196 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Аркашево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Аркашево (0,6 км на юго-восток 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«Маяк»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1037000054068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с. Межениновка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Межениновка (5,</w:t>
            </w:r>
            <w:r w:rsidR="00624871">
              <w:rPr>
                <w:rFonts w:ascii="PT Astra Serif" w:hAnsi="PT Astra Serif"/>
                <w:sz w:val="24"/>
                <w:szCs w:val="24"/>
              </w:rPr>
              <w:t>8 км на северо-запад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«Медик»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1037000054057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г. Томск, тер. Аникино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Писарево (1,2 км на юго-запад от н.п.) 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«Мелиоратор»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1037000051186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п. Копылово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п. Копылово (3,7 км на юго-восток </w:t>
            </w:r>
            <w:r w:rsidR="002C0E6A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«Мост»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1027000767970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с. Межениновка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с. Межениновка (5,1 км на юго-восток </w:t>
            </w:r>
            <w:r w:rsidR="002C0E6A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от н.п.) 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BF267A" w:rsidRPr="00166957" w:rsidTr="00032C73">
        <w:trPr>
          <w:trHeight w:val="20"/>
        </w:trPr>
        <w:tc>
          <w:tcPr>
            <w:tcW w:w="709" w:type="dxa"/>
          </w:tcPr>
          <w:p w:rsidR="00BF267A" w:rsidRPr="00166957" w:rsidRDefault="00BF267A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BF267A" w:rsidRPr="00166957" w:rsidRDefault="00BF267A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BF267A" w:rsidRPr="00BF267A" w:rsidRDefault="00BF267A" w:rsidP="00BF267A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BF267A">
              <w:rPr>
                <w:rFonts w:ascii="PT Astra Serif" w:hAnsi="PT Astra Serif"/>
                <w:sz w:val="24"/>
                <w:szCs w:val="24"/>
              </w:rPr>
              <w:t>СНТ «Мотор-92»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F267A">
              <w:rPr>
                <w:rFonts w:ascii="PT Astra Serif" w:hAnsi="PT Astra Serif"/>
                <w:sz w:val="24"/>
                <w:szCs w:val="24"/>
              </w:rPr>
              <w:t>ОГРН 1037000054783</w:t>
            </w:r>
          </w:p>
          <w:p w:rsidR="00BF267A" w:rsidRPr="00BF267A" w:rsidRDefault="00BF267A" w:rsidP="00BF267A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BF267A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Межениновское сельское поселение.</w:t>
            </w:r>
          </w:p>
          <w:p w:rsidR="00BF267A" w:rsidRPr="00166957" w:rsidRDefault="00BF267A" w:rsidP="00BF267A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BF267A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Межениновское сельское поселение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BF267A">
              <w:rPr>
                <w:rFonts w:ascii="PT Astra Serif" w:hAnsi="PT Astra Serif"/>
                <w:sz w:val="24"/>
                <w:szCs w:val="24"/>
              </w:rPr>
              <w:t xml:space="preserve">(окр. ж.д. 41 км), не действует с 5 декабря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BF267A">
              <w:rPr>
                <w:rFonts w:ascii="PT Astra Serif" w:hAnsi="PT Astra Serif"/>
                <w:sz w:val="24"/>
                <w:szCs w:val="24"/>
              </w:rPr>
              <w:t>2007 года</w:t>
            </w:r>
          </w:p>
        </w:tc>
        <w:tc>
          <w:tcPr>
            <w:tcW w:w="1418" w:type="dxa"/>
            <w:vMerge/>
          </w:tcPr>
          <w:p w:rsidR="00BF267A" w:rsidRPr="00166957" w:rsidRDefault="00BF267A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«Надежда»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1027000765373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АО «</w:t>
            </w:r>
            <w:r w:rsidRPr="0016695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Томский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16695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электромеханический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166957">
              <w:rPr>
                <w:rFonts w:ascii="PT Astra Serif" w:eastAsia="Calibri" w:hAnsi="PT Astra Serif"/>
                <w:bCs/>
                <w:sz w:val="24"/>
                <w:szCs w:val="24"/>
                <w:lang w:eastAsia="en-US"/>
              </w:rPr>
              <w:t>завод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им. В.В. Вахрушева»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г. Томск, тер. Аникино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Писарево (2,0 км на юг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«Наука»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1027000766055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Писарево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Писарево (0,4 км на юг 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«Нефтяник»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1027000773381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Писарево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Писарево (1,0 км на юго-запад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«Нива»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1027000773601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г. Томск,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д. Лоскутово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тер. д. Лоскутово, г. Томск </w:t>
            </w:r>
            <w:r w:rsidR="00624871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(2,5 км на юго-запад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«Обувщик»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1027000765417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Постниково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Постниково (0,5 км на юг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«Огонёк»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1147014000627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Кисловка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Кисловка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(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3,8 км на северо-восток </w:t>
            </w:r>
            <w:r w:rsidR="00380951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</w:t>
            </w:r>
            <w:r w:rsidR="00ED20B3" w:rsidRPr="00166957">
              <w:rPr>
                <w:rFonts w:ascii="PT Astra Serif" w:hAnsi="PT Astra Serif"/>
                <w:sz w:val="24"/>
                <w:szCs w:val="24"/>
              </w:rPr>
              <w:t>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EA48B5" w:rsidRPr="00166957">
              <w:rPr>
                <w:rFonts w:ascii="PT Astra Serif" w:hAnsi="PT Astra Serif"/>
                <w:sz w:val="24"/>
                <w:szCs w:val="24"/>
              </w:rPr>
              <w:t>на стадии ликвидации с 14.05.2024</w:t>
            </w:r>
            <w:r w:rsidR="00ED20B3" w:rsidRPr="00166957">
              <w:rPr>
                <w:rFonts w:ascii="PT Astra Serif" w:hAnsi="PT Astra Serif"/>
                <w:sz w:val="24"/>
                <w:szCs w:val="24"/>
              </w:rPr>
              <w:t xml:space="preserve"> года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ДНП «Осень»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1107014001885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Томский район, 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Урочище Куташево, участок 105.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п. Мирный (2,8 км на северо-запад </w:t>
            </w:r>
            <w:r w:rsidR="00F87960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</w:t>
            </w:r>
            <w:r w:rsidRPr="0016695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«Осинка-2»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1037000053870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Томский район, </w:t>
            </w:r>
            <w:r w:rsidR="00EA48B5" w:rsidRPr="00166957">
              <w:rPr>
                <w:rFonts w:ascii="PT Astra Serif" w:hAnsi="PT Astra Serif"/>
                <w:sz w:val="24"/>
                <w:szCs w:val="24"/>
              </w:rPr>
              <w:t xml:space="preserve">территория СНТ Осинка </w:t>
            </w:r>
            <w:r w:rsidR="00624871">
              <w:rPr>
                <w:rFonts w:ascii="PT Astra Serif" w:hAnsi="PT Astra Serif"/>
                <w:sz w:val="24"/>
                <w:szCs w:val="24"/>
              </w:rPr>
              <w:t>–</w:t>
            </w:r>
            <w:r w:rsidR="00EA48B5" w:rsidRPr="00166957">
              <w:rPr>
                <w:rFonts w:ascii="PT Astra Serif" w:hAnsi="PT Astra Serif"/>
                <w:sz w:val="24"/>
                <w:szCs w:val="24"/>
              </w:rPr>
              <w:t xml:space="preserve"> 2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с. Межениновка (3,3 км на юго-восток </w:t>
            </w:r>
            <w:r w:rsidR="00F87960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«Петрово»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1077000002606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Петрово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Петрово (0,3 км на восток от н.п.) 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«Писаревское»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1047000075352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Писарево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, территория 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br/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СДТ «Писаревский»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Писарево (0,5 км на юго-запад 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«Подшипник»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1027000772468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Михайловка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Постниково (2,1 км на юг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«Природа»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1027000771665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д. Кусково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д. Кусково (0,35 км на восток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«Природа-С»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1037000054024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Томский район,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п. Ключи, ул. Солнечная, 17, квартира 17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Просекино (2,0 км на юго-восток </w:t>
            </w:r>
            <w:r w:rsidR="00F87960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СН «Семья-2»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1147017020655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г. Томск, </w:t>
            </w:r>
            <w:r w:rsidR="00EA48B5" w:rsidRPr="00166957">
              <w:rPr>
                <w:rFonts w:ascii="PT Astra Serif" w:hAnsi="PT Astra Serif"/>
                <w:sz w:val="24"/>
                <w:szCs w:val="24"/>
              </w:rPr>
              <w:t xml:space="preserve">пр. Фрунзе, </w:t>
            </w:r>
            <w:r w:rsidR="00946882" w:rsidRPr="00166957">
              <w:rPr>
                <w:rFonts w:ascii="PT Astra Serif" w:hAnsi="PT Astra Serif"/>
                <w:sz w:val="24"/>
                <w:szCs w:val="24"/>
              </w:rPr>
              <w:t xml:space="preserve">дом </w:t>
            </w:r>
            <w:r w:rsidR="00EA48B5" w:rsidRPr="00166957">
              <w:rPr>
                <w:rFonts w:ascii="PT Astra Serif" w:hAnsi="PT Astra Serif"/>
                <w:sz w:val="24"/>
                <w:szCs w:val="24"/>
              </w:rPr>
              <w:t>130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Вороново (1,4 км на северо-восток </w:t>
            </w:r>
            <w:r w:rsidR="00F87960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СТ «Сибирь»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1177031070710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Томский район,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территория СНТ «Сибирь»</w:t>
            </w:r>
            <w:r w:rsidR="00FB6E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п. Копылово (0,79 км на юго-восток </w:t>
            </w:r>
            <w:r w:rsidR="00F87960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722D8E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Т</w:t>
            </w:r>
            <w:r w:rsidR="00946882" w:rsidRPr="00166957">
              <w:rPr>
                <w:rFonts w:ascii="PT Astra Serif" w:hAnsi="PT Astra Serif"/>
                <w:sz w:val="24"/>
                <w:szCs w:val="24"/>
              </w:rPr>
              <w:t xml:space="preserve">СН 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СНТ </w:t>
            </w:r>
            <w:r w:rsidR="00BF2C31" w:rsidRPr="00166957">
              <w:rPr>
                <w:rFonts w:ascii="PT Astra Serif" w:hAnsi="PT Astra Serif"/>
                <w:sz w:val="24"/>
                <w:szCs w:val="24"/>
              </w:rPr>
              <w:t>«</w:t>
            </w:r>
            <w:r w:rsidRPr="00166957">
              <w:rPr>
                <w:rFonts w:ascii="PT Astra Serif" w:hAnsi="PT Astra Serif"/>
                <w:sz w:val="24"/>
                <w:szCs w:val="24"/>
              </w:rPr>
              <w:t>Сирень-2</w:t>
            </w:r>
            <w:r w:rsidR="00420E56" w:rsidRPr="00166957">
              <w:rPr>
                <w:rFonts w:ascii="PT Astra Serif" w:hAnsi="PT Astra Serif"/>
                <w:sz w:val="24"/>
                <w:szCs w:val="24"/>
              </w:rPr>
              <w:t>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1227000003196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г. Томск,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ул. </w:t>
            </w:r>
            <w:r w:rsidR="00722D8E"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Советская, </w:t>
            </w:r>
            <w:r w:rsidR="00946882"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дом </w:t>
            </w:r>
            <w:r w:rsidR="00722D8E"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90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п.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Аэропорт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(6,5 км на запад от н.п.</w:t>
            </w:r>
            <w:r w:rsidRPr="00166957">
              <w:rPr>
                <w:rFonts w:ascii="PT Astra Serif" w:hAnsi="PT Astra Serif"/>
                <w:sz w:val="24"/>
                <w:szCs w:val="24"/>
                <w:lang w:eastAsia="en-US"/>
              </w:rPr>
              <w:t>)</w:t>
            </w:r>
            <w:r w:rsidRPr="00166957">
              <w:rPr>
                <w:rFonts w:ascii="PT Astra Serif" w:hAnsi="PT Astra Serif"/>
                <w:sz w:val="20"/>
                <w:lang w:eastAsia="en-US"/>
              </w:rPr>
              <w:t xml:space="preserve">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СН «Солнечный»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1037000052374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</w:t>
            </w:r>
            <w:r w:rsidR="00624871">
              <w:rPr>
                <w:rFonts w:ascii="PT Astra Serif" w:hAnsi="PT Astra Serif"/>
                <w:sz w:val="24"/>
                <w:szCs w:val="24"/>
              </w:rPr>
              <w:t xml:space="preserve">область, </w:t>
            </w:r>
            <w:r w:rsidR="00624871">
              <w:rPr>
                <w:rFonts w:ascii="PT Astra Serif" w:hAnsi="PT Astra Serif"/>
                <w:sz w:val="24"/>
                <w:szCs w:val="24"/>
              </w:rPr>
              <w:br/>
              <w:t>г. Томск, тер. Апрель.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тер. Апрель г. Томска (0,2 км на запад </w:t>
            </w:r>
            <w:r w:rsidR="00F87960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от н.п.) 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«Солнечный»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1107014001709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с. Курлек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с. Курлек (0,28 м на северо-восток </w:t>
            </w:r>
            <w:r w:rsidR="00F87960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«Солнечный»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1037000056785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 Томск, ул. Новосибирская, 35, квартира 55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Лязгино (на юг от н.п.) 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«Сухарево»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1147014000650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 Томск, пер. Шумихинский, 24, квартира 4</w:t>
            </w:r>
            <w:r w:rsidR="00624871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Сухарево (в границах н.п.) 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«Таёжный»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1027000763646 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ж.д. рзд. 41 км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Межениновка (7,1 км на северо-запад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СТ «Тайга»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1027000772732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с. Межениновка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Межениновка (6,6 км на северо-запад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«Трансстрой»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1117014002676 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>З</w:t>
            </w:r>
            <w:r w:rsidR="00946882" w:rsidRPr="00166957">
              <w:rPr>
                <w:rFonts w:ascii="PT Astra Serif" w:hAnsi="PT Astra Serif"/>
                <w:sz w:val="24"/>
                <w:szCs w:val="24"/>
              </w:rPr>
              <w:t>АТО Северск,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 xml:space="preserve"> пр</w:t>
            </w:r>
            <w:r w:rsidR="00946882" w:rsidRPr="00166957">
              <w:rPr>
                <w:rFonts w:ascii="PT Astra Serif" w:hAnsi="PT Astra Serif"/>
                <w:sz w:val="24"/>
                <w:szCs w:val="24"/>
              </w:rPr>
              <w:t>. К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>оммунистический</w:t>
            </w:r>
            <w:r w:rsidR="00946882" w:rsidRPr="00166957">
              <w:rPr>
                <w:rFonts w:ascii="PT Astra Serif" w:hAnsi="PT Astra Serif"/>
                <w:sz w:val="24"/>
                <w:szCs w:val="24"/>
              </w:rPr>
              <w:t>,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 xml:space="preserve"> д</w:t>
            </w:r>
            <w:r w:rsidR="00946882" w:rsidRPr="00166957">
              <w:rPr>
                <w:rFonts w:ascii="PT Astra Serif" w:hAnsi="PT Astra Serif"/>
                <w:sz w:val="24"/>
                <w:szCs w:val="24"/>
              </w:rPr>
              <w:t>ом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 xml:space="preserve"> 112, </w:t>
            </w:r>
            <w:r w:rsidR="00624871">
              <w:rPr>
                <w:rFonts w:ascii="PT Astra Serif" w:hAnsi="PT Astra Serif"/>
                <w:sz w:val="24"/>
                <w:szCs w:val="24"/>
              </w:rPr>
              <w:br/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>кв</w:t>
            </w:r>
            <w:r w:rsidR="00946882" w:rsidRPr="00166957">
              <w:rPr>
                <w:rFonts w:ascii="PT Astra Serif" w:hAnsi="PT Astra Serif"/>
                <w:sz w:val="24"/>
                <w:szCs w:val="24"/>
              </w:rPr>
              <w:t>.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 xml:space="preserve"> 402</w:t>
            </w:r>
            <w:r w:rsidR="00624871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с. Межениновка (5,7 км на северо-запад 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«Университет»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1117014002302  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ж.д. рзд. 41 км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с. Межениновка (6,7 км на северо-запад 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«Химик-2»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1027000771709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п. Копылово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п. Копылово (5,6 км на юго-восток </w:t>
            </w:r>
            <w:r w:rsidR="00F87960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«Химик-3»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1037000051571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с. Межениновка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Межениновка (4,0 км на северо-запад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«Чипполино»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1047000056070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п. Зональная Станция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Томский район, д. Позднеево (1,0 км на юго-восток </w:t>
            </w:r>
            <w:r w:rsidR="00F87960" w:rsidRPr="00166957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от н.п.)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«Энергия»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ОГРН 1037000054255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Томский район, с. Межениновка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Томский район, с. Межениновка (6,5 км на северо-запад от н.п.)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420E56" w:rsidRPr="00166957" w:rsidRDefault="00420E56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«Заречное» ОГРН 1047000396035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г. Томск, ул. Вавилова д. 2 кв.13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420E56" w:rsidRPr="00166957" w:rsidRDefault="00420E56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Шегарский район, д. Оськино </w:t>
            </w:r>
          </w:p>
        </w:tc>
        <w:tc>
          <w:tcPr>
            <w:tcW w:w="1418" w:type="dxa"/>
            <w:vMerge/>
          </w:tcPr>
          <w:p w:rsidR="00420E56" w:rsidRPr="00166957" w:rsidRDefault="00420E56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D2268D" w:rsidRPr="00166957" w:rsidRDefault="00D2268D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Городской округ закрытое административно-территориальное образование Северск</w:t>
            </w:r>
          </w:p>
        </w:tc>
        <w:tc>
          <w:tcPr>
            <w:tcW w:w="5103" w:type="dxa"/>
            <w:shd w:val="clear" w:color="auto" w:fill="auto"/>
          </w:tcPr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«Весна» ОГРН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1037000348604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 Северск,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ул. Пионерская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, 1а, офис 203</w:t>
            </w:r>
            <w:r w:rsidR="00FB6E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п. Самусь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(11,5 км на восток от пос. Самусь)</w:t>
            </w:r>
          </w:p>
        </w:tc>
        <w:tc>
          <w:tcPr>
            <w:tcW w:w="1418" w:type="dxa"/>
            <w:vMerge w:val="restart"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D2268D" w:rsidRPr="00166957" w:rsidRDefault="00D2268D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СНТ «Виленский» ОГРН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1037000348626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 Северск,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пр.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Коммунистический, 112,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помещение 5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п. Самусь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(13,7 км на восток от пос. Самусь)</w:t>
            </w:r>
          </w:p>
        </w:tc>
        <w:tc>
          <w:tcPr>
            <w:tcW w:w="1418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D2268D" w:rsidRPr="00166957" w:rsidRDefault="00D2268D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D2268D" w:rsidRPr="00166957" w:rsidRDefault="00D2268D" w:rsidP="00E20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«Мир» ОГРН 1037000348560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ЗАТО Северск,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 Северск,</w:t>
            </w:r>
            <w:r w:rsidR="00FB6E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ул. Новосибирская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, 1</w:t>
            </w:r>
            <w:r w:rsidR="00FB6E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г. Северск (запад н.п. г. Северск) </w:t>
            </w:r>
          </w:p>
        </w:tc>
        <w:tc>
          <w:tcPr>
            <w:tcW w:w="1418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D2268D" w:rsidRPr="00166957" w:rsidRDefault="00D2268D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СНТ «Планета» ОГРН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1037000348505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 Северск,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ул. Лесная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, 12б</w:t>
            </w:r>
            <w:r w:rsidR="00FB6E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д. Чернильщиково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(в границах н.п. д. Чернильщиково)</w:t>
            </w:r>
          </w:p>
        </w:tc>
        <w:tc>
          <w:tcPr>
            <w:tcW w:w="1418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D2268D" w:rsidRPr="00166957" w:rsidRDefault="00D2268D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НСТ «Речник»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1037000346063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п. Самусь,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ул. Ленина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, 21</w:t>
            </w:r>
            <w:r w:rsidR="00FB6E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п. Самусь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(8,8 км на восток от пос. Самусь)</w:t>
            </w:r>
          </w:p>
        </w:tc>
        <w:tc>
          <w:tcPr>
            <w:tcW w:w="1418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D2268D" w:rsidRPr="00166957" w:rsidRDefault="00D2268D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«Семиозерки» ОГРН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1157024000407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 Северск,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ул. Мира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, 7,</w:t>
            </w:r>
            <w:r w:rsidR="00FB6E1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квартира 6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п. Самусь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(2,0 км на восток от пос. Самусь)</w:t>
            </w:r>
          </w:p>
        </w:tc>
        <w:tc>
          <w:tcPr>
            <w:tcW w:w="1418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D2268D" w:rsidRPr="00166957" w:rsidRDefault="00D2268D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«Синтез» ОГРН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1027001691815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 Северск,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ул. Горького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, 30,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квартира 40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п. Самусь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(12,1 км на северо-восток от пос. Самусь)</w:t>
            </w:r>
          </w:p>
        </w:tc>
        <w:tc>
          <w:tcPr>
            <w:tcW w:w="1418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D2268D" w:rsidRPr="00166957" w:rsidRDefault="00D2268D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D2268D" w:rsidRPr="00166957" w:rsidRDefault="00D2268D" w:rsidP="00E2094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ТСН «Сосна» ОГРН 1167031067610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 Северск,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ул. Кирова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, 2, квартира 8</w:t>
            </w:r>
            <w:r w:rsidR="00FB6E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г. Северск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(юго-восток н.п. г. Северск)  </w:t>
            </w:r>
          </w:p>
        </w:tc>
        <w:tc>
          <w:tcPr>
            <w:tcW w:w="1418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D2268D" w:rsidRPr="00166957" w:rsidRDefault="00D2268D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D2268D" w:rsidRPr="00166957" w:rsidRDefault="00722D8E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</w:t>
            </w:r>
            <w:r w:rsidR="00D2268D" w:rsidRPr="00166957">
              <w:rPr>
                <w:rFonts w:ascii="PT Astra Serif" w:hAnsi="PT Astra Serif"/>
                <w:sz w:val="24"/>
                <w:szCs w:val="24"/>
              </w:rPr>
              <w:t xml:space="preserve"> «Сосновка» ОГРН </w:t>
            </w:r>
            <w:r w:rsidR="00D2268D"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1217000004847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 Северск,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ул. Советская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, 9</w:t>
            </w:r>
            <w:r w:rsidR="00FB6E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г. Северск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(4,8 км на восток от н.п. г. Северск)</w:t>
            </w:r>
          </w:p>
        </w:tc>
        <w:tc>
          <w:tcPr>
            <w:tcW w:w="1418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032C73">
        <w:trPr>
          <w:trHeight w:val="20"/>
        </w:trPr>
        <w:tc>
          <w:tcPr>
            <w:tcW w:w="709" w:type="dxa"/>
          </w:tcPr>
          <w:p w:rsidR="00D2268D" w:rsidRPr="00166957" w:rsidRDefault="00D2268D" w:rsidP="00A71526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«Спутник» ОГРН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 xml:space="preserve"> 1027001691364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right="-62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г. Северск,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ул. Автодорога</w:t>
            </w:r>
            <w:r w:rsidRPr="00166957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, 2/5в</w:t>
            </w:r>
            <w:r w:rsidR="00FB6E1F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ЗАТО Северск, д. Чернильщиково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 xml:space="preserve">(4,3 км на северо-восток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от н.п. д. Чернильщиково) </w:t>
            </w:r>
          </w:p>
        </w:tc>
        <w:tc>
          <w:tcPr>
            <w:tcW w:w="1418" w:type="dxa"/>
            <w:vMerge/>
          </w:tcPr>
          <w:p w:rsidR="00D2268D" w:rsidRPr="00166957" w:rsidRDefault="00D2268D" w:rsidP="00A71526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D2268D" w:rsidRPr="00166957" w:rsidRDefault="00D2268D" w:rsidP="008D23EB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D2268D" w:rsidRPr="00166957" w:rsidRDefault="00D2268D" w:rsidP="008D23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Городской округ Стрежевой</w:t>
            </w:r>
          </w:p>
          <w:p w:rsidR="00D2268D" w:rsidRPr="00166957" w:rsidRDefault="00D2268D" w:rsidP="008D23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ТСН «Элекана» ОГРН 1057000345291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г. Стрежевой, 2-й мкр., д. 228, кв. 11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2268D" w:rsidRPr="00166957" w:rsidRDefault="00D2268D" w:rsidP="00B87FB0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г. Стрежевой, 11 км дороги Стрежевой</w:t>
            </w:r>
            <w:r w:rsidR="00B87FB0">
              <w:rPr>
                <w:rFonts w:ascii="PT Astra Serif" w:hAnsi="PT Astra Serif"/>
                <w:sz w:val="24"/>
                <w:szCs w:val="24"/>
              </w:rPr>
              <w:t xml:space="preserve"> –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Нижневартовск</w:t>
            </w:r>
          </w:p>
        </w:tc>
        <w:tc>
          <w:tcPr>
            <w:tcW w:w="1418" w:type="dxa"/>
            <w:vMerge w:val="restart"/>
          </w:tcPr>
          <w:p w:rsidR="00D2268D" w:rsidRPr="00166957" w:rsidRDefault="00D2268D" w:rsidP="008D23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D2268D" w:rsidRPr="00166957" w:rsidRDefault="00D2268D" w:rsidP="008D23EB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8D23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68D" w:rsidRPr="00166957" w:rsidRDefault="00722D8E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</w:t>
            </w:r>
            <w:r w:rsidR="00D2268D" w:rsidRPr="00166957">
              <w:rPr>
                <w:rFonts w:ascii="PT Astra Serif" w:hAnsi="PT Astra Serif"/>
                <w:sz w:val="24"/>
                <w:szCs w:val="24"/>
              </w:rPr>
              <w:t xml:space="preserve"> «Мугалинка» ОГРН 1157022000156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г. Стрежевой, 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>мкр. 4-й, дом 415, кв. 46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г. Стрежевой, ул. Авиаторов   </w:t>
            </w:r>
          </w:p>
        </w:tc>
        <w:tc>
          <w:tcPr>
            <w:tcW w:w="1418" w:type="dxa"/>
            <w:vMerge/>
          </w:tcPr>
          <w:p w:rsidR="00D2268D" w:rsidRPr="00166957" w:rsidRDefault="00D2268D" w:rsidP="008D23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D2268D" w:rsidRPr="00166957" w:rsidRDefault="00D2268D" w:rsidP="008D23EB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8D23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СНТ «Стрежевской дорожник»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ОГРН 1077000002023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г. Ст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>режевой, мкр. 3ГГ, дом 65, кв. 65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  <w:t xml:space="preserve">г. Стрежевой, 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19 км автодороги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  <w:t xml:space="preserve">Стрежевой –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Нижневартовск</w:t>
            </w:r>
          </w:p>
        </w:tc>
        <w:tc>
          <w:tcPr>
            <w:tcW w:w="1418" w:type="dxa"/>
            <w:vMerge/>
          </w:tcPr>
          <w:p w:rsidR="00D2268D" w:rsidRPr="00166957" w:rsidRDefault="00D2268D" w:rsidP="008D23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D2268D" w:rsidRPr="00166957" w:rsidRDefault="00D2268D" w:rsidP="008D23EB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8D23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СНТ «Труд» ОГРН 1097022000338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г. Стрежевой, 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>мкр. 1-й, дом 142, кв. 9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  <w:t xml:space="preserve">г. Стрежевой, 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20 км автодороги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  <w:t xml:space="preserve">Стрежевой –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Нижневартовск</w:t>
            </w:r>
          </w:p>
        </w:tc>
        <w:tc>
          <w:tcPr>
            <w:tcW w:w="1418" w:type="dxa"/>
            <w:vMerge/>
          </w:tcPr>
          <w:p w:rsidR="00D2268D" w:rsidRPr="00166957" w:rsidRDefault="00D2268D" w:rsidP="008D23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D2268D" w:rsidRPr="00166957" w:rsidRDefault="00D2268D" w:rsidP="008D23EB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2268D" w:rsidRPr="00166957" w:rsidRDefault="00D2268D" w:rsidP="008D23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ТСН «Дружба-1» ОГРН 1127022000236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Томская область, 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г. Стрежевой, ул. 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>Кедровая, дом 69, кв. 50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D2268D" w:rsidRPr="00166957" w:rsidRDefault="00D2268D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г. Стрежевой, ул. Авиаторов  </w:t>
            </w:r>
          </w:p>
        </w:tc>
        <w:tc>
          <w:tcPr>
            <w:tcW w:w="1418" w:type="dxa"/>
            <w:vMerge/>
          </w:tcPr>
          <w:p w:rsidR="00D2268D" w:rsidRPr="00166957" w:rsidRDefault="00D2268D" w:rsidP="008D23EB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</w:tcPr>
          <w:p w:rsidR="002C59D1" w:rsidRPr="00166957" w:rsidRDefault="002C59D1" w:rsidP="002C59D1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Город Томск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9D1" w:rsidRPr="00166957" w:rsidRDefault="002C59D1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МАОУ ДО ДОО(П)</w:t>
            </w:r>
            <w:r w:rsidR="00FB6E1F">
              <w:rPr>
                <w:rFonts w:ascii="PT Astra Serif" w:hAnsi="PT Astra Serif"/>
                <w:sz w:val="24"/>
                <w:szCs w:val="24"/>
              </w:rPr>
              <w:t xml:space="preserve">Ц «ЮНИОР» Детский центр отдыха 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«Патриот» </w:t>
            </w:r>
            <w:r w:rsidRPr="00166957">
              <w:rPr>
                <w:rFonts w:ascii="PT Astra Serif" w:hAnsi="PT Astra Serif"/>
                <w:sz w:val="24"/>
                <w:szCs w:val="24"/>
              </w:rPr>
              <w:br/>
              <w:t>Юридический адрес: Томская область, г. Томск, ул. Говорова, д. 34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C59D1" w:rsidRPr="00166957" w:rsidRDefault="002C59D1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пос. Заварзино, ул. Мостовая, д.</w:t>
            </w:r>
            <w:r w:rsidR="00B87FB0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70 </w:t>
            </w:r>
          </w:p>
        </w:tc>
        <w:tc>
          <w:tcPr>
            <w:tcW w:w="1418" w:type="dxa"/>
            <w:vMerge w:val="restart"/>
          </w:tcPr>
          <w:p w:rsidR="002C59D1" w:rsidRPr="00166957" w:rsidRDefault="002C59D1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2</w:t>
            </w:r>
            <w:r w:rsidR="0075399F" w:rsidRPr="0016695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9D1" w:rsidRPr="00166957" w:rsidRDefault="002C59D1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МАОУ ДО ДТДиМ г.</w:t>
            </w:r>
            <w:r w:rsidR="00FB6E1F">
              <w:rPr>
                <w:rFonts w:ascii="PT Astra Serif" w:hAnsi="PT Astra Serif"/>
                <w:sz w:val="24"/>
                <w:szCs w:val="24"/>
              </w:rPr>
              <w:t xml:space="preserve"> Томска Детский образовательно-оздоровительный лагерь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«Пост №</w:t>
            </w:r>
            <w:r w:rsidR="00FB6E1F">
              <w:rPr>
                <w:rFonts w:ascii="PT Astra Serif" w:hAnsi="PT Astra Serif"/>
                <w:sz w:val="24"/>
                <w:szCs w:val="24"/>
              </w:rPr>
              <w:t> </w:t>
            </w:r>
            <w:r w:rsidRPr="00166957">
              <w:rPr>
                <w:rFonts w:ascii="PT Astra Serif" w:hAnsi="PT Astra Serif"/>
                <w:sz w:val="24"/>
                <w:szCs w:val="24"/>
              </w:rPr>
              <w:t>1»</w:t>
            </w:r>
          </w:p>
          <w:p w:rsidR="002C59D1" w:rsidRPr="00166957" w:rsidRDefault="002C59D1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Вершинина, д. 17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C59D1" w:rsidRPr="00166957" w:rsidRDefault="002C59D1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пер. 5-й Басандайский, 3</w:t>
            </w:r>
          </w:p>
        </w:tc>
        <w:tc>
          <w:tcPr>
            <w:tcW w:w="1418" w:type="dxa"/>
            <w:vMerge/>
          </w:tcPr>
          <w:p w:rsidR="002C59D1" w:rsidRPr="00166957" w:rsidRDefault="002C59D1" w:rsidP="002C59D1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59D1" w:rsidRPr="00166957" w:rsidRDefault="002C59D1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МАОУ ДО ДТДиМ Детский образовательно-оздоровительный лагерь «Энергетик»</w:t>
            </w:r>
          </w:p>
          <w:p w:rsidR="002C59D1" w:rsidRPr="00166957" w:rsidRDefault="002C59D1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Вершинина, д. 17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C59D1" w:rsidRPr="00166957" w:rsidRDefault="002C59D1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ул. Басандайская, 63</w:t>
            </w:r>
          </w:p>
        </w:tc>
        <w:tc>
          <w:tcPr>
            <w:tcW w:w="1418" w:type="dxa"/>
            <w:vMerge/>
          </w:tcPr>
          <w:p w:rsidR="002C59D1" w:rsidRPr="00166957" w:rsidRDefault="002C59D1" w:rsidP="002C59D1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9D1" w:rsidRPr="00166957" w:rsidRDefault="00FB6E1F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МАОУ «Томский Хобби-</w:t>
            </w:r>
            <w:r w:rsidR="002C59D1" w:rsidRPr="00166957">
              <w:rPr>
                <w:rFonts w:ascii="PT Astra Serif" w:hAnsi="PT Astra Serif"/>
                <w:sz w:val="24"/>
                <w:szCs w:val="24"/>
              </w:rPr>
              <w:t>центр»</w:t>
            </w:r>
          </w:p>
          <w:p w:rsidR="002C59D1" w:rsidRPr="00166957" w:rsidRDefault="002C59D1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Детский образовательно-оздоровительный лагерь «Лукоморье»</w:t>
            </w:r>
          </w:p>
          <w:p w:rsidR="002C59D1" w:rsidRPr="00166957" w:rsidRDefault="002C59D1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Юридический адрес: г. Томск,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ул. Елизаровых, 70А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C59D1" w:rsidRPr="00166957" w:rsidRDefault="002C59D1" w:rsidP="00B87FB0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пос. Аникино, г. Томск,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ул. Басандайская, 31/13</w:t>
            </w:r>
          </w:p>
        </w:tc>
        <w:tc>
          <w:tcPr>
            <w:tcW w:w="1418" w:type="dxa"/>
            <w:vMerge/>
          </w:tcPr>
          <w:p w:rsidR="002C59D1" w:rsidRPr="00166957" w:rsidRDefault="002C59D1" w:rsidP="002C59D1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2C59D1" w:rsidRPr="00166957" w:rsidRDefault="002C59D1" w:rsidP="002C59D1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C59D1" w:rsidRPr="00166957" w:rsidRDefault="002C59D1" w:rsidP="002C59D1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9D1" w:rsidRPr="00166957" w:rsidRDefault="002C59D1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166957">
              <w:rPr>
                <w:rFonts w:ascii="PT Astra Serif" w:hAnsi="PT Astra Serif"/>
                <w:bCs/>
                <w:sz w:val="24"/>
                <w:szCs w:val="24"/>
              </w:rPr>
              <w:t>МАОУ ДО ДДЮ «КЕДР»</w:t>
            </w:r>
          </w:p>
          <w:p w:rsidR="002C59D1" w:rsidRPr="00166957" w:rsidRDefault="002C59D1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166957">
              <w:rPr>
                <w:rFonts w:ascii="PT Astra Serif" w:hAnsi="PT Astra Serif"/>
                <w:bCs/>
                <w:sz w:val="24"/>
                <w:szCs w:val="24"/>
              </w:rPr>
              <w:t>Палаточный лагерь «Центр «Кедровый»</w:t>
            </w:r>
          </w:p>
          <w:p w:rsidR="002C59D1" w:rsidRPr="00166957" w:rsidRDefault="002C59D1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bCs/>
                <w:sz w:val="24"/>
                <w:szCs w:val="24"/>
              </w:rPr>
              <w:t xml:space="preserve">Юридический адрес: 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634034,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г. Томск, ул. Красноармейская, 116</w:t>
            </w:r>
            <w:r w:rsidR="00FB6E1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2C59D1" w:rsidRPr="00166957" w:rsidRDefault="002C59D1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г. Томск, </w:t>
            </w:r>
            <w:r w:rsidR="00FB6E1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ул. Басандайская, 61</w:t>
            </w:r>
          </w:p>
        </w:tc>
        <w:tc>
          <w:tcPr>
            <w:tcW w:w="1418" w:type="dxa"/>
            <w:vMerge/>
          </w:tcPr>
          <w:p w:rsidR="002C59D1" w:rsidRPr="00166957" w:rsidRDefault="002C59D1" w:rsidP="002C59D1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2C59D1">
        <w:trPr>
          <w:trHeight w:val="20"/>
        </w:trPr>
        <w:tc>
          <w:tcPr>
            <w:tcW w:w="709" w:type="dxa"/>
          </w:tcPr>
          <w:p w:rsidR="0075399F" w:rsidRPr="00166957" w:rsidRDefault="0075399F" w:rsidP="002C59D1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2C59D1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166957">
              <w:rPr>
                <w:rFonts w:ascii="PT Astra Serif" w:hAnsi="PT Astra Serif"/>
                <w:bCs/>
                <w:sz w:val="24"/>
                <w:szCs w:val="24"/>
              </w:rPr>
              <w:t>МАОУ ДО ДДТ «Созвездие»</w:t>
            </w:r>
          </w:p>
          <w:p w:rsidR="0075399F" w:rsidRPr="00166957" w:rsidRDefault="0075399F" w:rsidP="00E20945">
            <w:pPr>
              <w:widowControl w:val="0"/>
              <w:autoSpaceDE w:val="0"/>
              <w:autoSpaceDN w:val="0"/>
              <w:ind w:firstLine="0"/>
              <w:rPr>
                <w:rFonts w:ascii="PT Astra Serif" w:hAnsi="PT Astra Serif"/>
                <w:bCs/>
                <w:sz w:val="24"/>
                <w:szCs w:val="24"/>
              </w:rPr>
            </w:pPr>
            <w:r w:rsidRPr="00166957">
              <w:rPr>
                <w:rFonts w:ascii="PT Astra Serif" w:hAnsi="PT Astra Serif"/>
                <w:bCs/>
                <w:sz w:val="24"/>
                <w:szCs w:val="24"/>
              </w:rPr>
              <w:t>Палаточный лагерь «Орион»</w:t>
            </w:r>
          </w:p>
          <w:p w:rsidR="0075399F" w:rsidRPr="00166957" w:rsidRDefault="00FB6E1F" w:rsidP="00E20945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Юридический адрес: г. Томск,</w:t>
            </w:r>
            <w:r w:rsidR="0075399F" w:rsidRPr="00166957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="0075399F" w:rsidRPr="00166957">
              <w:rPr>
                <w:rFonts w:ascii="PT Astra Serif" w:hAnsi="PT Astra Serif"/>
                <w:bCs/>
                <w:sz w:val="24"/>
                <w:szCs w:val="24"/>
              </w:rPr>
              <w:t>ул. Говорова, д.</w:t>
            </w:r>
            <w:r w:rsidR="009C106F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  <w:r w:rsidR="0075399F" w:rsidRPr="00166957">
              <w:rPr>
                <w:rFonts w:ascii="PT Astra Serif" w:hAnsi="PT Astra Serif"/>
                <w:bCs/>
                <w:sz w:val="24"/>
                <w:szCs w:val="24"/>
              </w:rPr>
              <w:t>6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.</w:t>
            </w:r>
          </w:p>
          <w:p w:rsidR="0075399F" w:rsidRPr="00166957" w:rsidRDefault="009C106F" w:rsidP="00C92554">
            <w:pPr>
              <w:widowControl w:val="0"/>
              <w:autoSpaceDE w:val="0"/>
              <w:autoSpaceDN w:val="0"/>
              <w:ind w:left="13" w:firstLine="0"/>
              <w:rPr>
                <w:rFonts w:ascii="PT Astra Serif" w:hAnsi="PT Astra Serif"/>
                <w:bCs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Фактический адрес: </w:t>
            </w:r>
            <w:r w:rsidR="0075399F" w:rsidRPr="00166957">
              <w:rPr>
                <w:rFonts w:ascii="PT Astra Serif" w:hAnsi="PT Astra Serif"/>
                <w:bCs/>
                <w:sz w:val="24"/>
                <w:szCs w:val="24"/>
              </w:rPr>
              <w:t>г. Томск</w:t>
            </w:r>
            <w:r w:rsidR="00C92554">
              <w:rPr>
                <w:rFonts w:ascii="PT Astra Serif" w:hAnsi="PT Astra Serif"/>
                <w:bCs/>
                <w:sz w:val="24"/>
                <w:szCs w:val="24"/>
              </w:rPr>
              <w:t xml:space="preserve">, </w:t>
            </w:r>
            <w:r w:rsidR="00C92554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ул. Басандайская</w:t>
            </w:r>
            <w:r w:rsidR="00B87FB0">
              <w:rPr>
                <w:rFonts w:ascii="PT Astra Serif" w:hAnsi="PT Astra Serif"/>
                <w:bCs/>
                <w:sz w:val="24"/>
                <w:szCs w:val="24"/>
              </w:rPr>
              <w:t>,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 xml:space="preserve"> 2б</w:t>
            </w:r>
          </w:p>
        </w:tc>
        <w:tc>
          <w:tcPr>
            <w:tcW w:w="1418" w:type="dxa"/>
            <w:vMerge/>
          </w:tcPr>
          <w:p w:rsidR="0075399F" w:rsidRPr="00166957" w:rsidRDefault="0075399F" w:rsidP="002C59D1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«Связист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>-</w:t>
            </w:r>
            <w:r w:rsidRPr="00166957">
              <w:rPr>
                <w:rFonts w:ascii="PT Astra Serif" w:hAnsi="PT Astra Serif"/>
                <w:sz w:val="24"/>
                <w:szCs w:val="24"/>
              </w:rPr>
              <w:t>1»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ОГРН 1077000000802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Радиоцентр Поселок, д.</w:t>
            </w:r>
            <w:r w:rsidR="009C106F">
              <w:rPr>
                <w:rFonts w:ascii="PT Astra Serif" w:hAnsi="PT Astra Serif"/>
                <w:sz w:val="24"/>
                <w:szCs w:val="24"/>
              </w:rPr>
              <w:t> </w:t>
            </w:r>
            <w:r w:rsidRPr="0016695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«Южный»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1037000119090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Елизаровых</w:t>
            </w:r>
            <w:r w:rsidR="00B87FB0">
              <w:rPr>
                <w:rFonts w:ascii="PT Astra Serif" w:hAnsi="PT Astra Serif"/>
                <w:sz w:val="24"/>
                <w:szCs w:val="24"/>
              </w:rPr>
              <w:t>,</w:t>
            </w:r>
            <w:r w:rsidRPr="00166957">
              <w:rPr>
                <w:rFonts w:ascii="PT Astra Serif" w:hAnsi="PT Astra Serif"/>
                <w:sz w:val="24"/>
                <w:szCs w:val="24"/>
              </w:rPr>
              <w:t xml:space="preserve"> д.</w:t>
            </w:r>
            <w:r w:rsidR="009C106F">
              <w:rPr>
                <w:rFonts w:ascii="PT Astra Serif" w:hAnsi="PT Astra Serif"/>
                <w:sz w:val="24"/>
                <w:szCs w:val="24"/>
              </w:rPr>
              <w:t> </w:t>
            </w:r>
            <w:r w:rsidRPr="00166957">
              <w:rPr>
                <w:rFonts w:ascii="PT Astra Serif" w:hAnsi="PT Astra Serif"/>
                <w:sz w:val="24"/>
                <w:szCs w:val="24"/>
              </w:rPr>
              <w:t>4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п. Аникино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«Геолог2»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1047000158501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СНТ «Геолог2»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СНТ «Геолог2»</w:t>
            </w:r>
            <w:r w:rsidR="00C92554">
              <w:rPr>
                <w:rFonts w:ascii="PT Astra Serif" w:hAnsi="PT Astra Serif"/>
                <w:sz w:val="24"/>
                <w:szCs w:val="24"/>
              </w:rPr>
              <w:t xml:space="preserve">, не действует с 28 марта </w:t>
            </w:r>
            <w:r w:rsidR="00C92554">
              <w:rPr>
                <w:rFonts w:ascii="PT Astra Serif" w:hAnsi="PT Astra Serif"/>
                <w:sz w:val="24"/>
                <w:szCs w:val="24"/>
              </w:rPr>
              <w:br/>
              <w:t>2018 года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«Пойменный»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1037000162275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тер. СНТ «Пойменный»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тер. СНТ «Пойменный»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«Бекон»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1077000001176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пос. Светлый, д.</w:t>
            </w:r>
            <w:r w:rsidR="009C106F">
              <w:rPr>
                <w:rFonts w:ascii="PT Astra Serif" w:hAnsi="PT Astra Serif"/>
                <w:sz w:val="24"/>
                <w:szCs w:val="24"/>
              </w:rPr>
              <w:t> </w:t>
            </w:r>
            <w:r w:rsidRPr="00166957">
              <w:rPr>
                <w:rFonts w:ascii="PT Astra Serif" w:hAnsi="PT Astra Serif"/>
                <w:sz w:val="24"/>
                <w:szCs w:val="24"/>
              </w:rPr>
              <w:t>13, кв. 17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пос. Светлый (на север от н.п.)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«Рябинка»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1047000057664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пос. Светлый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пос. Светлый (0,46 км на северо-восток от н.п.)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«Светлячок»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1057001445775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пос. Светлый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пос. Светлый (0,9 км на северо-восток от н.п.)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«Весна»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1157017015308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пос. Светлый, д.</w:t>
            </w:r>
            <w:r w:rsidR="009C106F">
              <w:rPr>
                <w:rFonts w:ascii="PT Astra Serif" w:hAnsi="PT Astra Serif"/>
                <w:sz w:val="24"/>
                <w:szCs w:val="24"/>
              </w:rPr>
              <w:t> </w:t>
            </w:r>
            <w:r w:rsidRPr="00166957">
              <w:rPr>
                <w:rFonts w:ascii="PT Astra Serif" w:hAnsi="PT Astra Serif"/>
                <w:sz w:val="24"/>
                <w:szCs w:val="24"/>
              </w:rPr>
              <w:t>21, кв. 51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пос. Светлый (0,1 км на северо-восток от н.п.)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«Созвездие»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1097017015688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пос. Кузовлево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пос. Кузовлево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«Дорожник»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1197031064108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Советская, д. 60, кв. 19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Фактический адрес: Томская область, г. Томск, пос. Кузовлево 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 xml:space="preserve">СНТ </w:t>
            </w:r>
            <w:r w:rsidR="00722D8E" w:rsidRPr="00166957">
              <w:rPr>
                <w:rFonts w:ascii="PT Astra Serif" w:hAnsi="PT Astra Serif"/>
                <w:sz w:val="24"/>
                <w:szCs w:val="24"/>
              </w:rPr>
              <w:t xml:space="preserve">СН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«Ягодка-90»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1067000003597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Первомайская, д. 58, кв. 2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пос. Кузовлево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946882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С.Т.</w:t>
            </w:r>
            <w:r w:rsidR="0075399F" w:rsidRPr="00166957">
              <w:rPr>
                <w:rFonts w:ascii="PT Astra Serif" w:hAnsi="PT Astra Serif"/>
                <w:sz w:val="24"/>
                <w:szCs w:val="24"/>
              </w:rPr>
              <w:t xml:space="preserve"> «Заря»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75399F" w:rsidRPr="00166957">
              <w:rPr>
                <w:rFonts w:ascii="PT Astra Serif" w:hAnsi="PT Astra Serif"/>
                <w:sz w:val="24"/>
                <w:szCs w:val="24"/>
              </w:rPr>
              <w:t>ОГРН 1197031060456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пос. Светлый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пос. Кузовлево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«Виктория»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1057000079619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Сергея Лазо, 2, кв. 12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тер. Заварзино (1,2 км на юго-запад от тер.)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«Звездный»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1037000112600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Иркутский тракт, 212, корпус А, кв. 21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тер. Заварзино (0,38 км на юго-запад от тер.)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ED20B3" w:rsidRPr="00166957" w:rsidRDefault="00ED20B3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ED20B3" w:rsidRPr="00166957" w:rsidRDefault="00ED20B3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0B3" w:rsidRPr="00166957" w:rsidRDefault="00ED20B3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«Кедр»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10270000918493</w:t>
            </w:r>
          </w:p>
          <w:p w:rsidR="00ED20B3" w:rsidRPr="00166957" w:rsidRDefault="00ED20B3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тер. Заварзино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ED20B3" w:rsidRPr="00166957" w:rsidRDefault="00ED20B3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тер. Заварзино (на юго-восток от тер.)</w:t>
            </w:r>
          </w:p>
        </w:tc>
        <w:tc>
          <w:tcPr>
            <w:tcW w:w="1418" w:type="dxa"/>
            <w:vMerge/>
          </w:tcPr>
          <w:p w:rsidR="00ED20B3" w:rsidRPr="00166957" w:rsidRDefault="00ED20B3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Собственников Недвижимости «Куташово»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ОГРН 1027000765395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Тверская 57, кв. 404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н.п. Урочище Куташово (тер. п. Заварзино)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«Связист 4»</w:t>
            </w:r>
            <w:r w:rsidR="009C106F" w:rsidRPr="0016695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66957">
              <w:rPr>
                <w:rFonts w:ascii="PT Astra Serif" w:hAnsi="PT Astra Serif"/>
                <w:sz w:val="24"/>
                <w:szCs w:val="24"/>
              </w:rPr>
              <w:t>ОГРН 1047000282009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Учебная 34, квартира 29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тер. Заварзино (1,0 км на северо-запад от тер.)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9C106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СНТ Собственников Недвижимости </w:t>
            </w:r>
            <w:r w:rsidR="0075399F" w:rsidRPr="00166957">
              <w:rPr>
                <w:rFonts w:ascii="PT Astra Serif" w:hAnsi="PT Astra Serif"/>
                <w:sz w:val="24"/>
                <w:szCs w:val="24"/>
              </w:rPr>
              <w:t>«Лилия»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ОГРН 1147017464142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ул. Некрасова, 59, кв. 32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область, г. Томск, тер. Заварзино (1,2 км на юго-восток от тер.)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166957" w:rsidRPr="00166957" w:rsidTr="00EA48B5">
        <w:trPr>
          <w:trHeight w:val="20"/>
        </w:trPr>
        <w:tc>
          <w:tcPr>
            <w:tcW w:w="709" w:type="dxa"/>
          </w:tcPr>
          <w:p w:rsidR="0075399F" w:rsidRPr="00166957" w:rsidRDefault="0075399F" w:rsidP="0075399F">
            <w:pPr>
              <w:pStyle w:val="af0"/>
              <w:widowControl w:val="0"/>
              <w:numPr>
                <w:ilvl w:val="0"/>
                <w:numId w:val="5"/>
              </w:numPr>
              <w:autoSpaceDE w:val="0"/>
              <w:autoSpaceDN w:val="0"/>
              <w:ind w:left="470" w:hanging="357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СНТ Собственников Недвижимости «Агро»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ОГРН 1107014000818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Юридический адрес: Томская область, г. Томск, тер. Родионово</w:t>
            </w:r>
            <w:r w:rsidR="009C106F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75399F" w:rsidRPr="00166957" w:rsidRDefault="0075399F" w:rsidP="00E20945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166957">
              <w:rPr>
                <w:rFonts w:ascii="PT Astra Serif" w:hAnsi="PT Astra Serif"/>
                <w:sz w:val="24"/>
                <w:szCs w:val="24"/>
              </w:rPr>
              <w:t>Фактический адрес: Томская об</w:t>
            </w:r>
            <w:bookmarkStart w:id="0" w:name="_GoBack"/>
            <w:bookmarkEnd w:id="0"/>
            <w:r w:rsidRPr="00166957">
              <w:rPr>
                <w:rFonts w:ascii="PT Astra Serif" w:hAnsi="PT Astra Serif"/>
                <w:sz w:val="24"/>
                <w:szCs w:val="24"/>
              </w:rPr>
              <w:t xml:space="preserve">ласть, </w:t>
            </w:r>
            <w:r w:rsidR="009C106F">
              <w:rPr>
                <w:rFonts w:ascii="PT Astra Serif" w:hAnsi="PT Astra Serif"/>
                <w:sz w:val="24"/>
                <w:szCs w:val="24"/>
              </w:rPr>
              <w:br/>
            </w:r>
            <w:r w:rsidRPr="00166957">
              <w:rPr>
                <w:rFonts w:ascii="PT Astra Serif" w:hAnsi="PT Astra Serif"/>
                <w:sz w:val="24"/>
                <w:szCs w:val="24"/>
              </w:rPr>
              <w:t>тер. Родионово (на запад от тер.)</w:t>
            </w:r>
          </w:p>
        </w:tc>
        <w:tc>
          <w:tcPr>
            <w:tcW w:w="1418" w:type="dxa"/>
            <w:vMerge/>
          </w:tcPr>
          <w:p w:rsidR="0075399F" w:rsidRPr="00166957" w:rsidRDefault="0075399F" w:rsidP="0075399F">
            <w:pPr>
              <w:tabs>
                <w:tab w:val="left" w:pos="708"/>
                <w:tab w:val="center" w:pos="4677"/>
                <w:tab w:val="right" w:pos="9355"/>
                <w:tab w:val="left" w:pos="9781"/>
              </w:tabs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A6051" w:rsidRPr="00166957" w:rsidRDefault="008A6051" w:rsidP="00AD313B">
      <w:pPr>
        <w:widowControl w:val="0"/>
        <w:autoSpaceDE w:val="0"/>
        <w:autoSpaceDN w:val="0"/>
        <w:ind w:firstLine="0"/>
        <w:outlineLvl w:val="0"/>
        <w:rPr>
          <w:rFonts w:ascii="PT Astra Serif" w:hAnsi="PT Astra Serif"/>
          <w:sz w:val="25"/>
          <w:szCs w:val="25"/>
        </w:rPr>
      </w:pPr>
    </w:p>
    <w:sectPr w:rsidR="008A6051" w:rsidRPr="00166957" w:rsidSect="0037214D">
      <w:headerReference w:type="default" r:id="rId14"/>
      <w:headerReference w:type="first" r:id="rId15"/>
      <w:pgSz w:w="11907" w:h="16840" w:code="9"/>
      <w:pgMar w:top="1134" w:right="850" w:bottom="1134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67A" w:rsidRDefault="00BF267A">
      <w:r>
        <w:separator/>
      </w:r>
    </w:p>
  </w:endnote>
  <w:endnote w:type="continuationSeparator" w:id="0">
    <w:p w:rsidR="00BF267A" w:rsidRDefault="00BF2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67A" w:rsidRDefault="00BF267A">
      <w:r>
        <w:separator/>
      </w:r>
    </w:p>
  </w:footnote>
  <w:footnote w:type="continuationSeparator" w:id="0">
    <w:p w:rsidR="00BF267A" w:rsidRDefault="00BF26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2044509957"/>
      <w:docPartObj>
        <w:docPartGallery w:val="Page Numbers (Top of Page)"/>
        <w:docPartUnique/>
      </w:docPartObj>
    </w:sdtPr>
    <w:sdtEndPr/>
    <w:sdtContent>
      <w:p w:rsidR="00BF267A" w:rsidRPr="00D31DFE" w:rsidRDefault="00BF267A" w:rsidP="00D31DFE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D31DFE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D31DFE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D31DFE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B22C2">
          <w:rPr>
            <w:rFonts w:ascii="PT Astra Serif" w:hAnsi="PT Astra Serif"/>
            <w:b w:val="0"/>
            <w:noProof/>
            <w:sz w:val="24"/>
            <w:szCs w:val="24"/>
          </w:rPr>
          <w:t>17</w:t>
        </w:r>
        <w:r w:rsidRPr="00D31DFE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67A" w:rsidRPr="00EA06F0" w:rsidRDefault="00BF267A" w:rsidP="00EA06F0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26E1BFF" wp14:editId="0534FA3B">
          <wp:extent cx="716915" cy="650875"/>
          <wp:effectExtent l="0" t="0" r="6985" b="0"/>
          <wp:docPr id="4" name="Рисунок 4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91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F267A" w:rsidRPr="00EA06F0" w:rsidRDefault="00BF267A" w:rsidP="00EA06F0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EA06F0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BF267A" w:rsidRPr="00EA06F0" w:rsidRDefault="00BF267A" w:rsidP="00EA06F0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EA06F0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BF267A" w:rsidRPr="008B22C2" w:rsidRDefault="00BF267A" w:rsidP="00A12F0D">
    <w:pPr>
      <w:pStyle w:val="a4"/>
      <w:spacing w:before="0" w:after="0"/>
      <w:rPr>
        <w:rFonts w:ascii="PT Astra Serif" w:hAnsi="PT Astra Serif"/>
        <w:b w:val="0"/>
        <w:sz w:val="48"/>
        <w:szCs w:val="4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67A" w:rsidRPr="003F6CCA" w:rsidRDefault="00BF267A" w:rsidP="003F6CCA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1356473000"/>
      <w:docPartObj>
        <w:docPartGallery w:val="Page Numbers (Top of Page)"/>
        <w:docPartUnique/>
      </w:docPartObj>
    </w:sdtPr>
    <w:sdtEndPr/>
    <w:sdtContent>
      <w:p w:rsidR="00BF267A" w:rsidRPr="00D31DFE" w:rsidRDefault="00BF267A" w:rsidP="00D31DFE">
        <w:pPr>
          <w:pStyle w:val="a4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D31DFE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D31DFE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D31DFE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8B22C2">
          <w:rPr>
            <w:rFonts w:ascii="PT Astra Serif" w:hAnsi="PT Astra Serif"/>
            <w:b w:val="0"/>
            <w:noProof/>
            <w:sz w:val="24"/>
            <w:szCs w:val="24"/>
          </w:rPr>
          <w:t>17</w:t>
        </w:r>
        <w:r w:rsidRPr="00D31DFE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267A" w:rsidRPr="0037214D" w:rsidRDefault="00BF267A" w:rsidP="0037214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76E2764"/>
    <w:multiLevelType w:val="hybridMultilevel"/>
    <w:tmpl w:val="C47076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12097"/>
    <w:rsid w:val="00024233"/>
    <w:rsid w:val="00024DCB"/>
    <w:rsid w:val="00026DC5"/>
    <w:rsid w:val="00032C73"/>
    <w:rsid w:val="00037A5D"/>
    <w:rsid w:val="00040092"/>
    <w:rsid w:val="00044B5C"/>
    <w:rsid w:val="000530B9"/>
    <w:rsid w:val="00070DB6"/>
    <w:rsid w:val="000729B3"/>
    <w:rsid w:val="000769A6"/>
    <w:rsid w:val="00076FB9"/>
    <w:rsid w:val="00080DAD"/>
    <w:rsid w:val="00082397"/>
    <w:rsid w:val="00083B0E"/>
    <w:rsid w:val="00083E86"/>
    <w:rsid w:val="0008565D"/>
    <w:rsid w:val="000907C8"/>
    <w:rsid w:val="00096553"/>
    <w:rsid w:val="00096819"/>
    <w:rsid w:val="000B3716"/>
    <w:rsid w:val="000B3F53"/>
    <w:rsid w:val="000C1FBC"/>
    <w:rsid w:val="000C60B3"/>
    <w:rsid w:val="000E0AC4"/>
    <w:rsid w:val="000E2A74"/>
    <w:rsid w:val="000E47E2"/>
    <w:rsid w:val="000E6874"/>
    <w:rsid w:val="000F180E"/>
    <w:rsid w:val="000F1DD9"/>
    <w:rsid w:val="00107957"/>
    <w:rsid w:val="001106E8"/>
    <w:rsid w:val="00112B32"/>
    <w:rsid w:val="001133EE"/>
    <w:rsid w:val="00113E3C"/>
    <w:rsid w:val="00120EFD"/>
    <w:rsid w:val="0012595C"/>
    <w:rsid w:val="001419F2"/>
    <w:rsid w:val="00143AD7"/>
    <w:rsid w:val="00153E03"/>
    <w:rsid w:val="00154DAB"/>
    <w:rsid w:val="00155AC8"/>
    <w:rsid w:val="00161DEE"/>
    <w:rsid w:val="001653EF"/>
    <w:rsid w:val="00166957"/>
    <w:rsid w:val="001676FA"/>
    <w:rsid w:val="0017081D"/>
    <w:rsid w:val="001710A7"/>
    <w:rsid w:val="00173DE7"/>
    <w:rsid w:val="00194080"/>
    <w:rsid w:val="0019418A"/>
    <w:rsid w:val="001957A2"/>
    <w:rsid w:val="001A4615"/>
    <w:rsid w:val="001B1D87"/>
    <w:rsid w:val="001B2379"/>
    <w:rsid w:val="001B64CF"/>
    <w:rsid w:val="001D2258"/>
    <w:rsid w:val="001F13E6"/>
    <w:rsid w:val="001F69D7"/>
    <w:rsid w:val="001F7DB8"/>
    <w:rsid w:val="00206DCE"/>
    <w:rsid w:val="00210DAD"/>
    <w:rsid w:val="002157F2"/>
    <w:rsid w:val="002244FD"/>
    <w:rsid w:val="00226F54"/>
    <w:rsid w:val="002450EE"/>
    <w:rsid w:val="00250DE1"/>
    <w:rsid w:val="0026385E"/>
    <w:rsid w:val="00264EBF"/>
    <w:rsid w:val="0026520B"/>
    <w:rsid w:val="0027273A"/>
    <w:rsid w:val="0028455D"/>
    <w:rsid w:val="00296B90"/>
    <w:rsid w:val="002A116C"/>
    <w:rsid w:val="002B4094"/>
    <w:rsid w:val="002B6C24"/>
    <w:rsid w:val="002C0E6A"/>
    <w:rsid w:val="002C2D53"/>
    <w:rsid w:val="002C59D1"/>
    <w:rsid w:val="002C6750"/>
    <w:rsid w:val="002C6AD4"/>
    <w:rsid w:val="002C7A6D"/>
    <w:rsid w:val="002D3B8E"/>
    <w:rsid w:val="002D4B3B"/>
    <w:rsid w:val="002D4FDB"/>
    <w:rsid w:val="002D653A"/>
    <w:rsid w:val="002E1387"/>
    <w:rsid w:val="002F74B3"/>
    <w:rsid w:val="00300899"/>
    <w:rsid w:val="003022F2"/>
    <w:rsid w:val="00313FB9"/>
    <w:rsid w:val="00321D5D"/>
    <w:rsid w:val="00323838"/>
    <w:rsid w:val="003340D1"/>
    <w:rsid w:val="00336C9D"/>
    <w:rsid w:val="00340D86"/>
    <w:rsid w:val="003421FA"/>
    <w:rsid w:val="00360008"/>
    <w:rsid w:val="0036265B"/>
    <w:rsid w:val="003667AA"/>
    <w:rsid w:val="0037214D"/>
    <w:rsid w:val="00380951"/>
    <w:rsid w:val="00381900"/>
    <w:rsid w:val="003846AD"/>
    <w:rsid w:val="003873BA"/>
    <w:rsid w:val="00390923"/>
    <w:rsid w:val="00391E9A"/>
    <w:rsid w:val="00392000"/>
    <w:rsid w:val="00393E5E"/>
    <w:rsid w:val="003A4686"/>
    <w:rsid w:val="003C6944"/>
    <w:rsid w:val="003D6FA7"/>
    <w:rsid w:val="003E3359"/>
    <w:rsid w:val="003E7EA8"/>
    <w:rsid w:val="003F6CCA"/>
    <w:rsid w:val="004039DB"/>
    <w:rsid w:val="00404BC3"/>
    <w:rsid w:val="00414CA4"/>
    <w:rsid w:val="00420E56"/>
    <w:rsid w:val="004235ED"/>
    <w:rsid w:val="004258FB"/>
    <w:rsid w:val="00427068"/>
    <w:rsid w:val="00437583"/>
    <w:rsid w:val="004501F0"/>
    <w:rsid w:val="00455544"/>
    <w:rsid w:val="00455820"/>
    <w:rsid w:val="00460E41"/>
    <w:rsid w:val="00463BED"/>
    <w:rsid w:val="004660B3"/>
    <w:rsid w:val="004679A6"/>
    <w:rsid w:val="004715B2"/>
    <w:rsid w:val="0047181E"/>
    <w:rsid w:val="004721BA"/>
    <w:rsid w:val="00472B4C"/>
    <w:rsid w:val="004776C9"/>
    <w:rsid w:val="00480CBC"/>
    <w:rsid w:val="004940B5"/>
    <w:rsid w:val="004A5233"/>
    <w:rsid w:val="004A61BA"/>
    <w:rsid w:val="004B1426"/>
    <w:rsid w:val="004B248D"/>
    <w:rsid w:val="004B73C3"/>
    <w:rsid w:val="004C3095"/>
    <w:rsid w:val="004C7437"/>
    <w:rsid w:val="004D6FB9"/>
    <w:rsid w:val="004E5A16"/>
    <w:rsid w:val="004F6179"/>
    <w:rsid w:val="004F6473"/>
    <w:rsid w:val="00503AE4"/>
    <w:rsid w:val="00515E75"/>
    <w:rsid w:val="00517FBC"/>
    <w:rsid w:val="00526F3A"/>
    <w:rsid w:val="00527A69"/>
    <w:rsid w:val="005312CC"/>
    <w:rsid w:val="0054113A"/>
    <w:rsid w:val="00541EC8"/>
    <w:rsid w:val="00547088"/>
    <w:rsid w:val="0057258F"/>
    <w:rsid w:val="00581D54"/>
    <w:rsid w:val="005834CE"/>
    <w:rsid w:val="005900D6"/>
    <w:rsid w:val="0059116B"/>
    <w:rsid w:val="005B0570"/>
    <w:rsid w:val="005B4226"/>
    <w:rsid w:val="005B5B92"/>
    <w:rsid w:val="005C273D"/>
    <w:rsid w:val="005C2FC5"/>
    <w:rsid w:val="005C31E5"/>
    <w:rsid w:val="005C7D74"/>
    <w:rsid w:val="005E0218"/>
    <w:rsid w:val="005E3AAC"/>
    <w:rsid w:val="005E4956"/>
    <w:rsid w:val="005E5B78"/>
    <w:rsid w:val="005F5A64"/>
    <w:rsid w:val="006070F8"/>
    <w:rsid w:val="00610D5A"/>
    <w:rsid w:val="00621FC0"/>
    <w:rsid w:val="00624871"/>
    <w:rsid w:val="00631707"/>
    <w:rsid w:val="006347CA"/>
    <w:rsid w:val="0063485F"/>
    <w:rsid w:val="0065064D"/>
    <w:rsid w:val="00650748"/>
    <w:rsid w:val="00660893"/>
    <w:rsid w:val="0068283B"/>
    <w:rsid w:val="00690C5C"/>
    <w:rsid w:val="006924A1"/>
    <w:rsid w:val="006961F4"/>
    <w:rsid w:val="006B154A"/>
    <w:rsid w:val="006B1DFA"/>
    <w:rsid w:val="006C5AFC"/>
    <w:rsid w:val="006C6FDB"/>
    <w:rsid w:val="006C7C6F"/>
    <w:rsid w:val="006D29E3"/>
    <w:rsid w:val="006D3BE4"/>
    <w:rsid w:val="006D6C42"/>
    <w:rsid w:val="006D7BB7"/>
    <w:rsid w:val="006E1BFB"/>
    <w:rsid w:val="006E51CB"/>
    <w:rsid w:val="006E527D"/>
    <w:rsid w:val="006F1BCB"/>
    <w:rsid w:val="006F77D7"/>
    <w:rsid w:val="00712FEE"/>
    <w:rsid w:val="00716403"/>
    <w:rsid w:val="007173AB"/>
    <w:rsid w:val="00722D8E"/>
    <w:rsid w:val="00723E0B"/>
    <w:rsid w:val="00725AB9"/>
    <w:rsid w:val="00727139"/>
    <w:rsid w:val="00733D8F"/>
    <w:rsid w:val="0073441F"/>
    <w:rsid w:val="00741E18"/>
    <w:rsid w:val="00745753"/>
    <w:rsid w:val="00745FE0"/>
    <w:rsid w:val="0075399F"/>
    <w:rsid w:val="007548A8"/>
    <w:rsid w:val="00754E14"/>
    <w:rsid w:val="007601CD"/>
    <w:rsid w:val="00764ABC"/>
    <w:rsid w:val="00764ADF"/>
    <w:rsid w:val="00782EC2"/>
    <w:rsid w:val="00785483"/>
    <w:rsid w:val="007869EF"/>
    <w:rsid w:val="00794881"/>
    <w:rsid w:val="007A67DD"/>
    <w:rsid w:val="007B6FA2"/>
    <w:rsid w:val="007C2440"/>
    <w:rsid w:val="007D3E61"/>
    <w:rsid w:val="007D7837"/>
    <w:rsid w:val="007E3B8E"/>
    <w:rsid w:val="007F22C9"/>
    <w:rsid w:val="007F6141"/>
    <w:rsid w:val="00802E3C"/>
    <w:rsid w:val="00811375"/>
    <w:rsid w:val="00815163"/>
    <w:rsid w:val="00824332"/>
    <w:rsid w:val="00824760"/>
    <w:rsid w:val="00827A91"/>
    <w:rsid w:val="0083630F"/>
    <w:rsid w:val="00841E50"/>
    <w:rsid w:val="00846884"/>
    <w:rsid w:val="00851794"/>
    <w:rsid w:val="00852AA6"/>
    <w:rsid w:val="00864B96"/>
    <w:rsid w:val="00865EE1"/>
    <w:rsid w:val="00866A7B"/>
    <w:rsid w:val="008749DC"/>
    <w:rsid w:val="00877A81"/>
    <w:rsid w:val="00884C01"/>
    <w:rsid w:val="008A1E33"/>
    <w:rsid w:val="008A6051"/>
    <w:rsid w:val="008B1B1F"/>
    <w:rsid w:val="008B22C2"/>
    <w:rsid w:val="008B274A"/>
    <w:rsid w:val="008C1BDC"/>
    <w:rsid w:val="008C5478"/>
    <w:rsid w:val="008D23EB"/>
    <w:rsid w:val="008D3936"/>
    <w:rsid w:val="008D51C4"/>
    <w:rsid w:val="008D5486"/>
    <w:rsid w:val="008E64A6"/>
    <w:rsid w:val="008E6BD7"/>
    <w:rsid w:val="008E7DBD"/>
    <w:rsid w:val="008F61E9"/>
    <w:rsid w:val="008F695E"/>
    <w:rsid w:val="009204CC"/>
    <w:rsid w:val="00931C38"/>
    <w:rsid w:val="00940EF7"/>
    <w:rsid w:val="00946882"/>
    <w:rsid w:val="00951C3D"/>
    <w:rsid w:val="0095627D"/>
    <w:rsid w:val="00957D02"/>
    <w:rsid w:val="00964ED4"/>
    <w:rsid w:val="00967718"/>
    <w:rsid w:val="009677B4"/>
    <w:rsid w:val="00967A37"/>
    <w:rsid w:val="00967DC6"/>
    <w:rsid w:val="00973BAA"/>
    <w:rsid w:val="0097658E"/>
    <w:rsid w:val="0099154A"/>
    <w:rsid w:val="00993B2B"/>
    <w:rsid w:val="009A5C93"/>
    <w:rsid w:val="009B0FC6"/>
    <w:rsid w:val="009B19BA"/>
    <w:rsid w:val="009B2454"/>
    <w:rsid w:val="009B55F4"/>
    <w:rsid w:val="009C106F"/>
    <w:rsid w:val="009C2D47"/>
    <w:rsid w:val="009E4DC3"/>
    <w:rsid w:val="009E6919"/>
    <w:rsid w:val="009F4C6A"/>
    <w:rsid w:val="009F4CEC"/>
    <w:rsid w:val="009F614C"/>
    <w:rsid w:val="00A030C5"/>
    <w:rsid w:val="00A12F0D"/>
    <w:rsid w:val="00A17AB8"/>
    <w:rsid w:val="00A22544"/>
    <w:rsid w:val="00A23942"/>
    <w:rsid w:val="00A26F85"/>
    <w:rsid w:val="00A30F17"/>
    <w:rsid w:val="00A3170A"/>
    <w:rsid w:val="00A3607E"/>
    <w:rsid w:val="00A37D16"/>
    <w:rsid w:val="00A421B4"/>
    <w:rsid w:val="00A46CC7"/>
    <w:rsid w:val="00A5491D"/>
    <w:rsid w:val="00A558FB"/>
    <w:rsid w:val="00A56DF7"/>
    <w:rsid w:val="00A641CE"/>
    <w:rsid w:val="00A71526"/>
    <w:rsid w:val="00A769DF"/>
    <w:rsid w:val="00A775EB"/>
    <w:rsid w:val="00A808AC"/>
    <w:rsid w:val="00A845B4"/>
    <w:rsid w:val="00A933D9"/>
    <w:rsid w:val="00AA6C2F"/>
    <w:rsid w:val="00AC1AAC"/>
    <w:rsid w:val="00AC3934"/>
    <w:rsid w:val="00AC4A6C"/>
    <w:rsid w:val="00AD2C51"/>
    <w:rsid w:val="00AD313B"/>
    <w:rsid w:val="00AE0DFA"/>
    <w:rsid w:val="00AE3D0D"/>
    <w:rsid w:val="00AE7E76"/>
    <w:rsid w:val="00AF355F"/>
    <w:rsid w:val="00AF6B15"/>
    <w:rsid w:val="00B23102"/>
    <w:rsid w:val="00B257E6"/>
    <w:rsid w:val="00B30DCB"/>
    <w:rsid w:val="00B35419"/>
    <w:rsid w:val="00B3702E"/>
    <w:rsid w:val="00B40041"/>
    <w:rsid w:val="00B42D99"/>
    <w:rsid w:val="00B47DD7"/>
    <w:rsid w:val="00B5755B"/>
    <w:rsid w:val="00B57D24"/>
    <w:rsid w:val="00B67A7B"/>
    <w:rsid w:val="00B73925"/>
    <w:rsid w:val="00B74554"/>
    <w:rsid w:val="00B74A65"/>
    <w:rsid w:val="00B82C05"/>
    <w:rsid w:val="00B83E5A"/>
    <w:rsid w:val="00B84647"/>
    <w:rsid w:val="00B862A6"/>
    <w:rsid w:val="00B8786F"/>
    <w:rsid w:val="00B87FB0"/>
    <w:rsid w:val="00B960AF"/>
    <w:rsid w:val="00B96495"/>
    <w:rsid w:val="00BA00AD"/>
    <w:rsid w:val="00BA56FD"/>
    <w:rsid w:val="00BA712A"/>
    <w:rsid w:val="00BB526A"/>
    <w:rsid w:val="00BD2865"/>
    <w:rsid w:val="00BD535F"/>
    <w:rsid w:val="00BD695A"/>
    <w:rsid w:val="00BE0236"/>
    <w:rsid w:val="00BF267A"/>
    <w:rsid w:val="00BF2C31"/>
    <w:rsid w:val="00C04C91"/>
    <w:rsid w:val="00C1164F"/>
    <w:rsid w:val="00C11660"/>
    <w:rsid w:val="00C17EBD"/>
    <w:rsid w:val="00C25526"/>
    <w:rsid w:val="00C27D09"/>
    <w:rsid w:val="00C32EB5"/>
    <w:rsid w:val="00C5274A"/>
    <w:rsid w:val="00C62A36"/>
    <w:rsid w:val="00C64A27"/>
    <w:rsid w:val="00C74099"/>
    <w:rsid w:val="00C7616E"/>
    <w:rsid w:val="00C92554"/>
    <w:rsid w:val="00CA0EFD"/>
    <w:rsid w:val="00CB3E5E"/>
    <w:rsid w:val="00CB54C0"/>
    <w:rsid w:val="00CB6DF8"/>
    <w:rsid w:val="00CC6914"/>
    <w:rsid w:val="00CD2AA9"/>
    <w:rsid w:val="00CD41DF"/>
    <w:rsid w:val="00CD41E6"/>
    <w:rsid w:val="00CD4EEB"/>
    <w:rsid w:val="00CE22B5"/>
    <w:rsid w:val="00CE56BE"/>
    <w:rsid w:val="00CF1DE6"/>
    <w:rsid w:val="00D03269"/>
    <w:rsid w:val="00D04E87"/>
    <w:rsid w:val="00D120BA"/>
    <w:rsid w:val="00D129E3"/>
    <w:rsid w:val="00D147FE"/>
    <w:rsid w:val="00D2268D"/>
    <w:rsid w:val="00D25311"/>
    <w:rsid w:val="00D30595"/>
    <w:rsid w:val="00D31DFE"/>
    <w:rsid w:val="00D34D26"/>
    <w:rsid w:val="00D428A9"/>
    <w:rsid w:val="00D46C4B"/>
    <w:rsid w:val="00D4716C"/>
    <w:rsid w:val="00D47372"/>
    <w:rsid w:val="00D608C3"/>
    <w:rsid w:val="00D614FD"/>
    <w:rsid w:val="00D73AF0"/>
    <w:rsid w:val="00D73EAC"/>
    <w:rsid w:val="00D8200C"/>
    <w:rsid w:val="00D90079"/>
    <w:rsid w:val="00D925B8"/>
    <w:rsid w:val="00D92BCC"/>
    <w:rsid w:val="00D94853"/>
    <w:rsid w:val="00DA409E"/>
    <w:rsid w:val="00DB0890"/>
    <w:rsid w:val="00DB4717"/>
    <w:rsid w:val="00DB64FE"/>
    <w:rsid w:val="00DC6A3E"/>
    <w:rsid w:val="00DD0862"/>
    <w:rsid w:val="00DE106B"/>
    <w:rsid w:val="00DE6CBA"/>
    <w:rsid w:val="00DF26CE"/>
    <w:rsid w:val="00E20945"/>
    <w:rsid w:val="00E23819"/>
    <w:rsid w:val="00E30DEB"/>
    <w:rsid w:val="00E31081"/>
    <w:rsid w:val="00E31155"/>
    <w:rsid w:val="00E373FB"/>
    <w:rsid w:val="00E377E7"/>
    <w:rsid w:val="00E515F5"/>
    <w:rsid w:val="00E654F6"/>
    <w:rsid w:val="00E90823"/>
    <w:rsid w:val="00E925FC"/>
    <w:rsid w:val="00E973A7"/>
    <w:rsid w:val="00EA06F0"/>
    <w:rsid w:val="00EA48B5"/>
    <w:rsid w:val="00EB157C"/>
    <w:rsid w:val="00EB2673"/>
    <w:rsid w:val="00EB5924"/>
    <w:rsid w:val="00ED155E"/>
    <w:rsid w:val="00ED183C"/>
    <w:rsid w:val="00ED20B3"/>
    <w:rsid w:val="00ED2CDB"/>
    <w:rsid w:val="00ED3376"/>
    <w:rsid w:val="00ED3B29"/>
    <w:rsid w:val="00EE2464"/>
    <w:rsid w:val="00EE31AE"/>
    <w:rsid w:val="00EE7CD2"/>
    <w:rsid w:val="00EF3889"/>
    <w:rsid w:val="00F00D1C"/>
    <w:rsid w:val="00F10C95"/>
    <w:rsid w:val="00F153C9"/>
    <w:rsid w:val="00F314F8"/>
    <w:rsid w:val="00F40E82"/>
    <w:rsid w:val="00F6709C"/>
    <w:rsid w:val="00F70A51"/>
    <w:rsid w:val="00F7280A"/>
    <w:rsid w:val="00F72F8D"/>
    <w:rsid w:val="00F74598"/>
    <w:rsid w:val="00F87960"/>
    <w:rsid w:val="00FA0351"/>
    <w:rsid w:val="00FA23A9"/>
    <w:rsid w:val="00FA6B0E"/>
    <w:rsid w:val="00FB1BDF"/>
    <w:rsid w:val="00FB6E1F"/>
    <w:rsid w:val="00FC335E"/>
    <w:rsid w:val="00FC3F7D"/>
    <w:rsid w:val="00FC7DB4"/>
    <w:rsid w:val="00FE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91D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A5491D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A5491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A5491D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A5491D"/>
  </w:style>
  <w:style w:type="paragraph" w:styleId="a9">
    <w:name w:val="caption"/>
    <w:basedOn w:val="a"/>
    <w:next w:val="a"/>
    <w:qFormat/>
    <w:rsid w:val="00A5491D"/>
    <w:pPr>
      <w:jc w:val="center"/>
    </w:pPr>
    <w:rPr>
      <w:b/>
      <w:sz w:val="28"/>
    </w:rPr>
  </w:style>
  <w:style w:type="paragraph" w:styleId="2">
    <w:name w:val="Body Text 2"/>
    <w:basedOn w:val="a"/>
    <w:link w:val="20"/>
    <w:rsid w:val="00A5491D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A5491D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A5491D"/>
    <w:pPr>
      <w:jc w:val="left"/>
    </w:pPr>
    <w:rPr>
      <w:sz w:val="16"/>
    </w:rPr>
  </w:style>
  <w:style w:type="paragraph" w:customStyle="1" w:styleId="ac">
    <w:name w:val="Адресат"/>
    <w:basedOn w:val="a"/>
    <w:rsid w:val="00A5491D"/>
    <w:pPr>
      <w:spacing w:before="120"/>
      <w:ind w:firstLine="0"/>
    </w:pPr>
    <w:rPr>
      <w:b/>
    </w:rPr>
  </w:style>
  <w:style w:type="paragraph" w:styleId="3">
    <w:name w:val="Body Text 3"/>
    <w:basedOn w:val="a"/>
    <w:rsid w:val="00A5491D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0E2A74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Normal">
    <w:name w:val="ConsPlusNormal"/>
    <w:link w:val="ConsPlusNormal0"/>
    <w:qFormat/>
    <w:rsid w:val="000E2A74"/>
    <w:pPr>
      <w:widowControl w:val="0"/>
      <w:ind w:firstLine="720"/>
    </w:pPr>
    <w:rPr>
      <w:rFonts w:ascii="Arial" w:hAnsi="Arial"/>
      <w:snapToGrid w:val="0"/>
    </w:rPr>
  </w:style>
  <w:style w:type="character" w:customStyle="1" w:styleId="ConsPlusNormal0">
    <w:name w:val="ConsPlusNormal Знак"/>
    <w:link w:val="ConsPlusNormal"/>
    <w:locked/>
    <w:rsid w:val="000E2A74"/>
    <w:rPr>
      <w:rFonts w:ascii="Arial" w:hAnsi="Arial"/>
      <w:snapToGrid/>
    </w:rPr>
  </w:style>
  <w:style w:type="paragraph" w:styleId="ad">
    <w:name w:val="Balloon Text"/>
    <w:basedOn w:val="a"/>
    <w:link w:val="ae"/>
    <w:uiPriority w:val="99"/>
    <w:rsid w:val="006D3BE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rsid w:val="006D3BE4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340D86"/>
  </w:style>
  <w:style w:type="paragraph" w:customStyle="1" w:styleId="ConsPlusNonformat">
    <w:name w:val="ConsPlusNonformat"/>
    <w:rsid w:val="00340D8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340D8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0D8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0D8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0D8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0D8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">
    <w:name w:val="Нет списка11"/>
    <w:next w:val="a2"/>
    <w:uiPriority w:val="99"/>
    <w:semiHidden/>
    <w:unhideWhenUsed/>
    <w:rsid w:val="00340D86"/>
  </w:style>
  <w:style w:type="character" w:customStyle="1" w:styleId="10">
    <w:name w:val="Гиперссылка1"/>
    <w:basedOn w:val="a0"/>
    <w:uiPriority w:val="99"/>
    <w:unhideWhenUsed/>
    <w:rsid w:val="00340D86"/>
    <w:rPr>
      <w:color w:val="0563C1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340D86"/>
    <w:rPr>
      <w:b/>
      <w:caps/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340D86"/>
    <w:rPr>
      <w:sz w:val="26"/>
    </w:rPr>
  </w:style>
  <w:style w:type="character" w:customStyle="1" w:styleId="extended-textshort">
    <w:name w:val="extended-text__short"/>
    <w:basedOn w:val="a0"/>
    <w:rsid w:val="00340D86"/>
  </w:style>
  <w:style w:type="character" w:customStyle="1" w:styleId="extended-textfull">
    <w:name w:val="extended-text__full"/>
    <w:basedOn w:val="a0"/>
    <w:rsid w:val="00340D86"/>
  </w:style>
  <w:style w:type="character" w:customStyle="1" w:styleId="copytarget">
    <w:name w:val="copy_target"/>
    <w:basedOn w:val="a0"/>
    <w:rsid w:val="00340D86"/>
  </w:style>
  <w:style w:type="character" w:customStyle="1" w:styleId="extendedtext-short">
    <w:name w:val="extendedtext-short"/>
    <w:basedOn w:val="a0"/>
    <w:rsid w:val="00340D86"/>
  </w:style>
  <w:style w:type="character" w:customStyle="1" w:styleId="extendedtext-full">
    <w:name w:val="extendedtext-full"/>
    <w:basedOn w:val="a0"/>
    <w:rsid w:val="00340D86"/>
  </w:style>
  <w:style w:type="character" w:styleId="af">
    <w:name w:val="Hyperlink"/>
    <w:basedOn w:val="a0"/>
    <w:uiPriority w:val="99"/>
    <w:rsid w:val="00340D86"/>
    <w:rPr>
      <w:color w:val="0000FF" w:themeColor="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EF3889"/>
  </w:style>
  <w:style w:type="numbering" w:customStyle="1" w:styleId="12">
    <w:name w:val="Нет списка12"/>
    <w:next w:val="a2"/>
    <w:uiPriority w:val="99"/>
    <w:semiHidden/>
    <w:unhideWhenUsed/>
    <w:rsid w:val="00EF3889"/>
  </w:style>
  <w:style w:type="character" w:customStyle="1" w:styleId="20">
    <w:name w:val="Основной текст 2 Знак"/>
    <w:link w:val="2"/>
    <w:rsid w:val="00A22544"/>
    <w:rPr>
      <w:sz w:val="26"/>
    </w:rPr>
  </w:style>
  <w:style w:type="paragraph" w:styleId="af0">
    <w:name w:val="List Paragraph"/>
    <w:basedOn w:val="a"/>
    <w:uiPriority w:val="34"/>
    <w:qFormat/>
    <w:rsid w:val="00D03269"/>
    <w:pPr>
      <w:ind w:left="720"/>
      <w:contextualSpacing/>
    </w:pPr>
  </w:style>
  <w:style w:type="character" w:styleId="af1">
    <w:name w:val="annotation reference"/>
    <w:basedOn w:val="a0"/>
    <w:semiHidden/>
    <w:unhideWhenUsed/>
    <w:rsid w:val="009B19BA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9B19BA"/>
    <w:rPr>
      <w:sz w:val="20"/>
    </w:rPr>
  </w:style>
  <w:style w:type="character" w:customStyle="1" w:styleId="af3">
    <w:name w:val="Текст примечания Знак"/>
    <w:basedOn w:val="a0"/>
    <w:link w:val="af2"/>
    <w:semiHidden/>
    <w:rsid w:val="009B19BA"/>
  </w:style>
  <w:style w:type="paragraph" w:styleId="af4">
    <w:name w:val="annotation subject"/>
    <w:basedOn w:val="af2"/>
    <w:next w:val="af2"/>
    <w:link w:val="af5"/>
    <w:semiHidden/>
    <w:unhideWhenUsed/>
    <w:rsid w:val="009B19BA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9B19BA"/>
    <w:rPr>
      <w:b/>
      <w:bCs/>
    </w:rPr>
  </w:style>
  <w:style w:type="character" w:customStyle="1" w:styleId="100">
    <w:name w:val="Обычный 10 Знак"/>
    <w:basedOn w:val="a0"/>
    <w:link w:val="101"/>
    <w:locked/>
    <w:rsid w:val="001B64CF"/>
    <w:rPr>
      <w:szCs w:val="24"/>
    </w:rPr>
  </w:style>
  <w:style w:type="paragraph" w:customStyle="1" w:styleId="101">
    <w:name w:val="Обычный 10"/>
    <w:basedOn w:val="a"/>
    <w:link w:val="100"/>
    <w:autoRedefine/>
    <w:rsid w:val="001B64CF"/>
    <w:pPr>
      <w:widowControl w:val="0"/>
      <w:autoSpaceDE w:val="0"/>
      <w:autoSpaceDN w:val="0"/>
      <w:ind w:left="29" w:firstLine="0"/>
      <w:jc w:val="both"/>
    </w:pPr>
    <w:rPr>
      <w:sz w:val="20"/>
      <w:szCs w:val="24"/>
    </w:rPr>
  </w:style>
  <w:style w:type="character" w:styleId="af6">
    <w:name w:val="Emphasis"/>
    <w:basedOn w:val="a0"/>
    <w:qFormat/>
    <w:rsid w:val="001B64C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91D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A5491D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rsid w:val="00A5491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A5491D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A5491D"/>
  </w:style>
  <w:style w:type="paragraph" w:styleId="a9">
    <w:name w:val="caption"/>
    <w:basedOn w:val="a"/>
    <w:next w:val="a"/>
    <w:qFormat/>
    <w:rsid w:val="00A5491D"/>
    <w:pPr>
      <w:jc w:val="center"/>
    </w:pPr>
    <w:rPr>
      <w:b/>
      <w:sz w:val="28"/>
    </w:rPr>
  </w:style>
  <w:style w:type="paragraph" w:styleId="2">
    <w:name w:val="Body Text 2"/>
    <w:basedOn w:val="a"/>
    <w:link w:val="20"/>
    <w:rsid w:val="00A5491D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A5491D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A5491D"/>
    <w:pPr>
      <w:jc w:val="left"/>
    </w:pPr>
    <w:rPr>
      <w:sz w:val="16"/>
    </w:rPr>
  </w:style>
  <w:style w:type="paragraph" w:customStyle="1" w:styleId="ac">
    <w:name w:val="Адресат"/>
    <w:basedOn w:val="a"/>
    <w:rsid w:val="00A5491D"/>
    <w:pPr>
      <w:spacing w:before="120"/>
      <w:ind w:firstLine="0"/>
    </w:pPr>
    <w:rPr>
      <w:b/>
    </w:rPr>
  </w:style>
  <w:style w:type="paragraph" w:styleId="3">
    <w:name w:val="Body Text 3"/>
    <w:basedOn w:val="a"/>
    <w:rsid w:val="00A5491D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0E2A74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Normal">
    <w:name w:val="ConsPlusNormal"/>
    <w:link w:val="ConsPlusNormal0"/>
    <w:qFormat/>
    <w:rsid w:val="000E2A74"/>
    <w:pPr>
      <w:widowControl w:val="0"/>
      <w:ind w:firstLine="720"/>
    </w:pPr>
    <w:rPr>
      <w:rFonts w:ascii="Arial" w:hAnsi="Arial"/>
      <w:snapToGrid w:val="0"/>
    </w:rPr>
  </w:style>
  <w:style w:type="character" w:customStyle="1" w:styleId="ConsPlusNormal0">
    <w:name w:val="ConsPlusNormal Знак"/>
    <w:link w:val="ConsPlusNormal"/>
    <w:locked/>
    <w:rsid w:val="000E2A74"/>
    <w:rPr>
      <w:rFonts w:ascii="Arial" w:hAnsi="Arial"/>
      <w:snapToGrid/>
    </w:rPr>
  </w:style>
  <w:style w:type="paragraph" w:styleId="ad">
    <w:name w:val="Balloon Text"/>
    <w:basedOn w:val="a"/>
    <w:link w:val="ae"/>
    <w:uiPriority w:val="99"/>
    <w:rsid w:val="006D3BE4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rsid w:val="006D3BE4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340D86"/>
  </w:style>
  <w:style w:type="paragraph" w:customStyle="1" w:styleId="ConsPlusNonformat">
    <w:name w:val="ConsPlusNonformat"/>
    <w:rsid w:val="00340D8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340D8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0D8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0D8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0D8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0D8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">
    <w:name w:val="Нет списка11"/>
    <w:next w:val="a2"/>
    <w:uiPriority w:val="99"/>
    <w:semiHidden/>
    <w:unhideWhenUsed/>
    <w:rsid w:val="00340D86"/>
  </w:style>
  <w:style w:type="character" w:customStyle="1" w:styleId="10">
    <w:name w:val="Гиперссылка1"/>
    <w:basedOn w:val="a0"/>
    <w:uiPriority w:val="99"/>
    <w:unhideWhenUsed/>
    <w:rsid w:val="00340D86"/>
    <w:rPr>
      <w:color w:val="0563C1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340D86"/>
    <w:rPr>
      <w:b/>
      <w:caps/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340D86"/>
    <w:rPr>
      <w:sz w:val="26"/>
    </w:rPr>
  </w:style>
  <w:style w:type="character" w:customStyle="1" w:styleId="extended-textshort">
    <w:name w:val="extended-text__short"/>
    <w:basedOn w:val="a0"/>
    <w:rsid w:val="00340D86"/>
  </w:style>
  <w:style w:type="character" w:customStyle="1" w:styleId="extended-textfull">
    <w:name w:val="extended-text__full"/>
    <w:basedOn w:val="a0"/>
    <w:rsid w:val="00340D86"/>
  </w:style>
  <w:style w:type="character" w:customStyle="1" w:styleId="copytarget">
    <w:name w:val="copy_target"/>
    <w:basedOn w:val="a0"/>
    <w:rsid w:val="00340D86"/>
  </w:style>
  <w:style w:type="character" w:customStyle="1" w:styleId="extendedtext-short">
    <w:name w:val="extendedtext-short"/>
    <w:basedOn w:val="a0"/>
    <w:rsid w:val="00340D86"/>
  </w:style>
  <w:style w:type="character" w:customStyle="1" w:styleId="extendedtext-full">
    <w:name w:val="extendedtext-full"/>
    <w:basedOn w:val="a0"/>
    <w:rsid w:val="00340D86"/>
  </w:style>
  <w:style w:type="character" w:styleId="af">
    <w:name w:val="Hyperlink"/>
    <w:basedOn w:val="a0"/>
    <w:uiPriority w:val="99"/>
    <w:rsid w:val="00340D86"/>
    <w:rPr>
      <w:color w:val="0000FF" w:themeColor="hyperlink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EF3889"/>
  </w:style>
  <w:style w:type="numbering" w:customStyle="1" w:styleId="12">
    <w:name w:val="Нет списка12"/>
    <w:next w:val="a2"/>
    <w:uiPriority w:val="99"/>
    <w:semiHidden/>
    <w:unhideWhenUsed/>
    <w:rsid w:val="00EF3889"/>
  </w:style>
  <w:style w:type="character" w:customStyle="1" w:styleId="20">
    <w:name w:val="Основной текст 2 Знак"/>
    <w:link w:val="2"/>
    <w:rsid w:val="00A22544"/>
    <w:rPr>
      <w:sz w:val="26"/>
    </w:rPr>
  </w:style>
  <w:style w:type="paragraph" w:styleId="af0">
    <w:name w:val="List Paragraph"/>
    <w:basedOn w:val="a"/>
    <w:uiPriority w:val="34"/>
    <w:qFormat/>
    <w:rsid w:val="00D03269"/>
    <w:pPr>
      <w:ind w:left="720"/>
      <w:contextualSpacing/>
    </w:pPr>
  </w:style>
  <w:style w:type="character" w:styleId="af1">
    <w:name w:val="annotation reference"/>
    <w:basedOn w:val="a0"/>
    <w:semiHidden/>
    <w:unhideWhenUsed/>
    <w:rsid w:val="009B19BA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9B19BA"/>
    <w:rPr>
      <w:sz w:val="20"/>
    </w:rPr>
  </w:style>
  <w:style w:type="character" w:customStyle="1" w:styleId="af3">
    <w:name w:val="Текст примечания Знак"/>
    <w:basedOn w:val="a0"/>
    <w:link w:val="af2"/>
    <w:semiHidden/>
    <w:rsid w:val="009B19BA"/>
  </w:style>
  <w:style w:type="paragraph" w:styleId="af4">
    <w:name w:val="annotation subject"/>
    <w:basedOn w:val="af2"/>
    <w:next w:val="af2"/>
    <w:link w:val="af5"/>
    <w:semiHidden/>
    <w:unhideWhenUsed/>
    <w:rsid w:val="009B19BA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9B19BA"/>
    <w:rPr>
      <w:b/>
      <w:bCs/>
    </w:rPr>
  </w:style>
  <w:style w:type="character" w:customStyle="1" w:styleId="100">
    <w:name w:val="Обычный 10 Знак"/>
    <w:basedOn w:val="a0"/>
    <w:link w:val="101"/>
    <w:locked/>
    <w:rsid w:val="001B64CF"/>
    <w:rPr>
      <w:szCs w:val="24"/>
    </w:rPr>
  </w:style>
  <w:style w:type="paragraph" w:customStyle="1" w:styleId="101">
    <w:name w:val="Обычный 10"/>
    <w:basedOn w:val="a"/>
    <w:link w:val="100"/>
    <w:autoRedefine/>
    <w:rsid w:val="001B64CF"/>
    <w:pPr>
      <w:widowControl w:val="0"/>
      <w:autoSpaceDE w:val="0"/>
      <w:autoSpaceDN w:val="0"/>
      <w:ind w:left="29" w:firstLine="0"/>
      <w:jc w:val="both"/>
    </w:pPr>
    <w:rPr>
      <w:sz w:val="20"/>
      <w:szCs w:val="24"/>
    </w:rPr>
  </w:style>
  <w:style w:type="character" w:styleId="af6">
    <w:name w:val="Emphasis"/>
    <w:basedOn w:val="a0"/>
    <w:qFormat/>
    <w:rsid w:val="001B64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yperlink" Target="consultantplus://offline/ref=D2BB388345F6ADA718CE60507171EAFA993CE024283629C6B1782A5144DC8787A8AC9C53A4C11D17CBD11DD7F7567FA294FDA02B8007BAA67249A182xB59C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2BB388345F6ADA718CE7E5D671DB4FE9B36B72021362696EC292C061B8C81D2E8EC9A06E1861B429A9549DFF75A35F3D2B6AF2985x159C" TargetMode="Externa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0E356-F18F-448B-A22A-F8AA8EEC1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0</TotalTime>
  <Pages>36</Pages>
  <Words>5826</Words>
  <Characters>33209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38958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2025-03-18T07:53:00Z</cp:lastPrinted>
  <dcterms:created xsi:type="dcterms:W3CDTF">2025-03-18T08:06:00Z</dcterms:created>
  <dcterms:modified xsi:type="dcterms:W3CDTF">2025-03-18T08:06:00Z</dcterms:modified>
</cp:coreProperties>
</file>