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56" w:type="dxa"/>
        <w:tblInd w:w="108" w:type="dxa"/>
        <w:tblLayout w:type="fixed"/>
        <w:tblLook w:val="0000"/>
      </w:tblPr>
      <w:tblGrid>
        <w:gridCol w:w="3119"/>
        <w:gridCol w:w="3260"/>
        <w:gridCol w:w="2977"/>
      </w:tblGrid>
      <w:tr w:rsidR="006C27F4" w:rsidRPr="00657FF0" w:rsidTr="008F28C6">
        <w:trPr>
          <w:trHeight w:val="567"/>
        </w:trPr>
        <w:tc>
          <w:tcPr>
            <w:tcW w:w="3119" w:type="dxa"/>
            <w:vAlign w:val="center"/>
          </w:tcPr>
          <w:p w:rsidR="006C27F4" w:rsidRPr="00ED7BC5" w:rsidRDefault="00ED7BC5" w:rsidP="00103CEC">
            <w:pPr>
              <w:pStyle w:val="1"/>
              <w:rPr>
                <w:rFonts w:ascii="Times New Roman" w:hAnsi="Times New Roman"/>
                <w:b/>
                <w:sz w:val="26"/>
                <w:szCs w:val="26"/>
                <w:u w:val="single"/>
              </w:rPr>
            </w:pPr>
            <w:r w:rsidRPr="00ED7BC5">
              <w:rPr>
                <w:rFonts w:ascii="Times New Roman" w:hAnsi="Times New Roman"/>
                <w:sz w:val="26"/>
                <w:szCs w:val="26"/>
                <w:u w:val="single"/>
              </w:rPr>
              <w:t>12.12.2016</w:t>
            </w:r>
            <w:r w:rsidR="006C27F4" w:rsidRPr="00ED7BC5">
              <w:rPr>
                <w:rFonts w:ascii="Times New Roman" w:hAnsi="Times New Roman"/>
                <w:sz w:val="26"/>
                <w:szCs w:val="26"/>
                <w:u w:val="single"/>
              </w:rPr>
              <w:t xml:space="preserve"> </w:t>
            </w:r>
            <w:r w:rsidR="00531735" w:rsidRPr="00ED7BC5">
              <w:rPr>
                <w:rFonts w:ascii="Times New Roman" w:hAnsi="Times New Roman"/>
                <w:sz w:val="26"/>
                <w:szCs w:val="26"/>
                <w:u w:val="single"/>
              </w:rPr>
              <w:t xml:space="preserve"> </w:t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6C27F4" w:rsidRPr="00657FF0" w:rsidRDefault="00046B07" w:rsidP="00ED7BC5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</w:t>
            </w:r>
            <w:r w:rsidR="00ED7BC5">
              <w:rPr>
                <w:rFonts w:ascii="Times New Roman" w:hAnsi="Times New Roman"/>
                <w:sz w:val="26"/>
                <w:szCs w:val="26"/>
              </w:rPr>
              <w:t xml:space="preserve">    </w:t>
            </w:r>
            <w:r w:rsidR="006C27F4" w:rsidRPr="00657FF0">
              <w:rPr>
                <w:rFonts w:ascii="Times New Roman" w:hAnsi="Times New Roman"/>
                <w:sz w:val="26"/>
                <w:szCs w:val="26"/>
              </w:rPr>
              <w:t>№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ED7BC5" w:rsidRPr="00ED7BC5">
              <w:rPr>
                <w:rFonts w:ascii="Times New Roman" w:hAnsi="Times New Roman"/>
                <w:sz w:val="26"/>
                <w:szCs w:val="26"/>
                <w:u w:val="single"/>
              </w:rPr>
              <w:t>113/01-07</w:t>
            </w:r>
          </w:p>
        </w:tc>
      </w:tr>
      <w:tr w:rsidR="00601F94" w:rsidRPr="008F28C6" w:rsidTr="00657FF0">
        <w:trPr>
          <w:trHeight w:val="364"/>
        </w:trPr>
        <w:tc>
          <w:tcPr>
            <w:tcW w:w="9356" w:type="dxa"/>
            <w:gridSpan w:val="3"/>
          </w:tcPr>
          <w:p w:rsidR="00601F94" w:rsidRPr="008F28C6" w:rsidRDefault="00601F94" w:rsidP="002A4240">
            <w:pPr>
              <w:pStyle w:val="10"/>
              <w:jc w:val="center"/>
              <w:rPr>
                <w:sz w:val="26"/>
                <w:szCs w:val="26"/>
              </w:rPr>
            </w:pPr>
            <w:r w:rsidRPr="008F28C6">
              <w:rPr>
                <w:sz w:val="26"/>
                <w:szCs w:val="26"/>
              </w:rPr>
              <w:t>г. Томск</w:t>
            </w:r>
          </w:p>
          <w:p w:rsidR="003E2231" w:rsidRPr="008F28C6" w:rsidRDefault="003E2231" w:rsidP="002A4240">
            <w:pPr>
              <w:pStyle w:val="10"/>
              <w:jc w:val="center"/>
              <w:rPr>
                <w:spacing w:val="20"/>
                <w:sz w:val="26"/>
                <w:szCs w:val="26"/>
              </w:rPr>
            </w:pPr>
          </w:p>
        </w:tc>
      </w:tr>
      <w:tr w:rsidR="00654011" w:rsidRPr="00657FF0" w:rsidTr="00657FF0">
        <w:trPr>
          <w:trHeight w:val="513"/>
        </w:trPr>
        <w:tc>
          <w:tcPr>
            <w:tcW w:w="9356" w:type="dxa"/>
            <w:gridSpan w:val="3"/>
          </w:tcPr>
          <w:p w:rsidR="00654011" w:rsidRPr="00103CEC" w:rsidRDefault="00103CEC" w:rsidP="001B4D55">
            <w:pPr>
              <w:pStyle w:val="10"/>
              <w:jc w:val="center"/>
              <w:rPr>
                <w:sz w:val="26"/>
                <w:szCs w:val="26"/>
              </w:rPr>
            </w:pPr>
            <w:r w:rsidRPr="00103CEC">
              <w:rPr>
                <w:sz w:val="26"/>
                <w:szCs w:val="26"/>
              </w:rPr>
              <w:t xml:space="preserve">О включении в </w:t>
            </w:r>
            <w:r w:rsidR="001B4D55">
              <w:rPr>
                <w:sz w:val="26"/>
                <w:szCs w:val="26"/>
              </w:rPr>
              <w:t>перечень</w:t>
            </w:r>
            <w:r w:rsidRPr="00103CEC">
              <w:rPr>
                <w:sz w:val="26"/>
                <w:szCs w:val="26"/>
              </w:rPr>
              <w:t xml:space="preserve"> выявленных объектов культурного наследия </w:t>
            </w:r>
            <w:r w:rsidR="00CE5BFD">
              <w:rPr>
                <w:sz w:val="26"/>
                <w:szCs w:val="26"/>
              </w:rPr>
              <w:t xml:space="preserve">выявленных </w:t>
            </w:r>
            <w:r w:rsidRPr="00103CEC">
              <w:rPr>
                <w:sz w:val="26"/>
                <w:szCs w:val="26"/>
              </w:rPr>
              <w:t>объектов археологического наследия, расположенных на территории Томской области</w:t>
            </w:r>
          </w:p>
        </w:tc>
      </w:tr>
    </w:tbl>
    <w:p w:rsidR="00116CE8" w:rsidRPr="00657FF0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0" w:name="ТекстовоеПоле2"/>
      <w:r w:rsidRPr="00657FF0">
        <w:rPr>
          <w:rFonts w:ascii="Times New Roman" w:hAnsi="Times New Roman"/>
          <w:sz w:val="26"/>
          <w:szCs w:val="26"/>
        </w:rPr>
        <w:tab/>
      </w:r>
    </w:p>
    <w:p w:rsidR="004F6045" w:rsidRPr="00180399" w:rsidRDefault="00103CEC" w:rsidP="00937BE3">
      <w:pPr>
        <w:pStyle w:val="Default"/>
        <w:ind w:firstLine="709"/>
        <w:jc w:val="both"/>
        <w:rPr>
          <w:sz w:val="26"/>
          <w:szCs w:val="26"/>
        </w:rPr>
      </w:pPr>
      <w:r w:rsidRPr="003B2978">
        <w:rPr>
          <w:sz w:val="26"/>
          <w:szCs w:val="26"/>
        </w:rPr>
        <w:t>Согласно подпункту а) пункта 3 Решения Исполнительного комитета Томского областного Совета депутатов трудящихся от 25.07.1961 № 242 «О</w:t>
      </w:r>
      <w:r w:rsidR="003B2978">
        <w:rPr>
          <w:sz w:val="26"/>
          <w:szCs w:val="26"/>
        </w:rPr>
        <w:t> </w:t>
      </w:r>
      <w:r w:rsidRPr="003B2978">
        <w:rPr>
          <w:sz w:val="26"/>
          <w:szCs w:val="26"/>
        </w:rPr>
        <w:t>дальнейшем улучшении дела охраны памятников культуры в области»</w:t>
      </w:r>
      <w:r w:rsidR="00937BE3" w:rsidRPr="003B2978">
        <w:rPr>
          <w:sz w:val="26"/>
          <w:szCs w:val="26"/>
        </w:rPr>
        <w:t xml:space="preserve">, </w:t>
      </w:r>
      <w:r w:rsidRPr="003B2978">
        <w:rPr>
          <w:sz w:val="26"/>
          <w:szCs w:val="26"/>
        </w:rPr>
        <w:t xml:space="preserve">а также пункту 4 статьи 64 Федерального закона от 25 июня 2002 года № 73-ФЗ «Об объектах культурного наследия (памятниках истории и культуры) народов Российской Федерации», </w:t>
      </w:r>
      <w:r w:rsidR="00107A63">
        <w:rPr>
          <w:sz w:val="26"/>
          <w:szCs w:val="26"/>
        </w:rPr>
        <w:t xml:space="preserve">подпункта к) пункта 4 </w:t>
      </w:r>
      <w:r w:rsidR="00107A63" w:rsidRPr="00C1732A">
        <w:rPr>
          <w:sz w:val="26"/>
          <w:szCs w:val="26"/>
        </w:rPr>
        <w:t>части 2 статьи 5 Закона Томской области от 06 сентября 2016 № 98-ОЗ «Об объектах культурного наследия (памятниках истории и культуры) Томской области»</w:t>
      </w:r>
      <w:r w:rsidR="0036094B" w:rsidRPr="003B2978">
        <w:rPr>
          <w:sz w:val="26"/>
          <w:szCs w:val="26"/>
        </w:rPr>
        <w:t xml:space="preserve">, </w:t>
      </w:r>
      <w:r w:rsidR="005C4BE8" w:rsidRPr="003B2978">
        <w:rPr>
          <w:sz w:val="26"/>
          <w:szCs w:val="26"/>
        </w:rPr>
        <w:t>подпункта </w:t>
      </w:r>
      <w:r w:rsidR="003B2978" w:rsidRPr="003B2978">
        <w:rPr>
          <w:sz w:val="26"/>
          <w:szCs w:val="26"/>
        </w:rPr>
        <w:t>з</w:t>
      </w:r>
      <w:r w:rsidR="005C4BE8" w:rsidRPr="003B2978">
        <w:rPr>
          <w:sz w:val="26"/>
          <w:szCs w:val="26"/>
        </w:rPr>
        <w:t xml:space="preserve">) подпункта 8) пункта 9 и подпункта 1) пункта 10 </w:t>
      </w:r>
      <w:r w:rsidR="0036094B" w:rsidRPr="003B2978">
        <w:rPr>
          <w:sz w:val="26"/>
          <w:szCs w:val="26"/>
        </w:rPr>
        <w:t xml:space="preserve">Положения о </w:t>
      </w:r>
      <w:r w:rsidR="005C4BE8" w:rsidRPr="003B2978">
        <w:rPr>
          <w:sz w:val="26"/>
          <w:szCs w:val="26"/>
        </w:rPr>
        <w:t>К</w:t>
      </w:r>
      <w:r w:rsidR="0036094B" w:rsidRPr="003B2978">
        <w:rPr>
          <w:sz w:val="26"/>
          <w:szCs w:val="26"/>
        </w:rPr>
        <w:t>омитете по охране объектов культурного наследия Томской области, утвержденного Постановлением Губернатора Томской области от 29 апреля 2016 года № 3</w:t>
      </w:r>
      <w:r w:rsidR="0036094B" w:rsidRPr="00180399">
        <w:rPr>
          <w:sz w:val="26"/>
          <w:szCs w:val="26"/>
        </w:rPr>
        <w:t>7</w:t>
      </w:r>
    </w:p>
    <w:p w:rsidR="00116CE8" w:rsidRPr="00180399" w:rsidRDefault="00116CE8" w:rsidP="00D52D6B">
      <w:pPr>
        <w:pStyle w:val="1"/>
        <w:tabs>
          <w:tab w:val="left" w:pos="567"/>
        </w:tabs>
        <w:ind w:firstLine="567"/>
        <w:jc w:val="both"/>
        <w:rPr>
          <w:rFonts w:ascii="Times New Roman" w:hAnsi="Times New Roman"/>
          <w:sz w:val="26"/>
          <w:szCs w:val="26"/>
        </w:rPr>
      </w:pPr>
    </w:p>
    <w:p w:rsidR="000C6511" w:rsidRPr="00180399" w:rsidRDefault="000C6511" w:rsidP="008F28C6">
      <w:pPr>
        <w:pStyle w:val="a5"/>
        <w:ind w:firstLine="567"/>
        <w:rPr>
          <w:sz w:val="26"/>
          <w:szCs w:val="26"/>
        </w:rPr>
      </w:pPr>
      <w:r w:rsidRPr="00180399">
        <w:rPr>
          <w:sz w:val="26"/>
          <w:szCs w:val="26"/>
        </w:rPr>
        <w:t>ПРИКАЗЫВАЮ:</w:t>
      </w:r>
    </w:p>
    <w:bookmarkEnd w:id="0"/>
    <w:p w:rsidR="004F6045" w:rsidRPr="00103CEC" w:rsidRDefault="00103CEC" w:rsidP="00FE0E62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>В</w:t>
      </w:r>
      <w:r w:rsidRPr="00103CEC">
        <w:rPr>
          <w:rFonts w:ascii="Times New Roman" w:hAnsi="Times New Roman"/>
          <w:b w:val="0"/>
          <w:sz w:val="26"/>
          <w:szCs w:val="26"/>
        </w:rPr>
        <w:t>ключить в перечень выявленных объектов культурного наследия Томской области объекты археологического наследия согласно приложению к настоящему</w:t>
      </w:r>
      <w:r>
        <w:rPr>
          <w:rFonts w:ascii="Times New Roman" w:hAnsi="Times New Roman"/>
          <w:b w:val="0"/>
          <w:sz w:val="26"/>
          <w:szCs w:val="26"/>
        </w:rPr>
        <w:t xml:space="preserve"> приказу</w:t>
      </w:r>
      <w:r w:rsidR="00AB2DE3" w:rsidRPr="00103CEC">
        <w:rPr>
          <w:rFonts w:ascii="Times New Roman" w:hAnsi="Times New Roman"/>
          <w:b w:val="0"/>
          <w:sz w:val="26"/>
          <w:szCs w:val="26"/>
        </w:rPr>
        <w:t>;</w:t>
      </w:r>
    </w:p>
    <w:p w:rsidR="00EF719B" w:rsidRPr="004C3920" w:rsidRDefault="00EF719B" w:rsidP="00EF719B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4C3920">
        <w:rPr>
          <w:rFonts w:ascii="Times New Roman" w:hAnsi="Times New Roman"/>
          <w:b w:val="0"/>
          <w:sz w:val="26"/>
          <w:szCs w:val="26"/>
        </w:rPr>
        <w:t xml:space="preserve">Направить в Департамент информационной политики Администрации Томской области </w:t>
      </w:r>
      <w:r w:rsidR="00D5015D">
        <w:rPr>
          <w:rFonts w:ascii="Times New Roman" w:hAnsi="Times New Roman"/>
          <w:b w:val="0"/>
          <w:sz w:val="26"/>
          <w:szCs w:val="26"/>
        </w:rPr>
        <w:t xml:space="preserve">копию настоящего приказа </w:t>
      </w:r>
      <w:r w:rsidRPr="004C3920">
        <w:rPr>
          <w:rFonts w:ascii="Times New Roman" w:hAnsi="Times New Roman"/>
          <w:b w:val="0"/>
          <w:sz w:val="26"/>
          <w:szCs w:val="26"/>
        </w:rPr>
        <w:t>для опубликования в порядке, установленном действующим законодательством (Рудковский);</w:t>
      </w:r>
    </w:p>
    <w:p w:rsidR="00EF719B" w:rsidRPr="004C3920" w:rsidRDefault="00EF719B" w:rsidP="00EF719B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4C3920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D5015D">
        <w:rPr>
          <w:rFonts w:ascii="Times New Roman" w:hAnsi="Times New Roman"/>
          <w:b w:val="0"/>
          <w:sz w:val="26"/>
          <w:szCs w:val="26"/>
        </w:rPr>
        <w:t>копию настоящего приказа</w:t>
      </w:r>
      <w:r w:rsidRPr="004C3920">
        <w:rPr>
          <w:rFonts w:ascii="Times New Roman" w:hAnsi="Times New Roman"/>
          <w:b w:val="0"/>
          <w:sz w:val="26"/>
          <w:szCs w:val="26"/>
        </w:rPr>
        <w:t xml:space="preserve"> в орган кадастрового учета в ср</w:t>
      </w:r>
      <w:r w:rsidR="009A38BE">
        <w:rPr>
          <w:rFonts w:ascii="Times New Roman" w:hAnsi="Times New Roman"/>
          <w:b w:val="0"/>
          <w:sz w:val="26"/>
          <w:szCs w:val="26"/>
        </w:rPr>
        <w:t>ок не позднее</w:t>
      </w:r>
      <w:r w:rsidRPr="004C3920">
        <w:rPr>
          <w:rFonts w:ascii="Times New Roman" w:hAnsi="Times New Roman"/>
          <w:b w:val="0"/>
          <w:sz w:val="26"/>
          <w:szCs w:val="26"/>
        </w:rPr>
        <w:t xml:space="preserve"> пяти рабочих дней со дня </w:t>
      </w:r>
      <w:r w:rsidR="00256F86">
        <w:rPr>
          <w:rFonts w:ascii="Times New Roman" w:hAnsi="Times New Roman"/>
          <w:b w:val="0"/>
          <w:sz w:val="26"/>
          <w:szCs w:val="26"/>
        </w:rPr>
        <w:t>издания</w:t>
      </w:r>
      <w:r w:rsidRPr="004C3920">
        <w:rPr>
          <w:rFonts w:ascii="Times New Roman" w:hAnsi="Times New Roman"/>
          <w:b w:val="0"/>
          <w:sz w:val="26"/>
          <w:szCs w:val="26"/>
        </w:rPr>
        <w:t xml:space="preserve"> настоящего </w:t>
      </w:r>
      <w:r>
        <w:rPr>
          <w:rFonts w:ascii="Times New Roman" w:hAnsi="Times New Roman"/>
          <w:b w:val="0"/>
          <w:sz w:val="26"/>
          <w:szCs w:val="26"/>
        </w:rPr>
        <w:t>приказа (Рудковский);</w:t>
      </w:r>
    </w:p>
    <w:p w:rsidR="00EF719B" w:rsidRPr="00180399" w:rsidRDefault="00EF719B" w:rsidP="00EF719B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103CEC">
        <w:rPr>
          <w:rFonts w:ascii="Times New Roman" w:hAnsi="Times New Roman"/>
          <w:b w:val="0"/>
          <w:sz w:val="26"/>
          <w:szCs w:val="26"/>
        </w:rPr>
        <w:t>Настоящ</w:t>
      </w:r>
      <w:r>
        <w:rPr>
          <w:rFonts w:ascii="Times New Roman" w:hAnsi="Times New Roman"/>
          <w:b w:val="0"/>
          <w:sz w:val="26"/>
          <w:szCs w:val="26"/>
        </w:rPr>
        <w:t>ий</w:t>
      </w:r>
      <w:r w:rsidRPr="00103CEC">
        <w:rPr>
          <w:rFonts w:ascii="Times New Roman" w:hAnsi="Times New Roman"/>
          <w:b w:val="0"/>
          <w:sz w:val="26"/>
          <w:szCs w:val="26"/>
        </w:rPr>
        <w:t xml:space="preserve"> </w:t>
      </w:r>
      <w:r>
        <w:rPr>
          <w:rFonts w:ascii="Times New Roman" w:hAnsi="Times New Roman"/>
          <w:b w:val="0"/>
          <w:sz w:val="26"/>
          <w:szCs w:val="26"/>
        </w:rPr>
        <w:t>приказ</w:t>
      </w:r>
      <w:r w:rsidRPr="00103CEC">
        <w:rPr>
          <w:rFonts w:ascii="Times New Roman" w:hAnsi="Times New Roman"/>
          <w:b w:val="0"/>
          <w:sz w:val="26"/>
          <w:szCs w:val="26"/>
        </w:rPr>
        <w:t xml:space="preserve"> вступает в силу со дня его подписания</w:t>
      </w:r>
      <w:r>
        <w:rPr>
          <w:rFonts w:ascii="Times New Roman" w:hAnsi="Times New Roman"/>
          <w:b w:val="0"/>
          <w:sz w:val="26"/>
          <w:szCs w:val="26"/>
        </w:rPr>
        <w:t>;</w:t>
      </w:r>
    </w:p>
    <w:p w:rsidR="004F6045" w:rsidRPr="00180399" w:rsidRDefault="00EF719B" w:rsidP="00EF719B">
      <w:pPr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eastAsia="TimesNewRomanPSMT"/>
          <w:sz w:val="26"/>
          <w:szCs w:val="26"/>
        </w:rPr>
      </w:pPr>
      <w:r w:rsidRPr="00180399">
        <w:rPr>
          <w:sz w:val="26"/>
          <w:szCs w:val="26"/>
        </w:rPr>
        <w:t>Контроль за исполнением оставляю за собой</w:t>
      </w:r>
      <w:r>
        <w:rPr>
          <w:sz w:val="26"/>
          <w:szCs w:val="26"/>
        </w:rPr>
        <w:t>.</w:t>
      </w:r>
    </w:p>
    <w:p w:rsidR="00E70E56" w:rsidRPr="00657FF0" w:rsidRDefault="00E70E56" w:rsidP="00224453">
      <w:pPr>
        <w:spacing w:before="120"/>
        <w:rPr>
          <w:sz w:val="26"/>
          <w:szCs w:val="26"/>
        </w:rPr>
      </w:pPr>
    </w:p>
    <w:p w:rsidR="00787B4C" w:rsidRPr="00657FF0" w:rsidRDefault="00657FF0" w:rsidP="00787B4C">
      <w:pPr>
        <w:spacing w:before="120"/>
        <w:rPr>
          <w:sz w:val="26"/>
          <w:szCs w:val="26"/>
        </w:rPr>
      </w:pPr>
      <w:r w:rsidRPr="00657FF0">
        <w:rPr>
          <w:sz w:val="26"/>
          <w:szCs w:val="26"/>
        </w:rPr>
        <w:t>Председатель Комитета                                                                           Е.В. Перетягина</w:t>
      </w:r>
    </w:p>
    <w:p w:rsidR="00787B4C" w:rsidRPr="00657FF0" w:rsidRDefault="00787B4C" w:rsidP="00787B4C">
      <w:pPr>
        <w:jc w:val="both"/>
        <w:textAlignment w:val="baseline"/>
        <w:rPr>
          <w:sz w:val="26"/>
          <w:szCs w:val="26"/>
        </w:rPr>
      </w:pPr>
    </w:p>
    <w:p w:rsidR="00657FF0" w:rsidRDefault="00657FF0" w:rsidP="00787B4C">
      <w:pPr>
        <w:jc w:val="both"/>
        <w:textAlignment w:val="baseline"/>
      </w:pPr>
    </w:p>
    <w:p w:rsidR="00103CEC" w:rsidRDefault="00103CEC" w:rsidP="00787B4C">
      <w:pPr>
        <w:jc w:val="both"/>
        <w:textAlignment w:val="baseline"/>
      </w:pPr>
    </w:p>
    <w:p w:rsidR="00103CEC" w:rsidRDefault="00103CEC" w:rsidP="00787B4C">
      <w:pPr>
        <w:jc w:val="both"/>
        <w:textAlignment w:val="baseline"/>
      </w:pPr>
    </w:p>
    <w:p w:rsidR="00D906BE" w:rsidRDefault="00D906BE" w:rsidP="00787B4C">
      <w:pPr>
        <w:jc w:val="both"/>
        <w:textAlignment w:val="baseline"/>
      </w:pPr>
    </w:p>
    <w:p w:rsidR="00D906BE" w:rsidRDefault="00D906BE" w:rsidP="00787B4C">
      <w:pPr>
        <w:jc w:val="both"/>
        <w:textAlignment w:val="baseline"/>
      </w:pPr>
    </w:p>
    <w:p w:rsidR="00D906BE" w:rsidRDefault="00D906BE" w:rsidP="00787B4C">
      <w:pPr>
        <w:jc w:val="both"/>
        <w:textAlignment w:val="baseline"/>
      </w:pPr>
    </w:p>
    <w:p w:rsidR="00103CEC" w:rsidRDefault="00103CEC" w:rsidP="00787B4C">
      <w:pPr>
        <w:jc w:val="both"/>
        <w:textAlignment w:val="baseline"/>
      </w:pPr>
    </w:p>
    <w:p w:rsidR="00657FF0" w:rsidRPr="000C33AA" w:rsidRDefault="00EF719B" w:rsidP="00657FF0">
      <w:pPr>
        <w:pStyle w:val="ab"/>
        <w:spacing w:line="276" w:lineRule="auto"/>
      </w:pPr>
      <w:r>
        <w:t>Рудковский Станислав Игоревич</w:t>
      </w:r>
      <w:r w:rsidR="00657FF0">
        <w:t xml:space="preserve"> </w:t>
      </w:r>
    </w:p>
    <w:p w:rsidR="00657FF0" w:rsidRPr="000C33AA" w:rsidRDefault="00657FF0" w:rsidP="00657FF0">
      <w:pPr>
        <w:pStyle w:val="ab"/>
        <w:spacing w:line="276" w:lineRule="auto"/>
      </w:pPr>
      <w:r w:rsidRPr="000F15F6">
        <w:t xml:space="preserve">8 </w:t>
      </w:r>
      <w:r w:rsidRPr="000C33AA">
        <w:t>(3822) 71-</w:t>
      </w:r>
      <w:r>
        <w:t>30</w:t>
      </w:r>
      <w:r w:rsidRPr="000C33AA">
        <w:t>-</w:t>
      </w:r>
      <w:r w:rsidR="00EF719B">
        <w:t>88</w:t>
      </w:r>
    </w:p>
    <w:p w:rsidR="00E82AD8" w:rsidRPr="00FC5704" w:rsidRDefault="00224624" w:rsidP="00657FF0">
      <w:pPr>
        <w:pStyle w:val="ac"/>
        <w:spacing w:before="0" w:beforeAutospacing="0" w:after="0" w:afterAutospacing="0" w:line="276" w:lineRule="auto"/>
        <w:rPr>
          <w:sz w:val="16"/>
          <w:szCs w:val="16"/>
        </w:rPr>
        <w:sectPr w:rsidR="00E82AD8" w:rsidRPr="00FC5704" w:rsidSect="00180399">
          <w:headerReference w:type="even" r:id="rId8"/>
          <w:footerReference w:type="even" r:id="rId9"/>
          <w:headerReference w:type="first" r:id="rId10"/>
          <w:type w:val="nextColumn"/>
          <w:pgSz w:w="11907" w:h="16840" w:code="9"/>
          <w:pgMar w:top="1134" w:right="851" w:bottom="426" w:left="1701" w:header="437" w:footer="448" w:gutter="0"/>
          <w:cols w:space="720"/>
          <w:titlePg/>
        </w:sectPr>
      </w:pPr>
      <w:hyperlink r:id="rId11" w:history="1">
        <w:r w:rsidR="00EF719B" w:rsidRPr="00674223">
          <w:rPr>
            <w:rStyle w:val="aa"/>
            <w:sz w:val="16"/>
            <w:szCs w:val="16"/>
            <w:lang w:val="en-US"/>
          </w:rPr>
          <w:t>dc</w:t>
        </w:r>
        <w:r w:rsidR="00EF719B" w:rsidRPr="00674223">
          <w:rPr>
            <w:rStyle w:val="aa"/>
            <w:sz w:val="16"/>
            <w:szCs w:val="16"/>
          </w:rPr>
          <w:t>-</w:t>
        </w:r>
        <w:r w:rsidR="00EF719B" w:rsidRPr="00674223">
          <w:rPr>
            <w:rStyle w:val="aa"/>
            <w:sz w:val="16"/>
            <w:szCs w:val="16"/>
            <w:lang w:val="en-US"/>
          </w:rPr>
          <w:t>rsi</w:t>
        </w:r>
        <w:r w:rsidR="00EF719B" w:rsidRPr="00674223">
          <w:rPr>
            <w:rStyle w:val="aa"/>
            <w:sz w:val="16"/>
            <w:szCs w:val="16"/>
          </w:rPr>
          <w:t>@</w:t>
        </w:r>
        <w:r w:rsidR="00EF719B" w:rsidRPr="00674223">
          <w:rPr>
            <w:rStyle w:val="aa"/>
            <w:sz w:val="16"/>
            <w:szCs w:val="16"/>
            <w:lang w:val="en-US"/>
          </w:rPr>
          <w:t>cct</w:t>
        </w:r>
        <w:r w:rsidR="00EF719B" w:rsidRPr="00674223">
          <w:rPr>
            <w:rStyle w:val="aa"/>
            <w:sz w:val="16"/>
            <w:szCs w:val="16"/>
          </w:rPr>
          <w:t>.</w:t>
        </w:r>
        <w:r w:rsidR="00EF719B" w:rsidRPr="00674223">
          <w:rPr>
            <w:rStyle w:val="aa"/>
            <w:sz w:val="16"/>
            <w:szCs w:val="16"/>
            <w:lang w:val="en-US"/>
          </w:rPr>
          <w:t>tomsk</w:t>
        </w:r>
        <w:r w:rsidR="00EF719B" w:rsidRPr="00674223">
          <w:rPr>
            <w:rStyle w:val="aa"/>
            <w:sz w:val="16"/>
            <w:szCs w:val="16"/>
          </w:rPr>
          <w:t>.</w:t>
        </w:r>
        <w:r w:rsidR="00EF719B" w:rsidRPr="00674223">
          <w:rPr>
            <w:rStyle w:val="aa"/>
            <w:sz w:val="16"/>
            <w:szCs w:val="16"/>
            <w:lang w:val="en-US"/>
          </w:rPr>
          <w:t>gov</w:t>
        </w:r>
        <w:r w:rsidR="00EF719B" w:rsidRPr="00674223">
          <w:rPr>
            <w:rStyle w:val="aa"/>
            <w:sz w:val="16"/>
            <w:szCs w:val="16"/>
          </w:rPr>
          <w:t>.</w:t>
        </w:r>
        <w:r w:rsidR="00EF719B" w:rsidRPr="00674223">
          <w:rPr>
            <w:rStyle w:val="aa"/>
            <w:sz w:val="16"/>
            <w:szCs w:val="16"/>
            <w:lang w:val="en-US"/>
          </w:rPr>
          <w:t>ru</w:t>
        </w:r>
      </w:hyperlink>
      <w:r w:rsidR="00657FF0" w:rsidRPr="00FC5704">
        <w:rPr>
          <w:sz w:val="16"/>
          <w:szCs w:val="16"/>
        </w:rPr>
        <w:t xml:space="preserve"> </w:t>
      </w:r>
    </w:p>
    <w:p w:rsidR="00DD7C3B" w:rsidRPr="00A85441" w:rsidRDefault="00DD7C3B" w:rsidP="00D906BE">
      <w:pPr>
        <w:ind w:left="4820" w:right="961"/>
        <w:jc w:val="right"/>
        <w:rPr>
          <w:sz w:val="26"/>
          <w:szCs w:val="26"/>
        </w:rPr>
      </w:pPr>
      <w:r w:rsidRPr="00A85441">
        <w:rPr>
          <w:sz w:val="26"/>
          <w:szCs w:val="26"/>
        </w:rPr>
        <w:lastRenderedPageBreak/>
        <w:t>Приложение к приказу</w:t>
      </w:r>
    </w:p>
    <w:p w:rsidR="00DD7C3B" w:rsidRPr="00A85441" w:rsidRDefault="00DD7C3B" w:rsidP="00D906BE">
      <w:pPr>
        <w:ind w:left="4820" w:right="961"/>
        <w:jc w:val="right"/>
        <w:rPr>
          <w:sz w:val="26"/>
          <w:szCs w:val="26"/>
        </w:rPr>
      </w:pPr>
      <w:r w:rsidRPr="00A85441">
        <w:rPr>
          <w:sz w:val="26"/>
          <w:szCs w:val="26"/>
        </w:rPr>
        <w:t>Комитета по охране объектов</w:t>
      </w:r>
    </w:p>
    <w:p w:rsidR="00DD7C3B" w:rsidRPr="00A85441" w:rsidRDefault="00DD7C3B" w:rsidP="00D906BE">
      <w:pPr>
        <w:ind w:left="4820" w:right="961"/>
        <w:jc w:val="right"/>
        <w:rPr>
          <w:sz w:val="26"/>
          <w:szCs w:val="26"/>
        </w:rPr>
      </w:pPr>
      <w:r w:rsidRPr="00A85441">
        <w:rPr>
          <w:sz w:val="26"/>
          <w:szCs w:val="26"/>
        </w:rPr>
        <w:t xml:space="preserve"> культурного наследия Томской области</w:t>
      </w:r>
    </w:p>
    <w:p w:rsidR="00DD7C3B" w:rsidRDefault="00DD7C3B" w:rsidP="00D906BE">
      <w:pPr>
        <w:ind w:left="4820" w:right="961"/>
        <w:jc w:val="right"/>
        <w:rPr>
          <w:sz w:val="26"/>
          <w:szCs w:val="26"/>
        </w:rPr>
      </w:pPr>
      <w:r w:rsidRPr="00A85441">
        <w:rPr>
          <w:sz w:val="26"/>
          <w:szCs w:val="26"/>
        </w:rPr>
        <w:t xml:space="preserve">от </w:t>
      </w:r>
      <w:r w:rsidR="00ED7BC5">
        <w:rPr>
          <w:sz w:val="26"/>
          <w:szCs w:val="26"/>
        </w:rPr>
        <w:t xml:space="preserve"> </w:t>
      </w:r>
      <w:r w:rsidR="00ED7BC5" w:rsidRPr="00ED7BC5">
        <w:rPr>
          <w:sz w:val="26"/>
          <w:szCs w:val="26"/>
          <w:u w:val="single"/>
        </w:rPr>
        <w:t>12.12.2016</w:t>
      </w:r>
      <w:r w:rsidR="00ED7BC5">
        <w:rPr>
          <w:sz w:val="26"/>
          <w:szCs w:val="26"/>
          <w:u w:val="single"/>
        </w:rPr>
        <w:t xml:space="preserve">  </w:t>
      </w:r>
      <w:r w:rsidRPr="00A85441">
        <w:rPr>
          <w:sz w:val="26"/>
          <w:szCs w:val="26"/>
        </w:rPr>
        <w:t>№</w:t>
      </w:r>
      <w:r w:rsidR="00ED7BC5">
        <w:rPr>
          <w:sz w:val="26"/>
          <w:szCs w:val="26"/>
        </w:rPr>
        <w:t xml:space="preserve">  </w:t>
      </w:r>
      <w:r w:rsidR="00ED7BC5" w:rsidRPr="00ED7BC5">
        <w:rPr>
          <w:sz w:val="26"/>
          <w:szCs w:val="26"/>
          <w:u w:val="single"/>
        </w:rPr>
        <w:t>113/01-07</w:t>
      </w:r>
    </w:p>
    <w:p w:rsidR="00D906BE" w:rsidRDefault="00D906BE" w:rsidP="00D906BE">
      <w:pPr>
        <w:ind w:left="4820" w:right="961"/>
        <w:jc w:val="right"/>
        <w:rPr>
          <w:sz w:val="26"/>
          <w:szCs w:val="26"/>
        </w:rPr>
      </w:pPr>
    </w:p>
    <w:p w:rsidR="00D906BE" w:rsidRPr="00D906BE" w:rsidRDefault="00D906BE" w:rsidP="00D906BE">
      <w:pPr>
        <w:jc w:val="center"/>
        <w:outlineLvl w:val="0"/>
        <w:rPr>
          <w:sz w:val="26"/>
          <w:szCs w:val="26"/>
        </w:rPr>
      </w:pPr>
      <w:r w:rsidRPr="00D906BE">
        <w:rPr>
          <w:sz w:val="26"/>
          <w:szCs w:val="26"/>
        </w:rPr>
        <w:t>Перечень выявленных объектов археологического наследия, расположенных на территории Томской области</w:t>
      </w:r>
    </w:p>
    <w:p w:rsidR="00D906BE" w:rsidRPr="009F0F50" w:rsidRDefault="00D906BE" w:rsidP="00D906BE">
      <w:pPr>
        <w:jc w:val="center"/>
        <w:rPr>
          <w:b/>
          <w:sz w:val="16"/>
          <w:szCs w:val="16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709"/>
        <w:gridCol w:w="3260"/>
        <w:gridCol w:w="2977"/>
        <w:gridCol w:w="2268"/>
        <w:gridCol w:w="5670"/>
      </w:tblGrid>
      <w:tr w:rsidR="007B7FB2" w:rsidRPr="00400855" w:rsidTr="007B1408">
        <w:trPr>
          <w:trHeight w:val="677"/>
        </w:trPr>
        <w:tc>
          <w:tcPr>
            <w:tcW w:w="709" w:type="dxa"/>
            <w:vAlign w:val="center"/>
          </w:tcPr>
          <w:p w:rsidR="00D906BE" w:rsidRPr="00400855" w:rsidRDefault="00D906BE" w:rsidP="00507BDA">
            <w:pPr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>№</w:t>
            </w:r>
          </w:p>
          <w:p w:rsidR="00D906BE" w:rsidRPr="00400855" w:rsidRDefault="00D906BE" w:rsidP="00507BDA">
            <w:pPr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>п/п</w:t>
            </w:r>
          </w:p>
        </w:tc>
        <w:tc>
          <w:tcPr>
            <w:tcW w:w="3260" w:type="dxa"/>
            <w:vAlign w:val="center"/>
          </w:tcPr>
          <w:p w:rsidR="00D906BE" w:rsidRPr="00400855" w:rsidRDefault="00053CC5" w:rsidP="008B2234">
            <w:pPr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>Уточненное н</w:t>
            </w:r>
            <w:r w:rsidR="00D906BE" w:rsidRPr="00400855">
              <w:rPr>
                <w:sz w:val="24"/>
                <w:szCs w:val="24"/>
              </w:rPr>
              <w:t>аименование</w:t>
            </w:r>
          </w:p>
        </w:tc>
        <w:tc>
          <w:tcPr>
            <w:tcW w:w="2977" w:type="dxa"/>
            <w:vAlign w:val="center"/>
          </w:tcPr>
          <w:p w:rsidR="00053CC5" w:rsidRPr="00400855" w:rsidRDefault="00053CC5" w:rsidP="00053CC5">
            <w:pPr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>Наименование</w:t>
            </w:r>
            <w:r w:rsidR="00906869" w:rsidRPr="00400855">
              <w:rPr>
                <w:sz w:val="24"/>
                <w:szCs w:val="24"/>
              </w:rPr>
              <w:t xml:space="preserve"> и п/н</w:t>
            </w:r>
          </w:p>
          <w:p w:rsidR="00D906BE" w:rsidRPr="00400855" w:rsidRDefault="00053CC5" w:rsidP="00053CC5">
            <w:pPr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>по Решению № 242</w:t>
            </w:r>
          </w:p>
        </w:tc>
        <w:tc>
          <w:tcPr>
            <w:tcW w:w="2268" w:type="dxa"/>
            <w:vAlign w:val="center"/>
          </w:tcPr>
          <w:p w:rsidR="00D906BE" w:rsidRPr="00850C13" w:rsidRDefault="00053CC5" w:rsidP="00507BDA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Датировка</w:t>
            </w:r>
          </w:p>
        </w:tc>
        <w:tc>
          <w:tcPr>
            <w:tcW w:w="5670" w:type="dxa"/>
            <w:vAlign w:val="center"/>
          </w:tcPr>
          <w:p w:rsidR="00D906BE" w:rsidRPr="00400855" w:rsidRDefault="00D906BE" w:rsidP="00507BDA">
            <w:pPr>
              <w:jc w:val="center"/>
              <w:rPr>
                <w:sz w:val="24"/>
                <w:szCs w:val="24"/>
              </w:rPr>
            </w:pPr>
            <w:r w:rsidRPr="00400855">
              <w:rPr>
                <w:sz w:val="24"/>
                <w:szCs w:val="24"/>
              </w:rPr>
              <w:t>Местонахождение объекта (адрес)</w:t>
            </w:r>
          </w:p>
        </w:tc>
      </w:tr>
      <w:tr w:rsidR="00C40DB5" w:rsidRPr="0003580B" w:rsidTr="007B1408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1164B3" w:rsidRDefault="00C40DB5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400855" w:rsidRDefault="0028420D" w:rsidP="004D4211">
            <w:pPr>
              <w:jc w:val="center"/>
              <w:rPr>
                <w:sz w:val="24"/>
                <w:szCs w:val="24"/>
              </w:rPr>
            </w:pPr>
            <w:r w:rsidRPr="0028420D">
              <w:rPr>
                <w:sz w:val="24"/>
                <w:szCs w:val="24"/>
              </w:rPr>
              <w:t>Александровское городище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28420D" w:rsidRDefault="0028420D" w:rsidP="004D4211">
            <w:pPr>
              <w:jc w:val="center"/>
              <w:rPr>
                <w:sz w:val="24"/>
                <w:szCs w:val="24"/>
              </w:rPr>
            </w:pPr>
            <w:r w:rsidRPr="0028420D">
              <w:rPr>
                <w:sz w:val="24"/>
                <w:szCs w:val="24"/>
              </w:rPr>
              <w:t>640. Александровское городище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40DB5" w:rsidRPr="00850C13" w:rsidRDefault="009F516F" w:rsidP="004D4211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8BE" w:rsidRDefault="0028420D" w:rsidP="009A38BE">
            <w:pPr>
              <w:jc w:val="center"/>
              <w:rPr>
                <w:sz w:val="24"/>
                <w:szCs w:val="24"/>
              </w:rPr>
            </w:pPr>
            <w:r w:rsidRPr="00995F96">
              <w:rPr>
                <w:sz w:val="24"/>
                <w:szCs w:val="24"/>
              </w:rPr>
              <w:t xml:space="preserve">Томская область, Александровский район, </w:t>
            </w:r>
          </w:p>
          <w:p w:rsidR="00C40DB5" w:rsidRPr="0003580B" w:rsidRDefault="009A38BE" w:rsidP="009A38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174CD9" w:rsidRPr="0003580B" w:rsidTr="007B1408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74CD9" w:rsidRPr="001164B3" w:rsidRDefault="00174CD9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74CD9" w:rsidRPr="00400855" w:rsidRDefault="00174CD9" w:rsidP="004A3B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Компасское городище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74CD9" w:rsidRPr="00400855" w:rsidRDefault="00174CD9" w:rsidP="004A3B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580</w:t>
            </w:r>
            <w:r w:rsidRPr="00400855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Компасское городище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74CD9" w:rsidRPr="00850C13" w:rsidRDefault="00174CD9" w:rsidP="004A3B53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8BE" w:rsidRDefault="00174CD9" w:rsidP="009A38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Томская область, </w:t>
            </w:r>
            <w:r w:rsidRPr="000437B3">
              <w:rPr>
                <w:sz w:val="24"/>
                <w:szCs w:val="24"/>
              </w:rPr>
              <w:t xml:space="preserve">Каргасокский район, </w:t>
            </w:r>
          </w:p>
          <w:p w:rsidR="00174CD9" w:rsidRPr="00400855" w:rsidRDefault="009A38BE" w:rsidP="009A38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C25F98" w:rsidRPr="0003580B" w:rsidTr="007B1408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5F98" w:rsidRPr="001164B3" w:rsidRDefault="00C25F98" w:rsidP="007478DC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5F98" w:rsidRPr="00C25F98" w:rsidRDefault="00C25F98" w:rsidP="007478DC">
            <w:pPr>
              <w:jc w:val="center"/>
              <w:rPr>
                <w:sz w:val="24"/>
                <w:szCs w:val="24"/>
              </w:rPr>
            </w:pPr>
            <w:r w:rsidRPr="003B257C">
              <w:rPr>
                <w:sz w:val="24"/>
                <w:szCs w:val="24"/>
              </w:rPr>
              <w:t>Кананакское поселение 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5F98" w:rsidRPr="00C25F98" w:rsidRDefault="00C25F98" w:rsidP="007478DC">
            <w:pPr>
              <w:jc w:val="center"/>
              <w:rPr>
                <w:sz w:val="24"/>
                <w:szCs w:val="24"/>
              </w:rPr>
            </w:pPr>
            <w:r w:rsidRPr="00C25F98">
              <w:rPr>
                <w:sz w:val="24"/>
                <w:szCs w:val="24"/>
              </w:rPr>
              <w:t>578. Кананакское древнее селение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25F98" w:rsidRPr="00850C13" w:rsidRDefault="00931E66" w:rsidP="007478DC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A38BE" w:rsidRDefault="00C25F98" w:rsidP="009A38BE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Каргасокский район</w:t>
            </w:r>
            <w:r w:rsidR="00AC7072">
              <w:rPr>
                <w:sz w:val="24"/>
                <w:szCs w:val="24"/>
              </w:rPr>
              <w:t xml:space="preserve">, </w:t>
            </w:r>
          </w:p>
          <w:p w:rsidR="00C25F98" w:rsidRPr="0003580B" w:rsidRDefault="009A38BE" w:rsidP="009A38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5861CD" w:rsidRPr="0003580B" w:rsidTr="007B1408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61CD" w:rsidRPr="001164B3" w:rsidRDefault="005861CD" w:rsidP="007478DC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61CD" w:rsidRPr="00400855" w:rsidRDefault="00C25F98" w:rsidP="00931E66">
            <w:pPr>
              <w:jc w:val="center"/>
              <w:rPr>
                <w:sz w:val="24"/>
                <w:szCs w:val="24"/>
              </w:rPr>
            </w:pPr>
            <w:r w:rsidRPr="00C25F98">
              <w:rPr>
                <w:sz w:val="24"/>
                <w:szCs w:val="24"/>
              </w:rPr>
              <w:t>Лымб</w:t>
            </w:r>
            <w:r w:rsidR="00931E66">
              <w:rPr>
                <w:sz w:val="24"/>
                <w:szCs w:val="24"/>
              </w:rPr>
              <w:t>е</w:t>
            </w:r>
            <w:r w:rsidRPr="00C25F98">
              <w:rPr>
                <w:sz w:val="24"/>
                <w:szCs w:val="24"/>
              </w:rPr>
              <w:t>льское городище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61CD" w:rsidRPr="00C25F98" w:rsidRDefault="00C25F98" w:rsidP="007478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582. </w:t>
            </w:r>
            <w:r w:rsidRPr="00C25F98">
              <w:rPr>
                <w:sz w:val="24"/>
                <w:szCs w:val="24"/>
              </w:rPr>
              <w:t>Лымбыльское городище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61CD" w:rsidRPr="00850C13" w:rsidRDefault="00931E66" w:rsidP="007478DC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8BE" w:rsidRDefault="00C25F98" w:rsidP="009A38BE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Каргасокский райо</w:t>
            </w:r>
            <w:r w:rsidR="00230BF7">
              <w:rPr>
                <w:sz w:val="24"/>
                <w:szCs w:val="24"/>
              </w:rPr>
              <w:t>н,</w:t>
            </w:r>
            <w:r w:rsidR="009A38BE" w:rsidRPr="00995F96">
              <w:rPr>
                <w:sz w:val="24"/>
                <w:szCs w:val="24"/>
              </w:rPr>
              <w:t xml:space="preserve"> </w:t>
            </w:r>
          </w:p>
          <w:p w:rsidR="005861CD" w:rsidRPr="0003580B" w:rsidRDefault="009A38BE" w:rsidP="009A38BE">
            <w:pPr>
              <w:jc w:val="center"/>
              <w:rPr>
                <w:sz w:val="24"/>
                <w:szCs w:val="24"/>
              </w:rPr>
            </w:pPr>
            <w:r w:rsidRPr="009A38BE">
              <w:rPr>
                <w:sz w:val="24"/>
                <w:szCs w:val="24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 w:rsidRPr="009A38BE">
              <w:rPr>
                <w:sz w:val="24"/>
                <w:szCs w:val="24"/>
              </w:rPr>
              <w:t>]</w:t>
            </w:r>
          </w:p>
        </w:tc>
      </w:tr>
      <w:tr w:rsidR="005861CD" w:rsidRPr="0003580B" w:rsidTr="007B1408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61CD" w:rsidRPr="001164B3" w:rsidRDefault="005861CD" w:rsidP="007478DC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61CD" w:rsidRPr="00FC225D" w:rsidRDefault="00FC225D" w:rsidP="007478DC">
            <w:pPr>
              <w:jc w:val="center"/>
              <w:rPr>
                <w:sz w:val="24"/>
                <w:szCs w:val="24"/>
              </w:rPr>
            </w:pPr>
            <w:r w:rsidRPr="00FC225D">
              <w:rPr>
                <w:sz w:val="24"/>
                <w:szCs w:val="24"/>
              </w:rPr>
              <w:t>Поселение Чебачья Речка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61CD" w:rsidRPr="00FC225D" w:rsidRDefault="00FC225D" w:rsidP="007478DC">
            <w:pPr>
              <w:jc w:val="center"/>
              <w:rPr>
                <w:sz w:val="24"/>
                <w:szCs w:val="24"/>
              </w:rPr>
            </w:pPr>
            <w:r w:rsidRPr="00FC225D">
              <w:rPr>
                <w:sz w:val="24"/>
                <w:szCs w:val="24"/>
              </w:rPr>
              <w:t>576. Древнее селение на Чебачьей Речке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861CD" w:rsidRPr="00850C13" w:rsidRDefault="00931E66" w:rsidP="007478DC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8BE" w:rsidRDefault="00FC225D" w:rsidP="009A38BE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Каргасокский район</w:t>
            </w:r>
            <w:r w:rsidR="00AC7072">
              <w:rPr>
                <w:sz w:val="24"/>
                <w:szCs w:val="24"/>
              </w:rPr>
              <w:t>,</w:t>
            </w:r>
            <w:r w:rsidR="009A38BE">
              <w:rPr>
                <w:sz w:val="24"/>
                <w:szCs w:val="24"/>
              </w:rPr>
              <w:t xml:space="preserve"> </w:t>
            </w:r>
          </w:p>
          <w:p w:rsidR="005861CD" w:rsidRPr="0003580B" w:rsidRDefault="009A38BE" w:rsidP="009A38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7B1408" w:rsidRPr="0003580B" w:rsidTr="007B1408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1408" w:rsidRPr="001164B3" w:rsidRDefault="007B1408" w:rsidP="007478DC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1408" w:rsidRPr="00400855" w:rsidRDefault="007B1408" w:rsidP="007478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Ансамбль «</w:t>
            </w:r>
            <w:r w:rsidRPr="002740AB">
              <w:rPr>
                <w:sz w:val="24"/>
                <w:szCs w:val="24"/>
              </w:rPr>
              <w:t>Древние селения на Ые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1408" w:rsidRPr="002740AB" w:rsidRDefault="007B1408" w:rsidP="007478DC">
            <w:pPr>
              <w:jc w:val="center"/>
              <w:rPr>
                <w:sz w:val="24"/>
                <w:szCs w:val="24"/>
              </w:rPr>
            </w:pPr>
            <w:r w:rsidRPr="002740AB">
              <w:rPr>
                <w:sz w:val="24"/>
                <w:szCs w:val="24"/>
              </w:rPr>
              <w:t>577. Древние селения на Ые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1408" w:rsidRPr="00850C13" w:rsidRDefault="007B1408" w:rsidP="007478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Позднее средневековье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A38BE" w:rsidRDefault="007B1408" w:rsidP="009A38BE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Каргасокский район</w:t>
            </w:r>
            <w:r w:rsidR="009A38BE">
              <w:rPr>
                <w:sz w:val="24"/>
                <w:szCs w:val="24"/>
              </w:rPr>
              <w:t>,</w:t>
            </w:r>
          </w:p>
          <w:p w:rsidR="007B1408" w:rsidRPr="0003580B" w:rsidRDefault="009A38BE" w:rsidP="009A38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2740AB" w:rsidRPr="0003580B" w:rsidTr="007B1408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740AB" w:rsidRPr="001164B3" w:rsidRDefault="002740AB" w:rsidP="007478DC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740AB" w:rsidRPr="00400855" w:rsidRDefault="00A23D97" w:rsidP="007632C9">
            <w:pPr>
              <w:jc w:val="center"/>
              <w:rPr>
                <w:sz w:val="24"/>
                <w:szCs w:val="24"/>
              </w:rPr>
            </w:pPr>
            <w:r w:rsidRPr="00F874AB">
              <w:rPr>
                <w:sz w:val="24"/>
                <w:szCs w:val="24"/>
              </w:rPr>
              <w:t>Старо-Васюганское городище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740AB" w:rsidRPr="00F874AB" w:rsidRDefault="00F874AB" w:rsidP="007478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353. </w:t>
            </w:r>
            <w:r w:rsidRPr="00F874AB">
              <w:rPr>
                <w:sz w:val="24"/>
                <w:szCs w:val="24"/>
              </w:rPr>
              <w:t>Старо-Васюганское городище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740AB" w:rsidRPr="00850C13" w:rsidRDefault="00931E66" w:rsidP="007478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Эпоха бронзы, ранний железный век, раннее средневековье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8BE" w:rsidRDefault="00F874AB" w:rsidP="009A38BE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 xml:space="preserve">Томская область, </w:t>
            </w:r>
            <w:r w:rsidR="00A5633C" w:rsidRPr="0003580B">
              <w:rPr>
                <w:sz w:val="24"/>
                <w:szCs w:val="24"/>
              </w:rPr>
              <w:t>Каргасокский</w:t>
            </w:r>
            <w:r w:rsidRPr="0003580B">
              <w:rPr>
                <w:sz w:val="24"/>
                <w:szCs w:val="24"/>
              </w:rPr>
              <w:t xml:space="preserve"> район</w:t>
            </w:r>
            <w:r w:rsidR="00AC7072">
              <w:rPr>
                <w:sz w:val="24"/>
                <w:szCs w:val="24"/>
              </w:rPr>
              <w:t xml:space="preserve">, </w:t>
            </w:r>
          </w:p>
          <w:p w:rsidR="002740AB" w:rsidRPr="0003580B" w:rsidRDefault="009A38BE" w:rsidP="009A38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2740AB" w:rsidRPr="0003580B" w:rsidTr="007B1408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740AB" w:rsidRPr="001164B3" w:rsidRDefault="002740AB" w:rsidP="007478DC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740AB" w:rsidRPr="005B515B" w:rsidRDefault="00F46B66" w:rsidP="00F46B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5B515B">
              <w:rPr>
                <w:sz w:val="24"/>
                <w:szCs w:val="24"/>
              </w:rPr>
              <w:t xml:space="preserve">елище </w:t>
            </w:r>
            <w:r w:rsidR="005B515B" w:rsidRPr="005B515B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о</w:t>
            </w:r>
            <w:r w:rsidR="005B515B" w:rsidRPr="005B515B">
              <w:rPr>
                <w:sz w:val="24"/>
                <w:szCs w:val="24"/>
              </w:rPr>
              <w:t>л</w:t>
            </w:r>
            <w:r>
              <w:rPr>
                <w:sz w:val="24"/>
                <w:szCs w:val="24"/>
              </w:rPr>
              <w:t>о</w:t>
            </w:r>
            <w:r w:rsidR="005B515B" w:rsidRPr="005B515B">
              <w:rPr>
                <w:sz w:val="24"/>
                <w:szCs w:val="24"/>
              </w:rPr>
              <w:t>гичи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740AB" w:rsidRPr="005B515B" w:rsidRDefault="005B515B" w:rsidP="007478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356. </w:t>
            </w:r>
            <w:r w:rsidRPr="005B515B">
              <w:rPr>
                <w:sz w:val="24"/>
                <w:szCs w:val="24"/>
              </w:rPr>
              <w:t>Салагичинское древнее селение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740AB" w:rsidRPr="00850C13" w:rsidRDefault="006B12F7" w:rsidP="007478DC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8BE" w:rsidRDefault="005B515B" w:rsidP="009A38BE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 xml:space="preserve">Томская область, Каргасокский </w:t>
            </w:r>
            <w:r w:rsidRPr="00F46B66">
              <w:rPr>
                <w:sz w:val="24"/>
                <w:szCs w:val="24"/>
              </w:rPr>
              <w:t>район</w:t>
            </w:r>
            <w:r w:rsidR="00F46B66">
              <w:rPr>
                <w:sz w:val="24"/>
                <w:szCs w:val="24"/>
              </w:rPr>
              <w:t xml:space="preserve">, </w:t>
            </w:r>
          </w:p>
          <w:p w:rsidR="002740AB" w:rsidRPr="0003580B" w:rsidRDefault="009A38BE" w:rsidP="009A38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2740AB" w:rsidRPr="0003580B" w:rsidTr="007B1408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740AB" w:rsidRPr="001164B3" w:rsidRDefault="002740AB" w:rsidP="007478DC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740AB" w:rsidRPr="00FF5415" w:rsidRDefault="00FF5415" w:rsidP="007478DC">
            <w:pPr>
              <w:jc w:val="center"/>
              <w:rPr>
                <w:sz w:val="24"/>
                <w:szCs w:val="24"/>
              </w:rPr>
            </w:pPr>
            <w:r w:rsidRPr="00FF5415">
              <w:rPr>
                <w:sz w:val="24"/>
                <w:szCs w:val="24"/>
              </w:rPr>
              <w:t>Нюлядринское селище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740AB" w:rsidRPr="00FF5415" w:rsidRDefault="00FF5415" w:rsidP="007478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585. </w:t>
            </w:r>
            <w:r w:rsidRPr="00FF5415">
              <w:rPr>
                <w:sz w:val="24"/>
                <w:szCs w:val="24"/>
              </w:rPr>
              <w:t>Нюляндринское древнее селение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740AB" w:rsidRPr="00850C13" w:rsidRDefault="006B12F7" w:rsidP="007478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Эпоха железа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8BE" w:rsidRDefault="00FF5415" w:rsidP="009A38BE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Каргасокский район</w:t>
            </w:r>
            <w:r w:rsidR="00D41630">
              <w:rPr>
                <w:sz w:val="24"/>
                <w:szCs w:val="24"/>
              </w:rPr>
              <w:t xml:space="preserve">, </w:t>
            </w:r>
          </w:p>
          <w:p w:rsidR="002740AB" w:rsidRPr="0003580B" w:rsidRDefault="009A38BE" w:rsidP="009A38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2740AB" w:rsidRPr="0003580B" w:rsidTr="007B1408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740AB" w:rsidRPr="001164B3" w:rsidRDefault="002740AB" w:rsidP="007478DC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740AB" w:rsidRPr="009F7EF6" w:rsidRDefault="009F7EF6" w:rsidP="007478DC">
            <w:pPr>
              <w:jc w:val="center"/>
              <w:rPr>
                <w:sz w:val="24"/>
                <w:szCs w:val="24"/>
              </w:rPr>
            </w:pPr>
            <w:r w:rsidRPr="009F7EF6">
              <w:rPr>
                <w:sz w:val="24"/>
                <w:szCs w:val="24"/>
              </w:rPr>
              <w:t>Городище Черная Речка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740AB" w:rsidRPr="009F7EF6" w:rsidRDefault="009F7EF6" w:rsidP="007478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570. </w:t>
            </w:r>
            <w:r w:rsidRPr="009F7EF6">
              <w:rPr>
                <w:sz w:val="24"/>
                <w:szCs w:val="24"/>
              </w:rPr>
              <w:t>Кочиядровское городище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740AB" w:rsidRPr="00850C13" w:rsidRDefault="00AE2B43" w:rsidP="00AE2B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Раннее средневековье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8BE" w:rsidRDefault="009F7EF6" w:rsidP="009A38BE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Каргасокский район</w:t>
            </w:r>
            <w:r w:rsidR="000756E0">
              <w:rPr>
                <w:sz w:val="24"/>
                <w:szCs w:val="24"/>
              </w:rPr>
              <w:t xml:space="preserve">, </w:t>
            </w:r>
          </w:p>
          <w:p w:rsidR="002740AB" w:rsidRPr="0003580B" w:rsidRDefault="009A38BE" w:rsidP="009A38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2740AB" w:rsidRPr="0003580B" w:rsidTr="007B1408">
        <w:trPr>
          <w:trHeight w:val="269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740AB" w:rsidRPr="001164B3" w:rsidRDefault="002740AB" w:rsidP="007478DC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740AB" w:rsidRPr="00400855" w:rsidRDefault="00C66953" w:rsidP="007478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</w:t>
            </w:r>
            <w:r w:rsidRPr="00C66953">
              <w:rPr>
                <w:sz w:val="24"/>
                <w:szCs w:val="24"/>
              </w:rPr>
              <w:t>рунтовый могильник «Чистый Яр»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740AB" w:rsidRPr="00C66953" w:rsidRDefault="00C66953" w:rsidP="007478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571. </w:t>
            </w:r>
            <w:r w:rsidRPr="00C66953">
              <w:rPr>
                <w:sz w:val="24"/>
                <w:szCs w:val="24"/>
              </w:rPr>
              <w:t>Кочиядровский грунтовый могильник «Чистый Яр»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740AB" w:rsidRPr="00850C13" w:rsidRDefault="009B74D9" w:rsidP="007478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Позднее средневековье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8BE" w:rsidRDefault="00C66953" w:rsidP="009A38BE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Каргасокский район</w:t>
            </w:r>
            <w:r w:rsidR="00E767B6">
              <w:rPr>
                <w:sz w:val="24"/>
                <w:szCs w:val="24"/>
              </w:rPr>
              <w:t xml:space="preserve">, </w:t>
            </w:r>
          </w:p>
          <w:p w:rsidR="002740AB" w:rsidRPr="0003580B" w:rsidRDefault="009A38BE" w:rsidP="009A38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2740AB" w:rsidRPr="0003580B" w:rsidTr="007B1408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740AB" w:rsidRPr="001164B3" w:rsidRDefault="002740AB" w:rsidP="007478DC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740AB" w:rsidRPr="00400855" w:rsidRDefault="00421BC6" w:rsidP="00421BC6">
            <w:pPr>
              <w:jc w:val="center"/>
              <w:rPr>
                <w:sz w:val="24"/>
                <w:szCs w:val="24"/>
              </w:rPr>
            </w:pPr>
            <w:r w:rsidRPr="00421BC6">
              <w:rPr>
                <w:sz w:val="24"/>
                <w:szCs w:val="24"/>
              </w:rPr>
              <w:t xml:space="preserve">Наунакское </w:t>
            </w:r>
            <w:r>
              <w:rPr>
                <w:sz w:val="24"/>
                <w:szCs w:val="24"/>
              </w:rPr>
              <w:t>по</w:t>
            </w:r>
            <w:r w:rsidRPr="00421BC6">
              <w:rPr>
                <w:sz w:val="24"/>
                <w:szCs w:val="24"/>
              </w:rPr>
              <w:t>селение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740AB" w:rsidRPr="00421BC6" w:rsidRDefault="00E84855" w:rsidP="007478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359</w:t>
            </w:r>
            <w:r w:rsidR="00421BC6" w:rsidRPr="00421BC6">
              <w:rPr>
                <w:sz w:val="24"/>
                <w:szCs w:val="24"/>
              </w:rPr>
              <w:t>. Наунакское древнее селение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740AB" w:rsidRPr="00850C13" w:rsidRDefault="00242EBF" w:rsidP="007478DC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8BE" w:rsidRDefault="00E82B1D" w:rsidP="009A38BE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Каргасокский район</w:t>
            </w:r>
            <w:r w:rsidR="007E59CA">
              <w:rPr>
                <w:sz w:val="24"/>
                <w:szCs w:val="24"/>
              </w:rPr>
              <w:t xml:space="preserve">, </w:t>
            </w:r>
          </w:p>
          <w:p w:rsidR="002740AB" w:rsidRPr="0003580B" w:rsidRDefault="009A38BE" w:rsidP="009A38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2740AB" w:rsidRPr="0003580B" w:rsidTr="007B1408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740AB" w:rsidRPr="001164B3" w:rsidRDefault="002740AB" w:rsidP="007478DC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740AB" w:rsidRPr="00400855" w:rsidRDefault="00E84855" w:rsidP="007478DC">
            <w:pPr>
              <w:jc w:val="center"/>
              <w:rPr>
                <w:sz w:val="24"/>
                <w:szCs w:val="24"/>
              </w:rPr>
            </w:pPr>
            <w:r w:rsidRPr="00E84855">
              <w:rPr>
                <w:sz w:val="24"/>
                <w:szCs w:val="24"/>
              </w:rPr>
              <w:t>Чигинский грунтовый могильник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740AB" w:rsidRPr="00E84855" w:rsidRDefault="00E84855" w:rsidP="00334F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569. </w:t>
            </w:r>
            <w:r w:rsidRPr="00E84855">
              <w:rPr>
                <w:sz w:val="24"/>
                <w:szCs w:val="24"/>
              </w:rPr>
              <w:t>Чигинский грунтов</w:t>
            </w:r>
            <w:r w:rsidR="00334FE4">
              <w:rPr>
                <w:sz w:val="24"/>
                <w:szCs w:val="24"/>
              </w:rPr>
              <w:t>о</w:t>
            </w:r>
            <w:r w:rsidRPr="00E84855">
              <w:rPr>
                <w:sz w:val="24"/>
                <w:szCs w:val="24"/>
              </w:rPr>
              <w:t>й могильник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740AB" w:rsidRPr="00850C13" w:rsidRDefault="00242EBF" w:rsidP="007478DC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8BE" w:rsidRDefault="00E84855" w:rsidP="009A38BE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Каргасокский район</w:t>
            </w:r>
            <w:r w:rsidR="007E59CA">
              <w:rPr>
                <w:sz w:val="24"/>
                <w:szCs w:val="24"/>
              </w:rPr>
              <w:t xml:space="preserve">, </w:t>
            </w:r>
          </w:p>
          <w:p w:rsidR="002740AB" w:rsidRPr="0003580B" w:rsidRDefault="009A38BE" w:rsidP="009A38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AF7DC6" w:rsidRPr="0003580B" w:rsidTr="007B1408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F7DC6" w:rsidRPr="001164B3" w:rsidRDefault="00AF7DC6" w:rsidP="007478DC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F7DC6" w:rsidRPr="00AF7DC6" w:rsidRDefault="00AF7DC6" w:rsidP="007478DC">
            <w:pPr>
              <w:jc w:val="center"/>
              <w:rPr>
                <w:sz w:val="24"/>
                <w:szCs w:val="24"/>
              </w:rPr>
            </w:pPr>
            <w:r w:rsidRPr="00AF7DC6">
              <w:rPr>
                <w:sz w:val="24"/>
                <w:szCs w:val="24"/>
              </w:rPr>
              <w:t>Поселение Польту II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F7DC6" w:rsidRPr="00AF7DC6" w:rsidRDefault="00AF7DC6" w:rsidP="007478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572. </w:t>
            </w:r>
            <w:r w:rsidRPr="00AF7DC6">
              <w:rPr>
                <w:sz w:val="24"/>
                <w:szCs w:val="24"/>
              </w:rPr>
              <w:t>Селище на реке Польте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F7DC6" w:rsidRPr="00850C13" w:rsidRDefault="00242EBF" w:rsidP="007478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Ранний железный век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A38BE" w:rsidRDefault="00AF7DC6" w:rsidP="009A38BE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Каргасокский район</w:t>
            </w:r>
            <w:r w:rsidR="003204F3">
              <w:rPr>
                <w:sz w:val="24"/>
                <w:szCs w:val="24"/>
              </w:rPr>
              <w:t xml:space="preserve">, </w:t>
            </w:r>
          </w:p>
          <w:p w:rsidR="00AF7DC6" w:rsidRPr="0003580B" w:rsidRDefault="009A38BE" w:rsidP="009A38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AF7DC6" w:rsidRPr="0003580B" w:rsidTr="007B1408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F7DC6" w:rsidRPr="001164B3" w:rsidRDefault="00AF7DC6" w:rsidP="002E0C3E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F7DC6" w:rsidRPr="002F7031" w:rsidRDefault="002F7031" w:rsidP="00DA3F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Городище</w:t>
            </w:r>
            <w:r w:rsidRPr="002F7031">
              <w:rPr>
                <w:sz w:val="24"/>
                <w:szCs w:val="24"/>
              </w:rPr>
              <w:t xml:space="preserve"> П</w:t>
            </w:r>
            <w:r w:rsidR="00DA3F3D">
              <w:rPr>
                <w:sz w:val="24"/>
                <w:szCs w:val="24"/>
              </w:rPr>
              <w:t>и</w:t>
            </w:r>
            <w:r w:rsidRPr="002F7031">
              <w:rPr>
                <w:sz w:val="24"/>
                <w:szCs w:val="24"/>
              </w:rPr>
              <w:t>кулякская Акка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F7DC6" w:rsidRPr="00833F6D" w:rsidRDefault="00833F6D" w:rsidP="002E0C3E">
            <w:pPr>
              <w:jc w:val="center"/>
              <w:rPr>
                <w:sz w:val="24"/>
                <w:szCs w:val="24"/>
              </w:rPr>
            </w:pPr>
            <w:r w:rsidRPr="00833F6D">
              <w:rPr>
                <w:sz w:val="24"/>
                <w:szCs w:val="24"/>
              </w:rPr>
              <w:t>365. Пекулякское городище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F7DC6" w:rsidRPr="00850C13" w:rsidRDefault="00242EBF" w:rsidP="002E0C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Эпоха железа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8BE" w:rsidRDefault="00833F6D" w:rsidP="009A38BE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Каргасокский район</w:t>
            </w:r>
            <w:r w:rsidR="00DA3F3D">
              <w:rPr>
                <w:sz w:val="24"/>
                <w:szCs w:val="24"/>
              </w:rPr>
              <w:t xml:space="preserve">, </w:t>
            </w:r>
          </w:p>
          <w:p w:rsidR="00AF7DC6" w:rsidRPr="0003580B" w:rsidRDefault="009A38BE" w:rsidP="009A38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AF7DC6" w:rsidRPr="0003580B" w:rsidTr="007B1408">
        <w:trPr>
          <w:trHeight w:val="556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F7DC6" w:rsidRPr="001164B3" w:rsidRDefault="00AF7DC6" w:rsidP="002E0C3E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F7DC6" w:rsidRPr="00400855" w:rsidRDefault="002F7031" w:rsidP="002E0C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Поселение </w:t>
            </w:r>
            <w:r w:rsidRPr="002F7031">
              <w:rPr>
                <w:sz w:val="24"/>
                <w:szCs w:val="24"/>
              </w:rPr>
              <w:t>Пекулякская Акка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F7DC6" w:rsidRPr="002F7031" w:rsidRDefault="002F7031" w:rsidP="002E0C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566. </w:t>
            </w:r>
            <w:r w:rsidRPr="002F7031">
              <w:rPr>
                <w:sz w:val="24"/>
                <w:szCs w:val="24"/>
              </w:rPr>
              <w:t>Кулеевское древнее селение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F7DC6" w:rsidRPr="00850C13" w:rsidRDefault="00242EBF" w:rsidP="002E0C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Неолит, эпоха бронзы, ранний железный век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8BE" w:rsidRDefault="002D358E" w:rsidP="009A38BE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Каргасокский район</w:t>
            </w:r>
            <w:r>
              <w:rPr>
                <w:sz w:val="24"/>
                <w:szCs w:val="24"/>
              </w:rPr>
              <w:t xml:space="preserve">, </w:t>
            </w:r>
          </w:p>
          <w:p w:rsidR="00AF7DC6" w:rsidRPr="0003580B" w:rsidRDefault="009A38BE" w:rsidP="009A38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AF7DC6" w:rsidRPr="0003580B" w:rsidTr="007B1408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F7DC6" w:rsidRPr="001164B3" w:rsidRDefault="00AF7DC6" w:rsidP="002E0C3E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F7DC6" w:rsidRPr="00F70BE3" w:rsidRDefault="00F70BE3" w:rsidP="00F70BE3">
            <w:pPr>
              <w:jc w:val="center"/>
              <w:rPr>
                <w:sz w:val="24"/>
                <w:szCs w:val="24"/>
              </w:rPr>
            </w:pPr>
            <w:r w:rsidRPr="00F70BE3">
              <w:rPr>
                <w:sz w:val="24"/>
                <w:szCs w:val="24"/>
              </w:rPr>
              <w:t xml:space="preserve">Неготское </w:t>
            </w:r>
            <w:r>
              <w:rPr>
                <w:sz w:val="24"/>
                <w:szCs w:val="24"/>
              </w:rPr>
              <w:t>поселение</w:t>
            </w:r>
            <w:r w:rsidRPr="00F70BE3">
              <w:rPr>
                <w:sz w:val="24"/>
                <w:szCs w:val="24"/>
              </w:rPr>
              <w:t xml:space="preserve"> 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F7DC6" w:rsidRPr="00F70BE3" w:rsidRDefault="00F70BE3" w:rsidP="00F70BE3">
            <w:pPr>
              <w:jc w:val="center"/>
              <w:rPr>
                <w:sz w:val="24"/>
                <w:szCs w:val="24"/>
              </w:rPr>
            </w:pPr>
            <w:r w:rsidRPr="00F70BE3">
              <w:rPr>
                <w:sz w:val="24"/>
                <w:szCs w:val="24"/>
              </w:rPr>
              <w:t>362. Неготское древнее селение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F7DC6" w:rsidRPr="00850C13" w:rsidRDefault="00BC7A03" w:rsidP="002E0C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Эпоха железа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8BE" w:rsidRDefault="00F70BE3" w:rsidP="009A38BE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Каргасокский район</w:t>
            </w:r>
            <w:r w:rsidR="000555A8">
              <w:rPr>
                <w:sz w:val="24"/>
                <w:szCs w:val="24"/>
              </w:rPr>
              <w:t xml:space="preserve">, </w:t>
            </w:r>
          </w:p>
          <w:p w:rsidR="00AF7DC6" w:rsidRPr="0003580B" w:rsidRDefault="009A38BE" w:rsidP="009A38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AF7DC6" w:rsidRPr="0003580B" w:rsidTr="007B1408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F7DC6" w:rsidRPr="001164B3" w:rsidRDefault="00AF7DC6" w:rsidP="002E0C3E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F7DC6" w:rsidRPr="00400855" w:rsidRDefault="00FA03FA" w:rsidP="002E0C3E">
            <w:pPr>
              <w:jc w:val="center"/>
              <w:rPr>
                <w:sz w:val="24"/>
                <w:szCs w:val="24"/>
              </w:rPr>
            </w:pPr>
            <w:r w:rsidRPr="00FA03FA">
              <w:rPr>
                <w:sz w:val="24"/>
                <w:szCs w:val="24"/>
              </w:rPr>
              <w:t>Лымбыльское старое остяцкое кладбище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F7DC6" w:rsidRPr="00FA03FA" w:rsidRDefault="00FA03FA" w:rsidP="002E0C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583.</w:t>
            </w:r>
            <w:r>
              <w:rPr>
                <w:sz w:val="24"/>
                <w:szCs w:val="24"/>
              </w:rPr>
              <w:t xml:space="preserve"> </w:t>
            </w:r>
            <w:r w:rsidRPr="00FA03FA">
              <w:rPr>
                <w:sz w:val="24"/>
                <w:szCs w:val="24"/>
              </w:rPr>
              <w:t>Лымбыльское старое остяцкое кладбище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F7DC6" w:rsidRPr="00850C13" w:rsidRDefault="00BC7A03" w:rsidP="002E0C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Позднее средневековье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8BE" w:rsidRDefault="00FA03FA" w:rsidP="009A38BE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Каргасокский район</w:t>
            </w:r>
            <w:r w:rsidR="00633FE9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</w:p>
          <w:p w:rsidR="00AF7DC6" w:rsidRPr="0003580B" w:rsidRDefault="009A38BE" w:rsidP="009A38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AF7DC6" w:rsidRPr="0003580B" w:rsidTr="007B1408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F7DC6" w:rsidRPr="001164B3" w:rsidRDefault="00AF7DC6" w:rsidP="002E0C3E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F7DC6" w:rsidRPr="00400855" w:rsidRDefault="002E476F" w:rsidP="002E0C3E">
            <w:pPr>
              <w:jc w:val="center"/>
              <w:rPr>
                <w:sz w:val="24"/>
                <w:szCs w:val="24"/>
              </w:rPr>
            </w:pPr>
            <w:r w:rsidRPr="002E476F">
              <w:rPr>
                <w:sz w:val="24"/>
                <w:szCs w:val="24"/>
              </w:rPr>
              <w:t>Напасское старое остяцкое кладбище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F7DC6" w:rsidRPr="002E476F" w:rsidRDefault="002E476F" w:rsidP="002E0C3E">
            <w:pPr>
              <w:jc w:val="center"/>
              <w:rPr>
                <w:sz w:val="24"/>
                <w:szCs w:val="24"/>
              </w:rPr>
            </w:pPr>
            <w:r w:rsidRPr="002E476F">
              <w:rPr>
                <w:sz w:val="24"/>
                <w:szCs w:val="24"/>
              </w:rPr>
              <w:t>574. Напасское старое остяцкое кладбище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F7DC6" w:rsidRPr="00850C13" w:rsidRDefault="00D33D10" w:rsidP="002E0C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Позднее средневековье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8BE" w:rsidRDefault="00705D83" w:rsidP="009A38BE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Каргасокский район</w:t>
            </w:r>
            <w:r>
              <w:rPr>
                <w:sz w:val="24"/>
                <w:szCs w:val="24"/>
              </w:rPr>
              <w:t xml:space="preserve">, </w:t>
            </w:r>
          </w:p>
          <w:p w:rsidR="00AF7DC6" w:rsidRPr="0003580B" w:rsidRDefault="009A38BE" w:rsidP="009A38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AF7DC6" w:rsidRPr="0003580B" w:rsidTr="007B1408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F7DC6" w:rsidRPr="001164B3" w:rsidRDefault="00AF7DC6" w:rsidP="002E0C3E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F7DC6" w:rsidRPr="00400855" w:rsidRDefault="008759D8" w:rsidP="002E0C3E">
            <w:pPr>
              <w:jc w:val="center"/>
              <w:rPr>
                <w:sz w:val="24"/>
                <w:szCs w:val="24"/>
              </w:rPr>
            </w:pPr>
            <w:r w:rsidRPr="00C74E48">
              <w:rPr>
                <w:sz w:val="24"/>
                <w:szCs w:val="24"/>
              </w:rPr>
              <w:t>Усть-Чижапское селище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F7DC6" w:rsidRPr="00C74E48" w:rsidRDefault="00C74E48" w:rsidP="002E0C3E">
            <w:pPr>
              <w:jc w:val="center"/>
              <w:rPr>
                <w:sz w:val="24"/>
                <w:szCs w:val="24"/>
              </w:rPr>
            </w:pPr>
            <w:r w:rsidRPr="00C74E48">
              <w:rPr>
                <w:sz w:val="24"/>
                <w:szCs w:val="24"/>
              </w:rPr>
              <w:t>358. Усть-Чижапское селище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F7DC6" w:rsidRPr="00850C13" w:rsidRDefault="00ED54BE" w:rsidP="002E0C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Ранний железный век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8BE" w:rsidRDefault="00C74E48" w:rsidP="009A38BE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Каргасокский район</w:t>
            </w:r>
            <w:r w:rsidR="005D70F0">
              <w:rPr>
                <w:sz w:val="24"/>
                <w:szCs w:val="24"/>
              </w:rPr>
              <w:t xml:space="preserve">, </w:t>
            </w:r>
          </w:p>
          <w:p w:rsidR="00AF7DC6" w:rsidRPr="0003580B" w:rsidRDefault="009A38BE" w:rsidP="009A38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9B7C3C" w:rsidRPr="0003580B" w:rsidTr="007B1408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DC6" w:rsidRPr="001164B3" w:rsidRDefault="00AF7DC6" w:rsidP="002E0C3E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DC6" w:rsidRPr="00400855" w:rsidRDefault="00845BF6" w:rsidP="002E0C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Селище Протока Напас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DC6" w:rsidRPr="00E23645" w:rsidRDefault="007C323D" w:rsidP="007C32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573. </w:t>
            </w:r>
            <w:r w:rsidRPr="00F70BE3"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апас</w:t>
            </w:r>
            <w:r w:rsidRPr="00F70BE3">
              <w:rPr>
                <w:sz w:val="24"/>
                <w:szCs w:val="24"/>
              </w:rPr>
              <w:t>ское древнее селение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7DC6" w:rsidRPr="00850C13" w:rsidRDefault="00845BF6" w:rsidP="002E0C3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Эпоха железа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A38BE" w:rsidRDefault="00600FE9" w:rsidP="009A38BE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Каргасокский район</w:t>
            </w:r>
            <w:r w:rsidR="005D70F0">
              <w:rPr>
                <w:sz w:val="24"/>
                <w:szCs w:val="24"/>
              </w:rPr>
              <w:t xml:space="preserve">, </w:t>
            </w:r>
          </w:p>
          <w:p w:rsidR="00AF7DC6" w:rsidRPr="0003580B" w:rsidRDefault="009A38BE" w:rsidP="009A38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FC4EA7" w:rsidRPr="0003580B" w:rsidTr="007B1408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C4EA7" w:rsidRPr="001164B3" w:rsidRDefault="00FC4EA7" w:rsidP="005B4518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C4EA7" w:rsidRPr="00400855" w:rsidRDefault="007632C9" w:rsidP="005B45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Средневасюганская курганная группа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C4EA7" w:rsidRPr="007632C9" w:rsidRDefault="007632C9" w:rsidP="005B4518">
            <w:pPr>
              <w:jc w:val="center"/>
              <w:rPr>
                <w:sz w:val="24"/>
                <w:szCs w:val="24"/>
              </w:rPr>
            </w:pPr>
            <w:r w:rsidRPr="007632C9">
              <w:rPr>
                <w:sz w:val="24"/>
                <w:szCs w:val="24"/>
              </w:rPr>
              <w:t>354. Старо-Васюганские курганы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C4EA7" w:rsidRPr="00850C13" w:rsidRDefault="009C69E0" w:rsidP="005B4518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8BE" w:rsidRDefault="007632C9" w:rsidP="009A38BE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 xml:space="preserve">Томская область, </w:t>
            </w:r>
            <w:r w:rsidR="00291F44">
              <w:rPr>
                <w:sz w:val="24"/>
                <w:szCs w:val="24"/>
              </w:rPr>
              <w:t>Каргасокский</w:t>
            </w:r>
            <w:r w:rsidRPr="0003580B">
              <w:rPr>
                <w:sz w:val="24"/>
                <w:szCs w:val="24"/>
              </w:rPr>
              <w:t xml:space="preserve"> район</w:t>
            </w:r>
            <w:r w:rsidR="005D70F0">
              <w:rPr>
                <w:sz w:val="24"/>
                <w:szCs w:val="24"/>
              </w:rPr>
              <w:t xml:space="preserve">, </w:t>
            </w:r>
          </w:p>
          <w:p w:rsidR="00FC4EA7" w:rsidRPr="0003580B" w:rsidRDefault="009A38BE" w:rsidP="009A38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FC4EA7" w:rsidRPr="0003580B" w:rsidTr="007B1408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C4EA7" w:rsidRPr="001164B3" w:rsidRDefault="00FC4EA7" w:rsidP="005B4518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C4EA7" w:rsidRPr="00400855" w:rsidRDefault="00E936F2" w:rsidP="005B4518">
            <w:pPr>
              <w:jc w:val="center"/>
              <w:rPr>
                <w:sz w:val="24"/>
                <w:szCs w:val="24"/>
              </w:rPr>
            </w:pPr>
            <w:r w:rsidRPr="00E936F2">
              <w:rPr>
                <w:sz w:val="24"/>
                <w:szCs w:val="24"/>
              </w:rPr>
              <w:t xml:space="preserve">Культовое место </w:t>
            </w:r>
            <w:r w:rsidR="00291F44" w:rsidRPr="00E936F2">
              <w:rPr>
                <w:sz w:val="24"/>
                <w:szCs w:val="24"/>
              </w:rPr>
              <w:t>Шаманский мыс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C4EA7" w:rsidRPr="00E23645" w:rsidRDefault="00291F44" w:rsidP="005B45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352. Шаманский мыс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C4EA7" w:rsidRPr="00850C13" w:rsidRDefault="009C69E0" w:rsidP="005B45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Позднее средневековье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8BE" w:rsidRDefault="00291F44" w:rsidP="009A38BE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 xml:space="preserve">Томская область, </w:t>
            </w:r>
            <w:r>
              <w:rPr>
                <w:sz w:val="24"/>
                <w:szCs w:val="24"/>
              </w:rPr>
              <w:t>Каргасокский</w:t>
            </w:r>
            <w:r w:rsidRPr="0003580B">
              <w:rPr>
                <w:sz w:val="24"/>
                <w:szCs w:val="24"/>
              </w:rPr>
              <w:t xml:space="preserve"> район</w:t>
            </w:r>
            <w:r w:rsidR="005D70F0">
              <w:rPr>
                <w:sz w:val="24"/>
                <w:szCs w:val="24"/>
              </w:rPr>
              <w:t xml:space="preserve">, </w:t>
            </w:r>
          </w:p>
          <w:p w:rsidR="00291F44" w:rsidRPr="0003580B" w:rsidRDefault="009A38BE" w:rsidP="009A38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FD1D12" w:rsidRPr="0003580B" w:rsidTr="007B1408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D12" w:rsidRPr="001164B3" w:rsidRDefault="00FD1D12" w:rsidP="005B4518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D12" w:rsidRPr="00452A92" w:rsidRDefault="00497B0D" w:rsidP="00497B0D">
            <w:pPr>
              <w:jc w:val="center"/>
              <w:rPr>
                <w:sz w:val="24"/>
                <w:szCs w:val="24"/>
              </w:rPr>
            </w:pPr>
            <w:r w:rsidRPr="004D5AFC">
              <w:rPr>
                <w:sz w:val="24"/>
                <w:szCs w:val="24"/>
              </w:rPr>
              <w:t>Компасский грунтов</w:t>
            </w:r>
            <w:r>
              <w:rPr>
                <w:sz w:val="24"/>
                <w:szCs w:val="24"/>
              </w:rPr>
              <w:t>ы</w:t>
            </w:r>
            <w:r w:rsidRPr="004D5AFC">
              <w:rPr>
                <w:sz w:val="24"/>
                <w:szCs w:val="24"/>
              </w:rPr>
              <w:t>й могильник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D12" w:rsidRPr="004D5AFC" w:rsidRDefault="004D5AFC" w:rsidP="005B45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581. </w:t>
            </w:r>
            <w:r w:rsidRPr="004D5AFC">
              <w:rPr>
                <w:sz w:val="24"/>
                <w:szCs w:val="24"/>
              </w:rPr>
              <w:t>Компасский грунтовой могильник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D1D12" w:rsidRPr="009C281B" w:rsidRDefault="009C281B" w:rsidP="009C28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Позднее средневековье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A38BE" w:rsidRDefault="00497B0D" w:rsidP="009A38BE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Каргасокский район</w:t>
            </w:r>
            <w:r w:rsidR="00972C33">
              <w:rPr>
                <w:sz w:val="24"/>
                <w:szCs w:val="24"/>
              </w:rPr>
              <w:t xml:space="preserve">, </w:t>
            </w:r>
          </w:p>
          <w:p w:rsidR="00FD1D12" w:rsidRPr="00F4044A" w:rsidRDefault="009A38BE" w:rsidP="009A38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003AAA" w:rsidRPr="0003580B" w:rsidTr="007B1408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3AAA" w:rsidRPr="001164B3" w:rsidRDefault="00003AAA" w:rsidP="005B4518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3AAA" w:rsidRPr="004D5AFC" w:rsidRDefault="00003AAA" w:rsidP="00003AAA">
            <w:pPr>
              <w:jc w:val="center"/>
              <w:rPr>
                <w:sz w:val="24"/>
                <w:szCs w:val="24"/>
              </w:rPr>
            </w:pPr>
            <w:r w:rsidRPr="00003AAA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реднев</w:t>
            </w:r>
            <w:r w:rsidRPr="00003AAA">
              <w:rPr>
                <w:sz w:val="24"/>
                <w:szCs w:val="24"/>
              </w:rPr>
              <w:t>асюганское культовое место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3AAA" w:rsidRPr="00003AAA" w:rsidRDefault="002D2857" w:rsidP="005B451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  <w:r w:rsidR="00003AAA">
              <w:rPr>
                <w:sz w:val="24"/>
                <w:szCs w:val="24"/>
              </w:rPr>
              <w:t>5. </w:t>
            </w:r>
            <w:r w:rsidR="00003AAA" w:rsidRPr="00003AAA">
              <w:rPr>
                <w:sz w:val="24"/>
                <w:szCs w:val="24"/>
              </w:rPr>
              <w:t>Старо-Васюганское культовое место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3AAA" w:rsidRDefault="00003AAA" w:rsidP="00003A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Позднее средневековье, новое время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A38BE" w:rsidRDefault="00003AAA" w:rsidP="009A38BE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Каргасокский район</w:t>
            </w:r>
            <w:r w:rsidR="00972C33">
              <w:rPr>
                <w:sz w:val="24"/>
                <w:szCs w:val="24"/>
              </w:rPr>
              <w:t xml:space="preserve">, </w:t>
            </w:r>
          </w:p>
          <w:p w:rsidR="00003AAA" w:rsidRPr="0003580B" w:rsidRDefault="009A38BE" w:rsidP="009A38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003AAA" w:rsidRPr="0003580B" w:rsidTr="007B1408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3AAA" w:rsidRPr="001164B3" w:rsidRDefault="00003AAA" w:rsidP="005B4518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3AAA" w:rsidRPr="004D5AFC" w:rsidRDefault="002D2857" w:rsidP="002D28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2D2857">
              <w:rPr>
                <w:sz w:val="24"/>
                <w:szCs w:val="24"/>
              </w:rPr>
              <w:t>урган</w:t>
            </w:r>
            <w:r>
              <w:rPr>
                <w:sz w:val="24"/>
                <w:szCs w:val="24"/>
              </w:rPr>
              <w:t>н</w:t>
            </w:r>
            <w:r w:rsidRPr="002D2857">
              <w:rPr>
                <w:sz w:val="24"/>
                <w:szCs w:val="24"/>
              </w:rPr>
              <w:t>ы</w:t>
            </w:r>
            <w:r>
              <w:rPr>
                <w:sz w:val="24"/>
                <w:szCs w:val="24"/>
              </w:rPr>
              <w:t>й могильник Тух-Эмтор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3AAA" w:rsidRPr="002D2857" w:rsidRDefault="002D2857" w:rsidP="002D28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344. Тухпугол</w:t>
            </w:r>
            <w:r w:rsidRPr="002D2857">
              <w:rPr>
                <w:sz w:val="24"/>
                <w:szCs w:val="24"/>
              </w:rPr>
              <w:t>ские курганы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3AAA" w:rsidRDefault="002D2857" w:rsidP="009C281B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A38BE" w:rsidRDefault="002D2857" w:rsidP="009A38BE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Каргасокский район</w:t>
            </w:r>
            <w:r w:rsidR="00972C33">
              <w:rPr>
                <w:sz w:val="24"/>
                <w:szCs w:val="24"/>
              </w:rPr>
              <w:t xml:space="preserve">, </w:t>
            </w:r>
          </w:p>
          <w:p w:rsidR="00003AAA" w:rsidRPr="0003580B" w:rsidRDefault="009A38BE" w:rsidP="009A38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A415BD" w:rsidRPr="0003580B" w:rsidTr="007B1408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15BD" w:rsidRPr="001164B3" w:rsidRDefault="00A415BD" w:rsidP="005B4518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15BD" w:rsidRPr="004D5AFC" w:rsidRDefault="00A415BD" w:rsidP="00497B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Чалковское поселение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15BD" w:rsidRPr="00A415BD" w:rsidRDefault="00A415BD" w:rsidP="005B4518">
            <w:pPr>
              <w:jc w:val="center"/>
              <w:rPr>
                <w:sz w:val="24"/>
                <w:szCs w:val="24"/>
              </w:rPr>
            </w:pPr>
            <w:r w:rsidRPr="00A415BD">
              <w:rPr>
                <w:sz w:val="24"/>
                <w:szCs w:val="24"/>
              </w:rPr>
              <w:t>261. Чулковское древнее селение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15BD" w:rsidRDefault="00A415BD" w:rsidP="009C281B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A38BE" w:rsidRDefault="00A415BD" w:rsidP="009A38BE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Чаинский район</w:t>
            </w:r>
            <w:r>
              <w:rPr>
                <w:sz w:val="24"/>
                <w:szCs w:val="24"/>
              </w:rPr>
              <w:t xml:space="preserve">, </w:t>
            </w:r>
          </w:p>
          <w:p w:rsidR="00A415BD" w:rsidRPr="0003580B" w:rsidRDefault="009A38BE" w:rsidP="009A38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  <w:tr w:rsidR="00A415BD" w:rsidRPr="0003580B" w:rsidTr="007B1408">
        <w:trPr>
          <w:trHeight w:val="677"/>
        </w:trPr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15BD" w:rsidRPr="001164B3" w:rsidRDefault="00A415BD" w:rsidP="005B4518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15BD" w:rsidRPr="004D5AFC" w:rsidRDefault="00A415BD" w:rsidP="00497B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Чалковский курганный могильник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15BD" w:rsidRPr="00A415BD" w:rsidRDefault="00A415BD" w:rsidP="005B4518">
            <w:pPr>
              <w:jc w:val="center"/>
              <w:rPr>
                <w:sz w:val="24"/>
                <w:szCs w:val="24"/>
              </w:rPr>
            </w:pPr>
            <w:r w:rsidRPr="00A415BD">
              <w:rPr>
                <w:sz w:val="24"/>
                <w:szCs w:val="24"/>
              </w:rPr>
              <w:t>262. Чулковские курганы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15BD" w:rsidRDefault="00A415BD" w:rsidP="009C281B">
            <w:pPr>
              <w:jc w:val="center"/>
              <w:rPr>
                <w:sz w:val="24"/>
                <w:szCs w:val="24"/>
              </w:rPr>
            </w:pPr>
            <w:r w:rsidRPr="00850C13">
              <w:rPr>
                <w:sz w:val="24"/>
                <w:szCs w:val="24"/>
              </w:rPr>
              <w:t>Дата создания (возникновения) не определена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A38BE" w:rsidRDefault="00A415BD" w:rsidP="009A38BE">
            <w:pPr>
              <w:jc w:val="center"/>
              <w:rPr>
                <w:sz w:val="24"/>
                <w:szCs w:val="24"/>
              </w:rPr>
            </w:pPr>
            <w:r w:rsidRPr="0003580B">
              <w:rPr>
                <w:sz w:val="24"/>
                <w:szCs w:val="24"/>
              </w:rPr>
              <w:t>Томская область, Чаинский район</w:t>
            </w:r>
            <w:r>
              <w:rPr>
                <w:sz w:val="24"/>
                <w:szCs w:val="24"/>
              </w:rPr>
              <w:t xml:space="preserve">, </w:t>
            </w:r>
          </w:p>
          <w:p w:rsidR="00A415BD" w:rsidRPr="0003580B" w:rsidRDefault="009A38BE" w:rsidP="009A38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[</w:t>
            </w:r>
            <w:r>
              <w:rPr>
                <w:sz w:val="24"/>
                <w:szCs w:val="24"/>
              </w:rPr>
              <w:t>информация скрыта</w:t>
            </w:r>
            <w:r>
              <w:rPr>
                <w:sz w:val="24"/>
                <w:szCs w:val="24"/>
                <w:lang w:val="en-US"/>
              </w:rPr>
              <w:t>]</w:t>
            </w:r>
          </w:p>
        </w:tc>
      </w:tr>
    </w:tbl>
    <w:p w:rsidR="00D906BE" w:rsidRPr="00400855" w:rsidRDefault="00D906BE" w:rsidP="00D906BE">
      <w:pPr>
        <w:jc w:val="center"/>
        <w:rPr>
          <w:b/>
          <w:sz w:val="24"/>
          <w:szCs w:val="24"/>
        </w:rPr>
      </w:pPr>
    </w:p>
    <w:p w:rsidR="00D906BE" w:rsidRPr="00A85441" w:rsidRDefault="00D906BE" w:rsidP="00D906BE">
      <w:pPr>
        <w:ind w:left="4820" w:right="961"/>
        <w:jc w:val="right"/>
        <w:rPr>
          <w:sz w:val="26"/>
          <w:szCs w:val="26"/>
          <w:u w:val="single"/>
        </w:rPr>
      </w:pPr>
    </w:p>
    <w:sectPr w:rsidR="00D906BE" w:rsidRPr="00A85441" w:rsidSect="00D906BE">
      <w:headerReference w:type="default" r:id="rId12"/>
      <w:pgSz w:w="16838" w:h="11906" w:orient="landscape"/>
      <w:pgMar w:top="1701" w:right="28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087E" w:rsidRDefault="00D4087E">
      <w:r>
        <w:separator/>
      </w:r>
    </w:p>
  </w:endnote>
  <w:endnote w:type="continuationSeparator" w:id="1">
    <w:p w:rsidR="00D4087E" w:rsidRDefault="00D408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9CE" w:rsidRDefault="00224624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B119C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119CE" w:rsidRDefault="00B119C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087E" w:rsidRDefault="00D4087E">
      <w:r>
        <w:separator/>
      </w:r>
    </w:p>
  </w:footnote>
  <w:footnote w:type="continuationSeparator" w:id="1">
    <w:p w:rsidR="00D4087E" w:rsidRDefault="00D408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9CE" w:rsidRDefault="00224624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B119C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119CE">
      <w:rPr>
        <w:rStyle w:val="a6"/>
        <w:noProof/>
      </w:rPr>
      <w:t>1</w:t>
    </w:r>
    <w:r>
      <w:rPr>
        <w:rStyle w:val="a6"/>
      </w:rPr>
      <w:fldChar w:fldCharType="end"/>
    </w:r>
  </w:p>
  <w:p w:rsidR="00B119CE" w:rsidRDefault="00B119C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9CE" w:rsidRPr="00855067" w:rsidRDefault="00B119CE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/>
    </w:tblPr>
    <w:tblGrid>
      <w:gridCol w:w="9356"/>
    </w:tblGrid>
    <w:tr w:rsidR="00B119CE" w:rsidRPr="00386933" w:rsidTr="00657FF0">
      <w:trPr>
        <w:trHeight w:val="567"/>
      </w:trPr>
      <w:tc>
        <w:tcPr>
          <w:tcW w:w="9356" w:type="dxa"/>
        </w:tcPr>
        <w:p w:rsidR="00B119CE" w:rsidRPr="001F0845" w:rsidRDefault="00B119CE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B119CE" w:rsidRPr="001F0845" w:rsidRDefault="00B119CE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B119CE" w:rsidRPr="00386933" w:rsidTr="00657FF0">
      <w:trPr>
        <w:trHeight w:val="567"/>
      </w:trPr>
      <w:tc>
        <w:tcPr>
          <w:tcW w:w="9356" w:type="dxa"/>
        </w:tcPr>
        <w:p w:rsidR="00B119CE" w:rsidRPr="00386933" w:rsidRDefault="00B119CE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B119CE" w:rsidRPr="00B6540F" w:rsidRDefault="00B119CE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9CE" w:rsidRPr="008851B6" w:rsidRDefault="00B119CE" w:rsidP="008851B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4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6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1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2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4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5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6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8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9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0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6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7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7"/>
  </w:num>
  <w:num w:numId="6">
    <w:abstractNumId w:val="24"/>
  </w:num>
  <w:num w:numId="7">
    <w:abstractNumId w:val="35"/>
  </w:num>
  <w:num w:numId="8">
    <w:abstractNumId w:val="38"/>
  </w:num>
  <w:num w:numId="9">
    <w:abstractNumId w:val="34"/>
  </w:num>
  <w:num w:numId="10">
    <w:abstractNumId w:val="42"/>
  </w:num>
  <w:num w:numId="11">
    <w:abstractNumId w:val="29"/>
  </w:num>
  <w:num w:numId="12">
    <w:abstractNumId w:val="40"/>
  </w:num>
  <w:num w:numId="13">
    <w:abstractNumId w:val="4"/>
  </w:num>
  <w:num w:numId="14">
    <w:abstractNumId w:val="9"/>
  </w:num>
  <w:num w:numId="15">
    <w:abstractNumId w:val="20"/>
  </w:num>
  <w:num w:numId="16">
    <w:abstractNumId w:val="28"/>
  </w:num>
  <w:num w:numId="17">
    <w:abstractNumId w:val="30"/>
  </w:num>
  <w:num w:numId="18">
    <w:abstractNumId w:val="7"/>
  </w:num>
  <w:num w:numId="19">
    <w:abstractNumId w:val="32"/>
  </w:num>
  <w:num w:numId="20">
    <w:abstractNumId w:val="5"/>
  </w:num>
  <w:num w:numId="21">
    <w:abstractNumId w:val="17"/>
  </w:num>
  <w:num w:numId="22">
    <w:abstractNumId w:val="33"/>
  </w:num>
  <w:num w:numId="23">
    <w:abstractNumId w:val="25"/>
  </w:num>
  <w:num w:numId="24">
    <w:abstractNumId w:val="6"/>
  </w:num>
  <w:num w:numId="25">
    <w:abstractNumId w:val="48"/>
  </w:num>
  <w:num w:numId="26">
    <w:abstractNumId w:val="37"/>
  </w:num>
  <w:num w:numId="27">
    <w:abstractNumId w:val="21"/>
  </w:num>
  <w:num w:numId="28">
    <w:abstractNumId w:val="46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39"/>
  </w:num>
  <w:num w:numId="35">
    <w:abstractNumId w:val="31"/>
  </w:num>
  <w:num w:numId="36">
    <w:abstractNumId w:val="36"/>
  </w:num>
  <w:num w:numId="37">
    <w:abstractNumId w:val="41"/>
  </w:num>
  <w:num w:numId="38">
    <w:abstractNumId w:val="45"/>
  </w:num>
  <w:num w:numId="39">
    <w:abstractNumId w:val="13"/>
  </w:num>
  <w:num w:numId="40">
    <w:abstractNumId w:val="11"/>
  </w:num>
  <w:num w:numId="41">
    <w:abstractNumId w:val="1"/>
  </w:num>
  <w:num w:numId="42">
    <w:abstractNumId w:val="23"/>
  </w:num>
  <w:num w:numId="43">
    <w:abstractNumId w:val="16"/>
  </w:num>
  <w:num w:numId="44">
    <w:abstractNumId w:val="27"/>
  </w:num>
  <w:num w:numId="45">
    <w:abstractNumId w:val="26"/>
  </w:num>
  <w:num w:numId="46">
    <w:abstractNumId w:val="44"/>
  </w:num>
  <w:num w:numId="47">
    <w:abstractNumId w:val="43"/>
  </w:num>
  <w:num w:numId="48">
    <w:abstractNumId w:val="15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5826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2E99"/>
    <w:rsid w:val="00003AAA"/>
    <w:rsid w:val="000043CB"/>
    <w:rsid w:val="00004454"/>
    <w:rsid w:val="0000736C"/>
    <w:rsid w:val="00010C79"/>
    <w:rsid w:val="0001330A"/>
    <w:rsid w:val="000136DA"/>
    <w:rsid w:val="000153E1"/>
    <w:rsid w:val="00015530"/>
    <w:rsid w:val="00016379"/>
    <w:rsid w:val="00017AA9"/>
    <w:rsid w:val="000210F3"/>
    <w:rsid w:val="000256BE"/>
    <w:rsid w:val="00033584"/>
    <w:rsid w:val="0004045E"/>
    <w:rsid w:val="000406E6"/>
    <w:rsid w:val="00042C30"/>
    <w:rsid w:val="00046B07"/>
    <w:rsid w:val="000500C0"/>
    <w:rsid w:val="00050233"/>
    <w:rsid w:val="00050C9E"/>
    <w:rsid w:val="00052998"/>
    <w:rsid w:val="00052EBB"/>
    <w:rsid w:val="00053CC5"/>
    <w:rsid w:val="00053D16"/>
    <w:rsid w:val="000542C5"/>
    <w:rsid w:val="00054E6E"/>
    <w:rsid w:val="000555A8"/>
    <w:rsid w:val="00055B54"/>
    <w:rsid w:val="00055E1C"/>
    <w:rsid w:val="00056703"/>
    <w:rsid w:val="00056E66"/>
    <w:rsid w:val="000576CA"/>
    <w:rsid w:val="00057D0E"/>
    <w:rsid w:val="00060D46"/>
    <w:rsid w:val="0006230E"/>
    <w:rsid w:val="000641EC"/>
    <w:rsid w:val="0006783D"/>
    <w:rsid w:val="00070747"/>
    <w:rsid w:val="000756E0"/>
    <w:rsid w:val="00076902"/>
    <w:rsid w:val="00080921"/>
    <w:rsid w:val="000836DC"/>
    <w:rsid w:val="00083C26"/>
    <w:rsid w:val="000854E2"/>
    <w:rsid w:val="00085B0E"/>
    <w:rsid w:val="00093BBE"/>
    <w:rsid w:val="00095350"/>
    <w:rsid w:val="000963AD"/>
    <w:rsid w:val="0009674C"/>
    <w:rsid w:val="00096B56"/>
    <w:rsid w:val="00096CF8"/>
    <w:rsid w:val="00097739"/>
    <w:rsid w:val="000A294B"/>
    <w:rsid w:val="000A385E"/>
    <w:rsid w:val="000A6126"/>
    <w:rsid w:val="000A6547"/>
    <w:rsid w:val="000A7189"/>
    <w:rsid w:val="000B0D72"/>
    <w:rsid w:val="000B1193"/>
    <w:rsid w:val="000B2136"/>
    <w:rsid w:val="000B2D87"/>
    <w:rsid w:val="000B5180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B59"/>
    <w:rsid w:val="000D2E9E"/>
    <w:rsid w:val="000D3D8B"/>
    <w:rsid w:val="000D5971"/>
    <w:rsid w:val="000D61B6"/>
    <w:rsid w:val="000D61D1"/>
    <w:rsid w:val="000D7AE0"/>
    <w:rsid w:val="000D7EA2"/>
    <w:rsid w:val="000E360E"/>
    <w:rsid w:val="000E696E"/>
    <w:rsid w:val="000F15E0"/>
    <w:rsid w:val="000F25AF"/>
    <w:rsid w:val="001004D4"/>
    <w:rsid w:val="00102A1B"/>
    <w:rsid w:val="00103CEC"/>
    <w:rsid w:val="001069A9"/>
    <w:rsid w:val="00107A63"/>
    <w:rsid w:val="00107F83"/>
    <w:rsid w:val="0011082C"/>
    <w:rsid w:val="00112AC8"/>
    <w:rsid w:val="001153A2"/>
    <w:rsid w:val="001157E3"/>
    <w:rsid w:val="00116146"/>
    <w:rsid w:val="001164B3"/>
    <w:rsid w:val="001164CE"/>
    <w:rsid w:val="00116CE8"/>
    <w:rsid w:val="00120252"/>
    <w:rsid w:val="0012219E"/>
    <w:rsid w:val="00124898"/>
    <w:rsid w:val="00127194"/>
    <w:rsid w:val="00132C50"/>
    <w:rsid w:val="00133BE2"/>
    <w:rsid w:val="00140014"/>
    <w:rsid w:val="00143C25"/>
    <w:rsid w:val="00146262"/>
    <w:rsid w:val="00146297"/>
    <w:rsid w:val="00146543"/>
    <w:rsid w:val="00147067"/>
    <w:rsid w:val="001560B0"/>
    <w:rsid w:val="00160E29"/>
    <w:rsid w:val="00161910"/>
    <w:rsid w:val="00161C35"/>
    <w:rsid w:val="00163A97"/>
    <w:rsid w:val="0016422E"/>
    <w:rsid w:val="00171D30"/>
    <w:rsid w:val="00171E7C"/>
    <w:rsid w:val="0017285A"/>
    <w:rsid w:val="00172C6E"/>
    <w:rsid w:val="00172DBC"/>
    <w:rsid w:val="00173502"/>
    <w:rsid w:val="001741F3"/>
    <w:rsid w:val="001743DA"/>
    <w:rsid w:val="00174CBD"/>
    <w:rsid w:val="00174CD9"/>
    <w:rsid w:val="00174E6C"/>
    <w:rsid w:val="001801AD"/>
    <w:rsid w:val="00180399"/>
    <w:rsid w:val="00183439"/>
    <w:rsid w:val="00183B65"/>
    <w:rsid w:val="00183F51"/>
    <w:rsid w:val="0018637A"/>
    <w:rsid w:val="00187C25"/>
    <w:rsid w:val="001909CB"/>
    <w:rsid w:val="00191EEC"/>
    <w:rsid w:val="00192E7C"/>
    <w:rsid w:val="00192FC6"/>
    <w:rsid w:val="001938E0"/>
    <w:rsid w:val="00196A5F"/>
    <w:rsid w:val="001A1BF2"/>
    <w:rsid w:val="001A206E"/>
    <w:rsid w:val="001A62C7"/>
    <w:rsid w:val="001A7790"/>
    <w:rsid w:val="001B0C1F"/>
    <w:rsid w:val="001B140A"/>
    <w:rsid w:val="001B200B"/>
    <w:rsid w:val="001B2FA0"/>
    <w:rsid w:val="001B4150"/>
    <w:rsid w:val="001B4A21"/>
    <w:rsid w:val="001B4D55"/>
    <w:rsid w:val="001B54DC"/>
    <w:rsid w:val="001B7C8E"/>
    <w:rsid w:val="001B7C97"/>
    <w:rsid w:val="001C03CA"/>
    <w:rsid w:val="001C06E3"/>
    <w:rsid w:val="001C1812"/>
    <w:rsid w:val="001C2179"/>
    <w:rsid w:val="001C54D3"/>
    <w:rsid w:val="001D0403"/>
    <w:rsid w:val="001D0C13"/>
    <w:rsid w:val="001D1D7F"/>
    <w:rsid w:val="001D6DAB"/>
    <w:rsid w:val="001D6DCE"/>
    <w:rsid w:val="001E1236"/>
    <w:rsid w:val="001E479E"/>
    <w:rsid w:val="001E6E31"/>
    <w:rsid w:val="001E7045"/>
    <w:rsid w:val="001F0845"/>
    <w:rsid w:val="001F0B77"/>
    <w:rsid w:val="001F0EDB"/>
    <w:rsid w:val="001F2BB3"/>
    <w:rsid w:val="001F3BA3"/>
    <w:rsid w:val="001F40F8"/>
    <w:rsid w:val="001F4D6B"/>
    <w:rsid w:val="001F58DB"/>
    <w:rsid w:val="001F64B0"/>
    <w:rsid w:val="001F7868"/>
    <w:rsid w:val="00202144"/>
    <w:rsid w:val="00202252"/>
    <w:rsid w:val="0020516F"/>
    <w:rsid w:val="00205BF0"/>
    <w:rsid w:val="0021259B"/>
    <w:rsid w:val="00213340"/>
    <w:rsid w:val="002154BE"/>
    <w:rsid w:val="002160C7"/>
    <w:rsid w:val="00217CE4"/>
    <w:rsid w:val="00220520"/>
    <w:rsid w:val="002214DC"/>
    <w:rsid w:val="0022184D"/>
    <w:rsid w:val="0022381B"/>
    <w:rsid w:val="00224453"/>
    <w:rsid w:val="00224624"/>
    <w:rsid w:val="00224DAA"/>
    <w:rsid w:val="002257AA"/>
    <w:rsid w:val="0022679D"/>
    <w:rsid w:val="00226A7C"/>
    <w:rsid w:val="00230BF7"/>
    <w:rsid w:val="0023114E"/>
    <w:rsid w:val="00233396"/>
    <w:rsid w:val="00233A82"/>
    <w:rsid w:val="00233F0E"/>
    <w:rsid w:val="0023419E"/>
    <w:rsid w:val="002346B5"/>
    <w:rsid w:val="002354B4"/>
    <w:rsid w:val="00237045"/>
    <w:rsid w:val="00237D90"/>
    <w:rsid w:val="00242EBF"/>
    <w:rsid w:val="0024556F"/>
    <w:rsid w:val="002465FF"/>
    <w:rsid w:val="002517CB"/>
    <w:rsid w:val="002519BB"/>
    <w:rsid w:val="002529E0"/>
    <w:rsid w:val="002540C4"/>
    <w:rsid w:val="0025452E"/>
    <w:rsid w:val="0025697C"/>
    <w:rsid w:val="00256F86"/>
    <w:rsid w:val="002617D3"/>
    <w:rsid w:val="00262568"/>
    <w:rsid w:val="002643BE"/>
    <w:rsid w:val="002643ED"/>
    <w:rsid w:val="002652AD"/>
    <w:rsid w:val="00265724"/>
    <w:rsid w:val="0026614D"/>
    <w:rsid w:val="00270867"/>
    <w:rsid w:val="00273974"/>
    <w:rsid w:val="002740AB"/>
    <w:rsid w:val="00275A23"/>
    <w:rsid w:val="00277A23"/>
    <w:rsid w:val="00277A36"/>
    <w:rsid w:val="002824A6"/>
    <w:rsid w:val="0028420D"/>
    <w:rsid w:val="00284AEE"/>
    <w:rsid w:val="002856AA"/>
    <w:rsid w:val="00287BA5"/>
    <w:rsid w:val="00287CB3"/>
    <w:rsid w:val="00290C24"/>
    <w:rsid w:val="00290DF7"/>
    <w:rsid w:val="00291F44"/>
    <w:rsid w:val="002940E5"/>
    <w:rsid w:val="002A0FCB"/>
    <w:rsid w:val="002A219F"/>
    <w:rsid w:val="002A3360"/>
    <w:rsid w:val="002A3809"/>
    <w:rsid w:val="002A4240"/>
    <w:rsid w:val="002A471F"/>
    <w:rsid w:val="002A746A"/>
    <w:rsid w:val="002B294E"/>
    <w:rsid w:val="002B30EC"/>
    <w:rsid w:val="002B343C"/>
    <w:rsid w:val="002C029B"/>
    <w:rsid w:val="002C1826"/>
    <w:rsid w:val="002C31B7"/>
    <w:rsid w:val="002D2857"/>
    <w:rsid w:val="002D358E"/>
    <w:rsid w:val="002D40AF"/>
    <w:rsid w:val="002D4407"/>
    <w:rsid w:val="002D4E38"/>
    <w:rsid w:val="002D56E0"/>
    <w:rsid w:val="002E0AB6"/>
    <w:rsid w:val="002E0C3E"/>
    <w:rsid w:val="002E476F"/>
    <w:rsid w:val="002E529C"/>
    <w:rsid w:val="002E7687"/>
    <w:rsid w:val="002F15F8"/>
    <w:rsid w:val="002F20D1"/>
    <w:rsid w:val="002F46C6"/>
    <w:rsid w:val="002F50C9"/>
    <w:rsid w:val="002F5211"/>
    <w:rsid w:val="002F7031"/>
    <w:rsid w:val="002F750B"/>
    <w:rsid w:val="0030025A"/>
    <w:rsid w:val="0030197A"/>
    <w:rsid w:val="00302320"/>
    <w:rsid w:val="0030495A"/>
    <w:rsid w:val="00304F91"/>
    <w:rsid w:val="00306301"/>
    <w:rsid w:val="0030756F"/>
    <w:rsid w:val="00307BD3"/>
    <w:rsid w:val="00312962"/>
    <w:rsid w:val="00313415"/>
    <w:rsid w:val="00316B92"/>
    <w:rsid w:val="00317741"/>
    <w:rsid w:val="003201B4"/>
    <w:rsid w:val="003204F3"/>
    <w:rsid w:val="0032228F"/>
    <w:rsid w:val="003223DA"/>
    <w:rsid w:val="003248AB"/>
    <w:rsid w:val="00324B99"/>
    <w:rsid w:val="003270A0"/>
    <w:rsid w:val="00327A85"/>
    <w:rsid w:val="00330C76"/>
    <w:rsid w:val="00332197"/>
    <w:rsid w:val="00334FE4"/>
    <w:rsid w:val="00347314"/>
    <w:rsid w:val="00350EDD"/>
    <w:rsid w:val="003517EE"/>
    <w:rsid w:val="00355F2B"/>
    <w:rsid w:val="0036094B"/>
    <w:rsid w:val="00360A27"/>
    <w:rsid w:val="00361968"/>
    <w:rsid w:val="0036221D"/>
    <w:rsid w:val="003640E1"/>
    <w:rsid w:val="003655DA"/>
    <w:rsid w:val="00367E06"/>
    <w:rsid w:val="00371168"/>
    <w:rsid w:val="00372821"/>
    <w:rsid w:val="003728DF"/>
    <w:rsid w:val="003735FC"/>
    <w:rsid w:val="003748A3"/>
    <w:rsid w:val="0037526B"/>
    <w:rsid w:val="003756E1"/>
    <w:rsid w:val="00376FAB"/>
    <w:rsid w:val="00377674"/>
    <w:rsid w:val="00381A55"/>
    <w:rsid w:val="00386933"/>
    <w:rsid w:val="00386EF8"/>
    <w:rsid w:val="00391045"/>
    <w:rsid w:val="00391DBD"/>
    <w:rsid w:val="003A43FF"/>
    <w:rsid w:val="003A4E02"/>
    <w:rsid w:val="003A7B7D"/>
    <w:rsid w:val="003B047B"/>
    <w:rsid w:val="003B0ACC"/>
    <w:rsid w:val="003B1721"/>
    <w:rsid w:val="003B257C"/>
    <w:rsid w:val="003B25A7"/>
    <w:rsid w:val="003B2978"/>
    <w:rsid w:val="003B53EE"/>
    <w:rsid w:val="003C10CB"/>
    <w:rsid w:val="003C1632"/>
    <w:rsid w:val="003C1AE9"/>
    <w:rsid w:val="003C1C5F"/>
    <w:rsid w:val="003C1DBB"/>
    <w:rsid w:val="003C335D"/>
    <w:rsid w:val="003C544A"/>
    <w:rsid w:val="003C6A82"/>
    <w:rsid w:val="003D054D"/>
    <w:rsid w:val="003D13EB"/>
    <w:rsid w:val="003D144B"/>
    <w:rsid w:val="003D2FEE"/>
    <w:rsid w:val="003D521A"/>
    <w:rsid w:val="003D54AD"/>
    <w:rsid w:val="003D6548"/>
    <w:rsid w:val="003D79A1"/>
    <w:rsid w:val="003E0CDF"/>
    <w:rsid w:val="003E2231"/>
    <w:rsid w:val="003E2915"/>
    <w:rsid w:val="003E4D90"/>
    <w:rsid w:val="003E6EBD"/>
    <w:rsid w:val="003E72A0"/>
    <w:rsid w:val="003F218F"/>
    <w:rsid w:val="003F58A1"/>
    <w:rsid w:val="00400855"/>
    <w:rsid w:val="00400890"/>
    <w:rsid w:val="004017EC"/>
    <w:rsid w:val="00402A73"/>
    <w:rsid w:val="00403FB9"/>
    <w:rsid w:val="0040613E"/>
    <w:rsid w:val="0040739F"/>
    <w:rsid w:val="00407EA5"/>
    <w:rsid w:val="0041255B"/>
    <w:rsid w:val="00414C14"/>
    <w:rsid w:val="00421BC6"/>
    <w:rsid w:val="0042334C"/>
    <w:rsid w:val="004256C9"/>
    <w:rsid w:val="00427C4D"/>
    <w:rsid w:val="00427F76"/>
    <w:rsid w:val="00430505"/>
    <w:rsid w:val="00432897"/>
    <w:rsid w:val="004372F8"/>
    <w:rsid w:val="00440DCD"/>
    <w:rsid w:val="00440FB8"/>
    <w:rsid w:val="00442D8C"/>
    <w:rsid w:val="004456FA"/>
    <w:rsid w:val="00446DAB"/>
    <w:rsid w:val="0045134B"/>
    <w:rsid w:val="00452A92"/>
    <w:rsid w:val="00455227"/>
    <w:rsid w:val="00457AB0"/>
    <w:rsid w:val="00457D0A"/>
    <w:rsid w:val="0046031B"/>
    <w:rsid w:val="0046075E"/>
    <w:rsid w:val="0046125B"/>
    <w:rsid w:val="004634D9"/>
    <w:rsid w:val="004644E1"/>
    <w:rsid w:val="00464957"/>
    <w:rsid w:val="00472135"/>
    <w:rsid w:val="0047464C"/>
    <w:rsid w:val="00475776"/>
    <w:rsid w:val="00475F25"/>
    <w:rsid w:val="00490974"/>
    <w:rsid w:val="0049108D"/>
    <w:rsid w:val="00491FBD"/>
    <w:rsid w:val="00494527"/>
    <w:rsid w:val="00496051"/>
    <w:rsid w:val="004968CC"/>
    <w:rsid w:val="00497B0D"/>
    <w:rsid w:val="004A0C24"/>
    <w:rsid w:val="004A19A0"/>
    <w:rsid w:val="004A1FC2"/>
    <w:rsid w:val="004B3A66"/>
    <w:rsid w:val="004B4010"/>
    <w:rsid w:val="004B5413"/>
    <w:rsid w:val="004B70B3"/>
    <w:rsid w:val="004B7B3A"/>
    <w:rsid w:val="004B7C27"/>
    <w:rsid w:val="004C2235"/>
    <w:rsid w:val="004C33C2"/>
    <w:rsid w:val="004C47FF"/>
    <w:rsid w:val="004C5090"/>
    <w:rsid w:val="004C5C88"/>
    <w:rsid w:val="004C6537"/>
    <w:rsid w:val="004C6F8F"/>
    <w:rsid w:val="004D319D"/>
    <w:rsid w:val="004D4211"/>
    <w:rsid w:val="004D4472"/>
    <w:rsid w:val="004D5AFC"/>
    <w:rsid w:val="004D7123"/>
    <w:rsid w:val="004D722D"/>
    <w:rsid w:val="004E1B3E"/>
    <w:rsid w:val="004E2533"/>
    <w:rsid w:val="004E2A16"/>
    <w:rsid w:val="004E2DFB"/>
    <w:rsid w:val="004E5366"/>
    <w:rsid w:val="004E53CC"/>
    <w:rsid w:val="004E6584"/>
    <w:rsid w:val="004E6DA2"/>
    <w:rsid w:val="004F1943"/>
    <w:rsid w:val="004F5107"/>
    <w:rsid w:val="004F6045"/>
    <w:rsid w:val="0050071C"/>
    <w:rsid w:val="00501652"/>
    <w:rsid w:val="00502BB5"/>
    <w:rsid w:val="00502F66"/>
    <w:rsid w:val="00503382"/>
    <w:rsid w:val="00503797"/>
    <w:rsid w:val="00507BDA"/>
    <w:rsid w:val="00507EDE"/>
    <w:rsid w:val="00510319"/>
    <w:rsid w:val="005104AA"/>
    <w:rsid w:val="00513B8C"/>
    <w:rsid w:val="005150C5"/>
    <w:rsid w:val="00515EDA"/>
    <w:rsid w:val="00516454"/>
    <w:rsid w:val="00521D96"/>
    <w:rsid w:val="00522954"/>
    <w:rsid w:val="00525E6F"/>
    <w:rsid w:val="005279FC"/>
    <w:rsid w:val="00527F29"/>
    <w:rsid w:val="00530580"/>
    <w:rsid w:val="00531735"/>
    <w:rsid w:val="00531BD2"/>
    <w:rsid w:val="005341A1"/>
    <w:rsid w:val="00534562"/>
    <w:rsid w:val="00536359"/>
    <w:rsid w:val="00536820"/>
    <w:rsid w:val="00542DF2"/>
    <w:rsid w:val="00543836"/>
    <w:rsid w:val="005469DE"/>
    <w:rsid w:val="00547560"/>
    <w:rsid w:val="00551858"/>
    <w:rsid w:val="00553777"/>
    <w:rsid w:val="00556E9A"/>
    <w:rsid w:val="00557489"/>
    <w:rsid w:val="00557F5A"/>
    <w:rsid w:val="0056086C"/>
    <w:rsid w:val="00561B16"/>
    <w:rsid w:val="00563153"/>
    <w:rsid w:val="00564F0B"/>
    <w:rsid w:val="00566AB8"/>
    <w:rsid w:val="005708AC"/>
    <w:rsid w:val="005721B8"/>
    <w:rsid w:val="00575A68"/>
    <w:rsid w:val="00580BB0"/>
    <w:rsid w:val="00583870"/>
    <w:rsid w:val="005861CD"/>
    <w:rsid w:val="00586A8A"/>
    <w:rsid w:val="00587B2B"/>
    <w:rsid w:val="00587BA5"/>
    <w:rsid w:val="0059500D"/>
    <w:rsid w:val="005953B0"/>
    <w:rsid w:val="00597B83"/>
    <w:rsid w:val="005A2524"/>
    <w:rsid w:val="005A414F"/>
    <w:rsid w:val="005A64E6"/>
    <w:rsid w:val="005A7BA4"/>
    <w:rsid w:val="005A7F3F"/>
    <w:rsid w:val="005B1120"/>
    <w:rsid w:val="005B41F6"/>
    <w:rsid w:val="005B4518"/>
    <w:rsid w:val="005B5026"/>
    <w:rsid w:val="005B515B"/>
    <w:rsid w:val="005B7DFB"/>
    <w:rsid w:val="005C1369"/>
    <w:rsid w:val="005C136C"/>
    <w:rsid w:val="005C1BDF"/>
    <w:rsid w:val="005C2E87"/>
    <w:rsid w:val="005C2EBA"/>
    <w:rsid w:val="005C4592"/>
    <w:rsid w:val="005C4BE8"/>
    <w:rsid w:val="005D23AA"/>
    <w:rsid w:val="005D24C7"/>
    <w:rsid w:val="005D3E9D"/>
    <w:rsid w:val="005D49D2"/>
    <w:rsid w:val="005D6773"/>
    <w:rsid w:val="005D70F0"/>
    <w:rsid w:val="005D782A"/>
    <w:rsid w:val="005E0361"/>
    <w:rsid w:val="005E314C"/>
    <w:rsid w:val="005E5AE0"/>
    <w:rsid w:val="005E63A4"/>
    <w:rsid w:val="005E7097"/>
    <w:rsid w:val="005E7B17"/>
    <w:rsid w:val="005E7B74"/>
    <w:rsid w:val="005F06D5"/>
    <w:rsid w:val="005F178A"/>
    <w:rsid w:val="005F1FC3"/>
    <w:rsid w:val="005F336F"/>
    <w:rsid w:val="005F3656"/>
    <w:rsid w:val="005F4723"/>
    <w:rsid w:val="006004C6"/>
    <w:rsid w:val="00600FE9"/>
    <w:rsid w:val="00601F94"/>
    <w:rsid w:val="00602701"/>
    <w:rsid w:val="00602BDE"/>
    <w:rsid w:val="00603D0D"/>
    <w:rsid w:val="00604536"/>
    <w:rsid w:val="006059E2"/>
    <w:rsid w:val="00606AD5"/>
    <w:rsid w:val="00607A86"/>
    <w:rsid w:val="00610465"/>
    <w:rsid w:val="006115F6"/>
    <w:rsid w:val="00613625"/>
    <w:rsid w:val="00616B78"/>
    <w:rsid w:val="006173BD"/>
    <w:rsid w:val="006178AD"/>
    <w:rsid w:val="006213FB"/>
    <w:rsid w:val="0062572B"/>
    <w:rsid w:val="0062616D"/>
    <w:rsid w:val="00626459"/>
    <w:rsid w:val="00633FE9"/>
    <w:rsid w:val="00633FED"/>
    <w:rsid w:val="006359F4"/>
    <w:rsid w:val="00635BD2"/>
    <w:rsid w:val="0063719C"/>
    <w:rsid w:val="006443C9"/>
    <w:rsid w:val="006504E6"/>
    <w:rsid w:val="00650984"/>
    <w:rsid w:val="00651814"/>
    <w:rsid w:val="00652557"/>
    <w:rsid w:val="00654011"/>
    <w:rsid w:val="00655206"/>
    <w:rsid w:val="00655AE8"/>
    <w:rsid w:val="006564F4"/>
    <w:rsid w:val="00656CE8"/>
    <w:rsid w:val="00657FF0"/>
    <w:rsid w:val="006630F0"/>
    <w:rsid w:val="00663F72"/>
    <w:rsid w:val="00665F40"/>
    <w:rsid w:val="0066787E"/>
    <w:rsid w:val="00667D6A"/>
    <w:rsid w:val="00676E86"/>
    <w:rsid w:val="006828A4"/>
    <w:rsid w:val="00682D60"/>
    <w:rsid w:val="006842CB"/>
    <w:rsid w:val="00684DD2"/>
    <w:rsid w:val="00684F50"/>
    <w:rsid w:val="00693233"/>
    <w:rsid w:val="00695F15"/>
    <w:rsid w:val="006A0024"/>
    <w:rsid w:val="006A004E"/>
    <w:rsid w:val="006A0966"/>
    <w:rsid w:val="006A1616"/>
    <w:rsid w:val="006A189E"/>
    <w:rsid w:val="006A1DDE"/>
    <w:rsid w:val="006A397B"/>
    <w:rsid w:val="006A46FF"/>
    <w:rsid w:val="006A5F7B"/>
    <w:rsid w:val="006B0BC3"/>
    <w:rsid w:val="006B12F7"/>
    <w:rsid w:val="006B3DC6"/>
    <w:rsid w:val="006B43F6"/>
    <w:rsid w:val="006B5B0D"/>
    <w:rsid w:val="006C0324"/>
    <w:rsid w:val="006C04AB"/>
    <w:rsid w:val="006C07E4"/>
    <w:rsid w:val="006C1508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E5FAA"/>
    <w:rsid w:val="006F113F"/>
    <w:rsid w:val="006F4861"/>
    <w:rsid w:val="0070017E"/>
    <w:rsid w:val="007025A0"/>
    <w:rsid w:val="00703B51"/>
    <w:rsid w:val="0070475B"/>
    <w:rsid w:val="00705D83"/>
    <w:rsid w:val="00713048"/>
    <w:rsid w:val="00714948"/>
    <w:rsid w:val="00716373"/>
    <w:rsid w:val="007172CD"/>
    <w:rsid w:val="007177F5"/>
    <w:rsid w:val="00721573"/>
    <w:rsid w:val="00721E71"/>
    <w:rsid w:val="00722E96"/>
    <w:rsid w:val="00733266"/>
    <w:rsid w:val="0073472E"/>
    <w:rsid w:val="00734801"/>
    <w:rsid w:val="00734BE3"/>
    <w:rsid w:val="00734C32"/>
    <w:rsid w:val="00735C45"/>
    <w:rsid w:val="007365AE"/>
    <w:rsid w:val="00740228"/>
    <w:rsid w:val="00740490"/>
    <w:rsid w:val="0074192B"/>
    <w:rsid w:val="0074315E"/>
    <w:rsid w:val="007458D4"/>
    <w:rsid w:val="00745DF3"/>
    <w:rsid w:val="007468D5"/>
    <w:rsid w:val="007478DC"/>
    <w:rsid w:val="00747ADC"/>
    <w:rsid w:val="00750794"/>
    <w:rsid w:val="00750AEE"/>
    <w:rsid w:val="007535AD"/>
    <w:rsid w:val="00753629"/>
    <w:rsid w:val="00754643"/>
    <w:rsid w:val="00755BF3"/>
    <w:rsid w:val="00762647"/>
    <w:rsid w:val="00762EFE"/>
    <w:rsid w:val="007632C9"/>
    <w:rsid w:val="00763E52"/>
    <w:rsid w:val="0076406C"/>
    <w:rsid w:val="0077026D"/>
    <w:rsid w:val="00770619"/>
    <w:rsid w:val="00770BFE"/>
    <w:rsid w:val="00771287"/>
    <w:rsid w:val="00773BD7"/>
    <w:rsid w:val="00773C91"/>
    <w:rsid w:val="007743E4"/>
    <w:rsid w:val="00776F9E"/>
    <w:rsid w:val="007773DA"/>
    <w:rsid w:val="00777697"/>
    <w:rsid w:val="007778FA"/>
    <w:rsid w:val="00781694"/>
    <w:rsid w:val="00782C9D"/>
    <w:rsid w:val="007835D7"/>
    <w:rsid w:val="007841F3"/>
    <w:rsid w:val="0078458A"/>
    <w:rsid w:val="007877F4"/>
    <w:rsid w:val="00787B4C"/>
    <w:rsid w:val="007903E5"/>
    <w:rsid w:val="00792CEA"/>
    <w:rsid w:val="00794326"/>
    <w:rsid w:val="0079675C"/>
    <w:rsid w:val="007973E7"/>
    <w:rsid w:val="007A3027"/>
    <w:rsid w:val="007A395B"/>
    <w:rsid w:val="007A3CFC"/>
    <w:rsid w:val="007A4423"/>
    <w:rsid w:val="007A476D"/>
    <w:rsid w:val="007A489D"/>
    <w:rsid w:val="007A7415"/>
    <w:rsid w:val="007A7573"/>
    <w:rsid w:val="007B023E"/>
    <w:rsid w:val="007B1408"/>
    <w:rsid w:val="007B19AC"/>
    <w:rsid w:val="007B2BB0"/>
    <w:rsid w:val="007B7FB2"/>
    <w:rsid w:val="007C273B"/>
    <w:rsid w:val="007C2882"/>
    <w:rsid w:val="007C30CA"/>
    <w:rsid w:val="007C323D"/>
    <w:rsid w:val="007C4C1F"/>
    <w:rsid w:val="007C55A8"/>
    <w:rsid w:val="007C5BFB"/>
    <w:rsid w:val="007C5F4E"/>
    <w:rsid w:val="007C6E18"/>
    <w:rsid w:val="007E0A2E"/>
    <w:rsid w:val="007E59CA"/>
    <w:rsid w:val="007F5CEC"/>
    <w:rsid w:val="007F7491"/>
    <w:rsid w:val="00800105"/>
    <w:rsid w:val="008123C1"/>
    <w:rsid w:val="008142BA"/>
    <w:rsid w:val="00814F61"/>
    <w:rsid w:val="008156D5"/>
    <w:rsid w:val="00817FFC"/>
    <w:rsid w:val="008212C1"/>
    <w:rsid w:val="0082194F"/>
    <w:rsid w:val="00821B10"/>
    <w:rsid w:val="00822542"/>
    <w:rsid w:val="008233B9"/>
    <w:rsid w:val="00823615"/>
    <w:rsid w:val="0082367D"/>
    <w:rsid w:val="0082518C"/>
    <w:rsid w:val="008252D9"/>
    <w:rsid w:val="0082756D"/>
    <w:rsid w:val="00827AB2"/>
    <w:rsid w:val="00830268"/>
    <w:rsid w:val="00832353"/>
    <w:rsid w:val="00832AD8"/>
    <w:rsid w:val="008335EB"/>
    <w:rsid w:val="00833F6D"/>
    <w:rsid w:val="008373E7"/>
    <w:rsid w:val="0084164C"/>
    <w:rsid w:val="00841D08"/>
    <w:rsid w:val="00843769"/>
    <w:rsid w:val="00843A1A"/>
    <w:rsid w:val="00845BF6"/>
    <w:rsid w:val="008466F6"/>
    <w:rsid w:val="00846864"/>
    <w:rsid w:val="00850C13"/>
    <w:rsid w:val="00853864"/>
    <w:rsid w:val="00855067"/>
    <w:rsid w:val="00856754"/>
    <w:rsid w:val="0086110E"/>
    <w:rsid w:val="00865F44"/>
    <w:rsid w:val="0086621B"/>
    <w:rsid w:val="00870A66"/>
    <w:rsid w:val="00871021"/>
    <w:rsid w:val="008731C6"/>
    <w:rsid w:val="008759D8"/>
    <w:rsid w:val="00876DAE"/>
    <w:rsid w:val="008770FA"/>
    <w:rsid w:val="00877DC4"/>
    <w:rsid w:val="0088088F"/>
    <w:rsid w:val="00880C49"/>
    <w:rsid w:val="00880C64"/>
    <w:rsid w:val="00882313"/>
    <w:rsid w:val="00884EAF"/>
    <w:rsid w:val="008851B6"/>
    <w:rsid w:val="00887F08"/>
    <w:rsid w:val="00890045"/>
    <w:rsid w:val="00893DF2"/>
    <w:rsid w:val="008A043D"/>
    <w:rsid w:val="008A10E2"/>
    <w:rsid w:val="008A79E8"/>
    <w:rsid w:val="008B1167"/>
    <w:rsid w:val="008B1A39"/>
    <w:rsid w:val="008B2234"/>
    <w:rsid w:val="008B23B2"/>
    <w:rsid w:val="008B47B3"/>
    <w:rsid w:val="008B4BA8"/>
    <w:rsid w:val="008B65F2"/>
    <w:rsid w:val="008B6BE2"/>
    <w:rsid w:val="008C017C"/>
    <w:rsid w:val="008C0F1C"/>
    <w:rsid w:val="008C1812"/>
    <w:rsid w:val="008C2289"/>
    <w:rsid w:val="008C25B4"/>
    <w:rsid w:val="008C2E43"/>
    <w:rsid w:val="008C478F"/>
    <w:rsid w:val="008C67CC"/>
    <w:rsid w:val="008D0A58"/>
    <w:rsid w:val="008D1AC9"/>
    <w:rsid w:val="008D47DB"/>
    <w:rsid w:val="008D4DCA"/>
    <w:rsid w:val="008E300A"/>
    <w:rsid w:val="008E4072"/>
    <w:rsid w:val="008E4499"/>
    <w:rsid w:val="008E6468"/>
    <w:rsid w:val="008E7F1B"/>
    <w:rsid w:val="008F0735"/>
    <w:rsid w:val="008F28C6"/>
    <w:rsid w:val="008F5663"/>
    <w:rsid w:val="0090184E"/>
    <w:rsid w:val="009042C6"/>
    <w:rsid w:val="0090442A"/>
    <w:rsid w:val="00906869"/>
    <w:rsid w:val="00907890"/>
    <w:rsid w:val="00910BE1"/>
    <w:rsid w:val="00911407"/>
    <w:rsid w:val="00913D22"/>
    <w:rsid w:val="00914C00"/>
    <w:rsid w:val="0092034F"/>
    <w:rsid w:val="009211ED"/>
    <w:rsid w:val="0092594B"/>
    <w:rsid w:val="009259D6"/>
    <w:rsid w:val="00926111"/>
    <w:rsid w:val="00930F73"/>
    <w:rsid w:val="00931E66"/>
    <w:rsid w:val="00936BC3"/>
    <w:rsid w:val="00937BE3"/>
    <w:rsid w:val="009403F9"/>
    <w:rsid w:val="00940C66"/>
    <w:rsid w:val="00940C6D"/>
    <w:rsid w:val="00942063"/>
    <w:rsid w:val="0094479D"/>
    <w:rsid w:val="00945198"/>
    <w:rsid w:val="00946868"/>
    <w:rsid w:val="00950104"/>
    <w:rsid w:val="0095075F"/>
    <w:rsid w:val="009507CB"/>
    <w:rsid w:val="00951194"/>
    <w:rsid w:val="00952ADA"/>
    <w:rsid w:val="0095479F"/>
    <w:rsid w:val="0095781A"/>
    <w:rsid w:val="00961680"/>
    <w:rsid w:val="009642AA"/>
    <w:rsid w:val="00970FFE"/>
    <w:rsid w:val="00972C33"/>
    <w:rsid w:val="00973579"/>
    <w:rsid w:val="009738BA"/>
    <w:rsid w:val="009754D6"/>
    <w:rsid w:val="00976055"/>
    <w:rsid w:val="009767EB"/>
    <w:rsid w:val="0098008C"/>
    <w:rsid w:val="00982C2F"/>
    <w:rsid w:val="009830ED"/>
    <w:rsid w:val="00983EC0"/>
    <w:rsid w:val="009849A4"/>
    <w:rsid w:val="009862D0"/>
    <w:rsid w:val="00993FA6"/>
    <w:rsid w:val="00994822"/>
    <w:rsid w:val="009953A5"/>
    <w:rsid w:val="009963C0"/>
    <w:rsid w:val="00996FDA"/>
    <w:rsid w:val="009A04E7"/>
    <w:rsid w:val="009A172C"/>
    <w:rsid w:val="009A288E"/>
    <w:rsid w:val="009A38BE"/>
    <w:rsid w:val="009A38E2"/>
    <w:rsid w:val="009A3B2F"/>
    <w:rsid w:val="009A3CA5"/>
    <w:rsid w:val="009A737E"/>
    <w:rsid w:val="009B1C11"/>
    <w:rsid w:val="009B35A6"/>
    <w:rsid w:val="009B5D4D"/>
    <w:rsid w:val="009B6E26"/>
    <w:rsid w:val="009B74D9"/>
    <w:rsid w:val="009B7C3C"/>
    <w:rsid w:val="009C281B"/>
    <w:rsid w:val="009C288C"/>
    <w:rsid w:val="009C679D"/>
    <w:rsid w:val="009C69E0"/>
    <w:rsid w:val="009C7937"/>
    <w:rsid w:val="009D0824"/>
    <w:rsid w:val="009D0ECF"/>
    <w:rsid w:val="009D2C09"/>
    <w:rsid w:val="009D4720"/>
    <w:rsid w:val="009D6CB1"/>
    <w:rsid w:val="009E10FC"/>
    <w:rsid w:val="009E27F5"/>
    <w:rsid w:val="009E5575"/>
    <w:rsid w:val="009E5E17"/>
    <w:rsid w:val="009E7154"/>
    <w:rsid w:val="009F0F50"/>
    <w:rsid w:val="009F393D"/>
    <w:rsid w:val="009F516F"/>
    <w:rsid w:val="009F6337"/>
    <w:rsid w:val="009F653F"/>
    <w:rsid w:val="009F661F"/>
    <w:rsid w:val="009F7EF6"/>
    <w:rsid w:val="00A00029"/>
    <w:rsid w:val="00A01080"/>
    <w:rsid w:val="00A0492F"/>
    <w:rsid w:val="00A050AA"/>
    <w:rsid w:val="00A05645"/>
    <w:rsid w:val="00A06C3F"/>
    <w:rsid w:val="00A10726"/>
    <w:rsid w:val="00A1259E"/>
    <w:rsid w:val="00A14E99"/>
    <w:rsid w:val="00A15108"/>
    <w:rsid w:val="00A17340"/>
    <w:rsid w:val="00A23D97"/>
    <w:rsid w:val="00A25F47"/>
    <w:rsid w:val="00A262FE"/>
    <w:rsid w:val="00A27798"/>
    <w:rsid w:val="00A279AC"/>
    <w:rsid w:val="00A34CFD"/>
    <w:rsid w:val="00A40A33"/>
    <w:rsid w:val="00A415BD"/>
    <w:rsid w:val="00A41749"/>
    <w:rsid w:val="00A41BBF"/>
    <w:rsid w:val="00A446A8"/>
    <w:rsid w:val="00A44A63"/>
    <w:rsid w:val="00A44A8C"/>
    <w:rsid w:val="00A454E9"/>
    <w:rsid w:val="00A46299"/>
    <w:rsid w:val="00A47DE0"/>
    <w:rsid w:val="00A50490"/>
    <w:rsid w:val="00A51F9D"/>
    <w:rsid w:val="00A532C6"/>
    <w:rsid w:val="00A53D9A"/>
    <w:rsid w:val="00A54FD7"/>
    <w:rsid w:val="00A5633C"/>
    <w:rsid w:val="00A56E93"/>
    <w:rsid w:val="00A57144"/>
    <w:rsid w:val="00A576EF"/>
    <w:rsid w:val="00A62D5A"/>
    <w:rsid w:val="00A65BF8"/>
    <w:rsid w:val="00A7322D"/>
    <w:rsid w:val="00A756A9"/>
    <w:rsid w:val="00A75727"/>
    <w:rsid w:val="00A8056A"/>
    <w:rsid w:val="00A8206B"/>
    <w:rsid w:val="00A82138"/>
    <w:rsid w:val="00A8236A"/>
    <w:rsid w:val="00A829AC"/>
    <w:rsid w:val="00A84916"/>
    <w:rsid w:val="00A84A79"/>
    <w:rsid w:val="00A85016"/>
    <w:rsid w:val="00A85126"/>
    <w:rsid w:val="00A85441"/>
    <w:rsid w:val="00A87DD0"/>
    <w:rsid w:val="00A927A1"/>
    <w:rsid w:val="00AA086D"/>
    <w:rsid w:val="00AA3AB8"/>
    <w:rsid w:val="00AA62A0"/>
    <w:rsid w:val="00AA6BE3"/>
    <w:rsid w:val="00AA7350"/>
    <w:rsid w:val="00AB2DE3"/>
    <w:rsid w:val="00AB5703"/>
    <w:rsid w:val="00AC13F7"/>
    <w:rsid w:val="00AC1721"/>
    <w:rsid w:val="00AC4465"/>
    <w:rsid w:val="00AC4EB4"/>
    <w:rsid w:val="00AC51E9"/>
    <w:rsid w:val="00AC7072"/>
    <w:rsid w:val="00AC7D49"/>
    <w:rsid w:val="00AD0339"/>
    <w:rsid w:val="00AD05F0"/>
    <w:rsid w:val="00AD13A4"/>
    <w:rsid w:val="00AD1E8D"/>
    <w:rsid w:val="00AD3FAD"/>
    <w:rsid w:val="00AD4CEA"/>
    <w:rsid w:val="00AD6005"/>
    <w:rsid w:val="00AD7471"/>
    <w:rsid w:val="00AE1D39"/>
    <w:rsid w:val="00AE25DB"/>
    <w:rsid w:val="00AE2B43"/>
    <w:rsid w:val="00AE34C9"/>
    <w:rsid w:val="00AE48EB"/>
    <w:rsid w:val="00AE5ADA"/>
    <w:rsid w:val="00AF0472"/>
    <w:rsid w:val="00AF0D8C"/>
    <w:rsid w:val="00AF3081"/>
    <w:rsid w:val="00AF39C3"/>
    <w:rsid w:val="00AF44B0"/>
    <w:rsid w:val="00AF5414"/>
    <w:rsid w:val="00AF7DC6"/>
    <w:rsid w:val="00B00D7B"/>
    <w:rsid w:val="00B027C8"/>
    <w:rsid w:val="00B03924"/>
    <w:rsid w:val="00B03A47"/>
    <w:rsid w:val="00B045AF"/>
    <w:rsid w:val="00B05B7D"/>
    <w:rsid w:val="00B07490"/>
    <w:rsid w:val="00B107B0"/>
    <w:rsid w:val="00B119CE"/>
    <w:rsid w:val="00B1507B"/>
    <w:rsid w:val="00B153F7"/>
    <w:rsid w:val="00B15935"/>
    <w:rsid w:val="00B16635"/>
    <w:rsid w:val="00B214C2"/>
    <w:rsid w:val="00B248D9"/>
    <w:rsid w:val="00B27A25"/>
    <w:rsid w:val="00B3060C"/>
    <w:rsid w:val="00B31A59"/>
    <w:rsid w:val="00B327EF"/>
    <w:rsid w:val="00B32AB5"/>
    <w:rsid w:val="00B3385B"/>
    <w:rsid w:val="00B4210A"/>
    <w:rsid w:val="00B4385B"/>
    <w:rsid w:val="00B4781D"/>
    <w:rsid w:val="00B54647"/>
    <w:rsid w:val="00B548BE"/>
    <w:rsid w:val="00B54DC3"/>
    <w:rsid w:val="00B55A96"/>
    <w:rsid w:val="00B63209"/>
    <w:rsid w:val="00B64208"/>
    <w:rsid w:val="00B6540F"/>
    <w:rsid w:val="00B657A9"/>
    <w:rsid w:val="00B660EE"/>
    <w:rsid w:val="00B6643B"/>
    <w:rsid w:val="00B673B7"/>
    <w:rsid w:val="00B676A4"/>
    <w:rsid w:val="00B71F06"/>
    <w:rsid w:val="00B723F2"/>
    <w:rsid w:val="00B76668"/>
    <w:rsid w:val="00B76CD3"/>
    <w:rsid w:val="00B818F4"/>
    <w:rsid w:val="00B82490"/>
    <w:rsid w:val="00B85EE2"/>
    <w:rsid w:val="00B86835"/>
    <w:rsid w:val="00B90FD9"/>
    <w:rsid w:val="00B934C3"/>
    <w:rsid w:val="00B94AC9"/>
    <w:rsid w:val="00B9543D"/>
    <w:rsid w:val="00B9577D"/>
    <w:rsid w:val="00B96364"/>
    <w:rsid w:val="00B9659F"/>
    <w:rsid w:val="00B9738C"/>
    <w:rsid w:val="00B97A8D"/>
    <w:rsid w:val="00BA04A8"/>
    <w:rsid w:val="00BA2CAE"/>
    <w:rsid w:val="00BB070F"/>
    <w:rsid w:val="00BB1C30"/>
    <w:rsid w:val="00BB755A"/>
    <w:rsid w:val="00BC1A11"/>
    <w:rsid w:val="00BC2B91"/>
    <w:rsid w:val="00BC46F7"/>
    <w:rsid w:val="00BC4C22"/>
    <w:rsid w:val="00BC7145"/>
    <w:rsid w:val="00BC7A03"/>
    <w:rsid w:val="00BD07A7"/>
    <w:rsid w:val="00BD2499"/>
    <w:rsid w:val="00BD37CC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E7D90"/>
    <w:rsid w:val="00BF11C8"/>
    <w:rsid w:val="00BF1AEA"/>
    <w:rsid w:val="00BF1F7A"/>
    <w:rsid w:val="00BF3FF6"/>
    <w:rsid w:val="00BF5ADD"/>
    <w:rsid w:val="00BF6583"/>
    <w:rsid w:val="00C00C08"/>
    <w:rsid w:val="00C024C0"/>
    <w:rsid w:val="00C0317E"/>
    <w:rsid w:val="00C04952"/>
    <w:rsid w:val="00C05569"/>
    <w:rsid w:val="00C05F43"/>
    <w:rsid w:val="00C05F44"/>
    <w:rsid w:val="00C10184"/>
    <w:rsid w:val="00C1144A"/>
    <w:rsid w:val="00C128C2"/>
    <w:rsid w:val="00C15AFA"/>
    <w:rsid w:val="00C23E23"/>
    <w:rsid w:val="00C25002"/>
    <w:rsid w:val="00C254E6"/>
    <w:rsid w:val="00C25F98"/>
    <w:rsid w:val="00C265E1"/>
    <w:rsid w:val="00C343EC"/>
    <w:rsid w:val="00C3493A"/>
    <w:rsid w:val="00C40DB5"/>
    <w:rsid w:val="00C413BE"/>
    <w:rsid w:val="00C424EA"/>
    <w:rsid w:val="00C44246"/>
    <w:rsid w:val="00C459CD"/>
    <w:rsid w:val="00C46618"/>
    <w:rsid w:val="00C50216"/>
    <w:rsid w:val="00C5063F"/>
    <w:rsid w:val="00C5070A"/>
    <w:rsid w:val="00C50A33"/>
    <w:rsid w:val="00C50C69"/>
    <w:rsid w:val="00C63851"/>
    <w:rsid w:val="00C645ED"/>
    <w:rsid w:val="00C66953"/>
    <w:rsid w:val="00C7337C"/>
    <w:rsid w:val="00C73D1B"/>
    <w:rsid w:val="00C74E48"/>
    <w:rsid w:val="00C77093"/>
    <w:rsid w:val="00C77D4A"/>
    <w:rsid w:val="00C81790"/>
    <w:rsid w:val="00C817C5"/>
    <w:rsid w:val="00C855D8"/>
    <w:rsid w:val="00C86CB7"/>
    <w:rsid w:val="00C90C44"/>
    <w:rsid w:val="00C932EC"/>
    <w:rsid w:val="00C95727"/>
    <w:rsid w:val="00C962FB"/>
    <w:rsid w:val="00CA055D"/>
    <w:rsid w:val="00CA147C"/>
    <w:rsid w:val="00CA3D2A"/>
    <w:rsid w:val="00CB27AD"/>
    <w:rsid w:val="00CB2A69"/>
    <w:rsid w:val="00CB4956"/>
    <w:rsid w:val="00CB65EC"/>
    <w:rsid w:val="00CC3365"/>
    <w:rsid w:val="00CC3421"/>
    <w:rsid w:val="00CC4742"/>
    <w:rsid w:val="00CC478D"/>
    <w:rsid w:val="00CD53AF"/>
    <w:rsid w:val="00CD6EA1"/>
    <w:rsid w:val="00CD74D9"/>
    <w:rsid w:val="00CE071B"/>
    <w:rsid w:val="00CE24AC"/>
    <w:rsid w:val="00CE2F65"/>
    <w:rsid w:val="00CE5BFD"/>
    <w:rsid w:val="00CE7409"/>
    <w:rsid w:val="00CF3294"/>
    <w:rsid w:val="00CF5E1C"/>
    <w:rsid w:val="00D00AD5"/>
    <w:rsid w:val="00D03EDB"/>
    <w:rsid w:val="00D05B32"/>
    <w:rsid w:val="00D0653B"/>
    <w:rsid w:val="00D06912"/>
    <w:rsid w:val="00D06F35"/>
    <w:rsid w:val="00D1184B"/>
    <w:rsid w:val="00D14376"/>
    <w:rsid w:val="00D17D95"/>
    <w:rsid w:val="00D20C61"/>
    <w:rsid w:val="00D24254"/>
    <w:rsid w:val="00D247C0"/>
    <w:rsid w:val="00D33D10"/>
    <w:rsid w:val="00D35FC8"/>
    <w:rsid w:val="00D366AC"/>
    <w:rsid w:val="00D4087E"/>
    <w:rsid w:val="00D410E2"/>
    <w:rsid w:val="00D41630"/>
    <w:rsid w:val="00D4442D"/>
    <w:rsid w:val="00D44487"/>
    <w:rsid w:val="00D451F7"/>
    <w:rsid w:val="00D46B88"/>
    <w:rsid w:val="00D5015D"/>
    <w:rsid w:val="00D517FB"/>
    <w:rsid w:val="00D52D6B"/>
    <w:rsid w:val="00D539A0"/>
    <w:rsid w:val="00D53C6B"/>
    <w:rsid w:val="00D53D94"/>
    <w:rsid w:val="00D55283"/>
    <w:rsid w:val="00D56B95"/>
    <w:rsid w:val="00D603A2"/>
    <w:rsid w:val="00D61C56"/>
    <w:rsid w:val="00D624E7"/>
    <w:rsid w:val="00D62CD2"/>
    <w:rsid w:val="00D658CB"/>
    <w:rsid w:val="00D66D3E"/>
    <w:rsid w:val="00D67339"/>
    <w:rsid w:val="00D71515"/>
    <w:rsid w:val="00D7343D"/>
    <w:rsid w:val="00D7396A"/>
    <w:rsid w:val="00D7530D"/>
    <w:rsid w:val="00D75642"/>
    <w:rsid w:val="00D75B55"/>
    <w:rsid w:val="00D775B2"/>
    <w:rsid w:val="00D83667"/>
    <w:rsid w:val="00D8720D"/>
    <w:rsid w:val="00D875CB"/>
    <w:rsid w:val="00D906BE"/>
    <w:rsid w:val="00D91EB8"/>
    <w:rsid w:val="00D94E7E"/>
    <w:rsid w:val="00D95C66"/>
    <w:rsid w:val="00D97256"/>
    <w:rsid w:val="00DA1DAF"/>
    <w:rsid w:val="00DA3F3D"/>
    <w:rsid w:val="00DA6E67"/>
    <w:rsid w:val="00DB2CCA"/>
    <w:rsid w:val="00DB3309"/>
    <w:rsid w:val="00DB3580"/>
    <w:rsid w:val="00DB4200"/>
    <w:rsid w:val="00DB4AE4"/>
    <w:rsid w:val="00DB50B1"/>
    <w:rsid w:val="00DB526A"/>
    <w:rsid w:val="00DB7336"/>
    <w:rsid w:val="00DB7D31"/>
    <w:rsid w:val="00DC1FD1"/>
    <w:rsid w:val="00DC3560"/>
    <w:rsid w:val="00DC3775"/>
    <w:rsid w:val="00DC43BB"/>
    <w:rsid w:val="00DC4597"/>
    <w:rsid w:val="00DC6D79"/>
    <w:rsid w:val="00DD02AC"/>
    <w:rsid w:val="00DD1900"/>
    <w:rsid w:val="00DD19E6"/>
    <w:rsid w:val="00DD31A6"/>
    <w:rsid w:val="00DD62EF"/>
    <w:rsid w:val="00DD7125"/>
    <w:rsid w:val="00DD7969"/>
    <w:rsid w:val="00DD7C3B"/>
    <w:rsid w:val="00DE4510"/>
    <w:rsid w:val="00DE4E5D"/>
    <w:rsid w:val="00DE7777"/>
    <w:rsid w:val="00DF08E3"/>
    <w:rsid w:val="00E06161"/>
    <w:rsid w:val="00E06F63"/>
    <w:rsid w:val="00E07D0F"/>
    <w:rsid w:val="00E13D39"/>
    <w:rsid w:val="00E141E2"/>
    <w:rsid w:val="00E14EF3"/>
    <w:rsid w:val="00E15AA5"/>
    <w:rsid w:val="00E15DB7"/>
    <w:rsid w:val="00E1718E"/>
    <w:rsid w:val="00E17D3F"/>
    <w:rsid w:val="00E203D9"/>
    <w:rsid w:val="00E20894"/>
    <w:rsid w:val="00E23645"/>
    <w:rsid w:val="00E23CCD"/>
    <w:rsid w:val="00E26279"/>
    <w:rsid w:val="00E30A8F"/>
    <w:rsid w:val="00E314CA"/>
    <w:rsid w:val="00E3214E"/>
    <w:rsid w:val="00E33785"/>
    <w:rsid w:val="00E353E2"/>
    <w:rsid w:val="00E35BFD"/>
    <w:rsid w:val="00E35CAF"/>
    <w:rsid w:val="00E4036E"/>
    <w:rsid w:val="00E43B26"/>
    <w:rsid w:val="00E43D50"/>
    <w:rsid w:val="00E450A2"/>
    <w:rsid w:val="00E47348"/>
    <w:rsid w:val="00E5116D"/>
    <w:rsid w:val="00E52629"/>
    <w:rsid w:val="00E52C14"/>
    <w:rsid w:val="00E52D8D"/>
    <w:rsid w:val="00E543CB"/>
    <w:rsid w:val="00E552A2"/>
    <w:rsid w:val="00E614AA"/>
    <w:rsid w:val="00E625D3"/>
    <w:rsid w:val="00E62CC0"/>
    <w:rsid w:val="00E63273"/>
    <w:rsid w:val="00E647CC"/>
    <w:rsid w:val="00E65405"/>
    <w:rsid w:val="00E6555A"/>
    <w:rsid w:val="00E657E5"/>
    <w:rsid w:val="00E70E56"/>
    <w:rsid w:val="00E73735"/>
    <w:rsid w:val="00E73CBC"/>
    <w:rsid w:val="00E7437C"/>
    <w:rsid w:val="00E74BB2"/>
    <w:rsid w:val="00E75180"/>
    <w:rsid w:val="00E7543E"/>
    <w:rsid w:val="00E767B6"/>
    <w:rsid w:val="00E801C1"/>
    <w:rsid w:val="00E80530"/>
    <w:rsid w:val="00E80A9F"/>
    <w:rsid w:val="00E82AD8"/>
    <w:rsid w:val="00E82B1D"/>
    <w:rsid w:val="00E84855"/>
    <w:rsid w:val="00E84E39"/>
    <w:rsid w:val="00E85EE8"/>
    <w:rsid w:val="00E878D3"/>
    <w:rsid w:val="00E92EDA"/>
    <w:rsid w:val="00E936F2"/>
    <w:rsid w:val="00E94D2B"/>
    <w:rsid w:val="00E96129"/>
    <w:rsid w:val="00EA0A2F"/>
    <w:rsid w:val="00EA48E4"/>
    <w:rsid w:val="00EA533D"/>
    <w:rsid w:val="00EA6B2B"/>
    <w:rsid w:val="00EB1F9B"/>
    <w:rsid w:val="00EB3635"/>
    <w:rsid w:val="00EB6E4A"/>
    <w:rsid w:val="00EB76B8"/>
    <w:rsid w:val="00EC04DF"/>
    <w:rsid w:val="00EC389B"/>
    <w:rsid w:val="00EC3EE2"/>
    <w:rsid w:val="00EC51C5"/>
    <w:rsid w:val="00EC6D40"/>
    <w:rsid w:val="00EC720A"/>
    <w:rsid w:val="00ED032F"/>
    <w:rsid w:val="00ED0660"/>
    <w:rsid w:val="00ED2092"/>
    <w:rsid w:val="00ED4543"/>
    <w:rsid w:val="00ED54BE"/>
    <w:rsid w:val="00ED79A0"/>
    <w:rsid w:val="00ED7BC5"/>
    <w:rsid w:val="00EE5515"/>
    <w:rsid w:val="00EE5DF2"/>
    <w:rsid w:val="00EE74BA"/>
    <w:rsid w:val="00EF0114"/>
    <w:rsid w:val="00EF1000"/>
    <w:rsid w:val="00EF4A52"/>
    <w:rsid w:val="00EF6BA3"/>
    <w:rsid w:val="00EF719B"/>
    <w:rsid w:val="00F024A1"/>
    <w:rsid w:val="00F039D3"/>
    <w:rsid w:val="00F03EF2"/>
    <w:rsid w:val="00F06F98"/>
    <w:rsid w:val="00F0718E"/>
    <w:rsid w:val="00F11D7E"/>
    <w:rsid w:val="00F12424"/>
    <w:rsid w:val="00F12B87"/>
    <w:rsid w:val="00F14039"/>
    <w:rsid w:val="00F1439B"/>
    <w:rsid w:val="00F154C6"/>
    <w:rsid w:val="00F158E2"/>
    <w:rsid w:val="00F17025"/>
    <w:rsid w:val="00F17DF6"/>
    <w:rsid w:val="00F21AA4"/>
    <w:rsid w:val="00F236C7"/>
    <w:rsid w:val="00F23B7B"/>
    <w:rsid w:val="00F266CD"/>
    <w:rsid w:val="00F32993"/>
    <w:rsid w:val="00F33B29"/>
    <w:rsid w:val="00F35B28"/>
    <w:rsid w:val="00F36B9B"/>
    <w:rsid w:val="00F37473"/>
    <w:rsid w:val="00F4158F"/>
    <w:rsid w:val="00F44933"/>
    <w:rsid w:val="00F45EF8"/>
    <w:rsid w:val="00F46B66"/>
    <w:rsid w:val="00F46C94"/>
    <w:rsid w:val="00F505F1"/>
    <w:rsid w:val="00F50910"/>
    <w:rsid w:val="00F5114C"/>
    <w:rsid w:val="00F532B4"/>
    <w:rsid w:val="00F53EA3"/>
    <w:rsid w:val="00F56755"/>
    <w:rsid w:val="00F57B57"/>
    <w:rsid w:val="00F63A7B"/>
    <w:rsid w:val="00F64F3E"/>
    <w:rsid w:val="00F70BE3"/>
    <w:rsid w:val="00F71F5C"/>
    <w:rsid w:val="00F7217B"/>
    <w:rsid w:val="00F80F60"/>
    <w:rsid w:val="00F8198D"/>
    <w:rsid w:val="00F82AD8"/>
    <w:rsid w:val="00F831A1"/>
    <w:rsid w:val="00F8389A"/>
    <w:rsid w:val="00F83FEF"/>
    <w:rsid w:val="00F8426B"/>
    <w:rsid w:val="00F8429D"/>
    <w:rsid w:val="00F86D8A"/>
    <w:rsid w:val="00F872BB"/>
    <w:rsid w:val="00F874AB"/>
    <w:rsid w:val="00F921F2"/>
    <w:rsid w:val="00F93A61"/>
    <w:rsid w:val="00FA03FA"/>
    <w:rsid w:val="00FA05CF"/>
    <w:rsid w:val="00FA130F"/>
    <w:rsid w:val="00FA24BF"/>
    <w:rsid w:val="00FA5D2F"/>
    <w:rsid w:val="00FB2D01"/>
    <w:rsid w:val="00FB734B"/>
    <w:rsid w:val="00FC19C0"/>
    <w:rsid w:val="00FC1F6A"/>
    <w:rsid w:val="00FC225D"/>
    <w:rsid w:val="00FC3639"/>
    <w:rsid w:val="00FC4EA7"/>
    <w:rsid w:val="00FC5704"/>
    <w:rsid w:val="00FC5B6D"/>
    <w:rsid w:val="00FC68DD"/>
    <w:rsid w:val="00FC6B1C"/>
    <w:rsid w:val="00FC6F16"/>
    <w:rsid w:val="00FD0234"/>
    <w:rsid w:val="00FD0560"/>
    <w:rsid w:val="00FD0FA5"/>
    <w:rsid w:val="00FD1D12"/>
    <w:rsid w:val="00FD395D"/>
    <w:rsid w:val="00FD5E7A"/>
    <w:rsid w:val="00FE0683"/>
    <w:rsid w:val="00FE0E62"/>
    <w:rsid w:val="00FE447C"/>
    <w:rsid w:val="00FE46EF"/>
    <w:rsid w:val="00FE5A74"/>
    <w:rsid w:val="00FE762F"/>
    <w:rsid w:val="00FF395D"/>
    <w:rsid w:val="00FF5415"/>
    <w:rsid w:val="00FF6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c-rsi@cct.tomsk.gov.ru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3FDA5-8447-480F-974D-6E3B7D7A9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5</TotalTime>
  <Pages>4</Pages>
  <Words>949</Words>
  <Characters>5414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6351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Рудковский Станислав Игоревич</cp:lastModifiedBy>
  <cp:revision>4</cp:revision>
  <cp:lastPrinted>2014-09-08T10:20:00Z</cp:lastPrinted>
  <dcterms:created xsi:type="dcterms:W3CDTF">2016-12-12T10:56:00Z</dcterms:created>
  <dcterms:modified xsi:type="dcterms:W3CDTF">2016-12-12T11:00:00Z</dcterms:modified>
</cp:coreProperties>
</file>