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526F51" w:rsidRPr="00F86DD1" w:rsidTr="00127B9E">
        <w:tc>
          <w:tcPr>
            <w:tcW w:w="3898" w:type="dxa"/>
          </w:tcPr>
          <w:p w:rsidR="00526F51" w:rsidRPr="00390EF7" w:rsidRDefault="00526F51" w:rsidP="00390EF7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16.12.2016</w:t>
            </w:r>
          </w:p>
        </w:tc>
        <w:tc>
          <w:tcPr>
            <w:tcW w:w="5528" w:type="dxa"/>
          </w:tcPr>
          <w:p w:rsidR="00526F51" w:rsidRPr="00EB60CC" w:rsidRDefault="00526F51" w:rsidP="00C13709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2E7A58">
              <w:rPr>
                <w:sz w:val="24"/>
                <w:szCs w:val="24"/>
              </w:rPr>
              <w:t>№</w:t>
            </w:r>
            <w:r w:rsidRPr="00390EF7">
              <w:rPr>
                <w:sz w:val="24"/>
                <w:szCs w:val="24"/>
              </w:rPr>
              <w:t xml:space="preserve"> </w:t>
            </w:r>
            <w:r w:rsidRPr="00A30770">
              <w:rPr>
                <w:noProof/>
                <w:sz w:val="24"/>
                <w:szCs w:val="24"/>
                <w:lang w:val="en-US"/>
              </w:rPr>
              <w:t>9-207</w:t>
            </w:r>
            <w:r w:rsidR="00EB60CC">
              <w:rPr>
                <w:noProof/>
                <w:sz w:val="24"/>
                <w:szCs w:val="24"/>
              </w:rPr>
              <w:t>/9(784)</w:t>
            </w:r>
          </w:p>
        </w:tc>
      </w:tr>
    </w:tbl>
    <w:p w:rsidR="00526F51" w:rsidRPr="009D2864" w:rsidRDefault="00526F51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526F51" w:rsidRPr="002E7A58" w:rsidRDefault="00526F51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526F51" w:rsidRPr="001F07C3" w:rsidRDefault="00526F51" w:rsidP="005031A6">
      <w:pPr>
        <w:pStyle w:val="a9"/>
        <w:tabs>
          <w:tab w:val="left" w:pos="4644"/>
          <w:tab w:val="left" w:pos="8522"/>
        </w:tabs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Pr="00781A20">
        <w:rPr>
          <w:color w:val="000000"/>
          <w:sz w:val="24"/>
          <w:szCs w:val="24"/>
        </w:rPr>
        <w:t xml:space="preserve">организации </w:t>
      </w:r>
      <w:r w:rsidRPr="00526F51">
        <w:rPr>
          <w:color w:val="000000"/>
          <w:sz w:val="24"/>
          <w:szCs w:val="24"/>
        </w:rPr>
        <w:t xml:space="preserve"> </w:t>
      </w:r>
      <w:r w:rsidRPr="00A30770">
        <w:rPr>
          <w:noProof/>
          <w:color w:val="000000"/>
          <w:sz w:val="24"/>
          <w:szCs w:val="24"/>
        </w:rPr>
        <w:t>Общество с ограниченной ответственностью «ЖКХ Рыбаловское»</w:t>
      </w:r>
      <w:r w:rsidRPr="005031A6">
        <w:rPr>
          <w:noProof/>
          <w:color w:val="000000"/>
          <w:sz w:val="24"/>
          <w:szCs w:val="24"/>
        </w:rPr>
        <w:t xml:space="preserve"> (ИНН </w:t>
      </w:r>
      <w:r w:rsidRPr="00A30770">
        <w:rPr>
          <w:noProof/>
          <w:color w:val="000000"/>
          <w:sz w:val="24"/>
          <w:szCs w:val="24"/>
        </w:rPr>
        <w:t>7014041063</w:t>
      </w:r>
      <w:r w:rsidRPr="005031A6">
        <w:rPr>
          <w:noProof/>
          <w:color w:val="000000"/>
          <w:sz w:val="24"/>
          <w:szCs w:val="24"/>
        </w:rPr>
        <w:t xml:space="preserve">) </w:t>
      </w:r>
      <w:r>
        <w:rPr>
          <w:bCs/>
          <w:sz w:val="24"/>
          <w:szCs w:val="24"/>
        </w:rPr>
        <w:t xml:space="preserve">на </w:t>
      </w:r>
      <w:r w:rsidRPr="00E67F18">
        <w:rPr>
          <w:bCs/>
          <w:sz w:val="24"/>
          <w:szCs w:val="24"/>
        </w:rPr>
        <w:t xml:space="preserve">горячую воду </w:t>
      </w:r>
      <w:r w:rsidRPr="00A546CF">
        <w:rPr>
          <w:bCs/>
          <w:sz w:val="24"/>
          <w:szCs w:val="24"/>
        </w:rPr>
        <w:t>в открытой системе теплоснабжения</w:t>
      </w:r>
      <w:r>
        <w:rPr>
          <w:bCs/>
          <w:sz w:val="24"/>
          <w:szCs w:val="24"/>
        </w:rPr>
        <w:t xml:space="preserve"> (горячее водоснабжение</w:t>
      </w:r>
      <w:r w:rsidRPr="00E67F18">
        <w:rPr>
          <w:bCs/>
          <w:sz w:val="24"/>
          <w:szCs w:val="24"/>
        </w:rPr>
        <w:t>)</w:t>
      </w:r>
    </w:p>
    <w:p w:rsidR="00526F51" w:rsidRPr="001F07C3" w:rsidRDefault="00526F51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526F51" w:rsidRPr="001F07C3" w:rsidRDefault="00526F51" w:rsidP="00E12A3B">
      <w:pPr>
        <w:rPr>
          <w:sz w:val="24"/>
          <w:szCs w:val="24"/>
        </w:rPr>
      </w:pPr>
    </w:p>
    <w:p w:rsidR="00526F51" w:rsidRPr="001F07C3" w:rsidRDefault="00526F51" w:rsidP="009D2864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>В соответствии с Федеральным законом</w:t>
      </w:r>
      <w:r>
        <w:rPr>
          <w:sz w:val="24"/>
          <w:szCs w:val="24"/>
        </w:rPr>
        <w:t xml:space="preserve"> </w:t>
      </w:r>
      <w:r w:rsidRPr="00A546CF">
        <w:rPr>
          <w:sz w:val="24"/>
          <w:szCs w:val="24"/>
        </w:rPr>
        <w:t>от 27</w:t>
      </w:r>
      <w:r w:rsidRPr="00386EB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июля </w:t>
      </w:r>
      <w:r w:rsidRPr="00A546CF">
        <w:rPr>
          <w:sz w:val="24"/>
          <w:szCs w:val="24"/>
        </w:rPr>
        <w:t>2010</w:t>
      </w:r>
      <w:r>
        <w:rPr>
          <w:sz w:val="24"/>
          <w:szCs w:val="24"/>
        </w:rPr>
        <w:t xml:space="preserve"> года</w:t>
      </w:r>
      <w:r w:rsidRPr="00A546CF">
        <w:rPr>
          <w:sz w:val="24"/>
          <w:szCs w:val="24"/>
        </w:rPr>
        <w:t xml:space="preserve"> № 190-ФЗ </w:t>
      </w:r>
      <w:r>
        <w:rPr>
          <w:sz w:val="24"/>
          <w:szCs w:val="24"/>
        </w:rPr>
        <w:t>«</w:t>
      </w:r>
      <w:r w:rsidRPr="00A546CF">
        <w:rPr>
          <w:sz w:val="24"/>
          <w:szCs w:val="24"/>
        </w:rPr>
        <w:t>О теплоснабжении</w:t>
      </w:r>
      <w:r>
        <w:rPr>
          <w:sz w:val="24"/>
          <w:szCs w:val="24"/>
        </w:rPr>
        <w:t>»</w:t>
      </w:r>
      <w:r w:rsidRPr="00A546CF">
        <w:rPr>
          <w:sz w:val="24"/>
          <w:szCs w:val="24"/>
        </w:rPr>
        <w:t xml:space="preserve">, постановлением Правительства Российской Федерации от 22.10.2012 № 1075 </w:t>
      </w:r>
      <w:r>
        <w:rPr>
          <w:sz w:val="24"/>
          <w:szCs w:val="24"/>
        </w:rPr>
        <w:t>«</w:t>
      </w:r>
      <w:r w:rsidRPr="00A546CF">
        <w:rPr>
          <w:sz w:val="24"/>
          <w:szCs w:val="24"/>
        </w:rPr>
        <w:t>О ценообразовании в сфере теплоснабжения</w:t>
      </w:r>
      <w:r>
        <w:rPr>
          <w:sz w:val="24"/>
          <w:szCs w:val="24"/>
        </w:rPr>
        <w:t>»</w:t>
      </w:r>
      <w:r w:rsidRPr="00A546CF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</w:t>
      </w:r>
      <w:r w:rsidR="00620CEC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16.12.2016</w:t>
      </w:r>
      <w:r w:rsidR="00EB60CC">
        <w:rPr>
          <w:sz w:val="24"/>
          <w:szCs w:val="24"/>
        </w:rPr>
        <w:t xml:space="preserve"> № 40/3</w:t>
      </w:r>
      <w:proofErr w:type="gramEnd"/>
    </w:p>
    <w:p w:rsidR="00526F51" w:rsidRPr="001F07C3" w:rsidRDefault="00526F51" w:rsidP="009D2864">
      <w:pPr>
        <w:ind w:firstLine="567"/>
        <w:jc w:val="both"/>
        <w:rPr>
          <w:sz w:val="24"/>
          <w:szCs w:val="24"/>
        </w:rPr>
      </w:pPr>
    </w:p>
    <w:p w:rsidR="00526F51" w:rsidRPr="001F07C3" w:rsidRDefault="00526F51" w:rsidP="00F360F4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526F51" w:rsidRPr="005031A6" w:rsidRDefault="00526F51" w:rsidP="00EB60CC">
      <w:pPr>
        <w:pStyle w:val="af2"/>
        <w:numPr>
          <w:ilvl w:val="0"/>
          <w:numId w:val="8"/>
        </w:numPr>
        <w:tabs>
          <w:tab w:val="left" w:pos="284"/>
          <w:tab w:val="left" w:pos="993"/>
        </w:tabs>
        <w:ind w:left="0" w:firstLine="567"/>
        <w:jc w:val="both"/>
        <w:rPr>
          <w:sz w:val="24"/>
          <w:szCs w:val="24"/>
        </w:rPr>
      </w:pPr>
      <w:r w:rsidRPr="005031A6">
        <w:rPr>
          <w:sz w:val="24"/>
          <w:szCs w:val="24"/>
        </w:rPr>
        <w:t xml:space="preserve">Установить тарифы организации </w:t>
      </w:r>
      <w:r w:rsidRPr="00A30770">
        <w:rPr>
          <w:noProof/>
          <w:color w:val="000000"/>
          <w:sz w:val="24"/>
          <w:szCs w:val="24"/>
        </w:rPr>
        <w:t>Общество с ограниченной ответственностью «ЖКХ Рыбаловское»</w:t>
      </w:r>
      <w:r w:rsidRPr="005031A6">
        <w:rPr>
          <w:noProof/>
          <w:color w:val="000000"/>
          <w:sz w:val="24"/>
          <w:szCs w:val="24"/>
        </w:rPr>
        <w:t xml:space="preserve"> (ИНН </w:t>
      </w:r>
      <w:r w:rsidRPr="00A30770">
        <w:rPr>
          <w:noProof/>
          <w:color w:val="000000"/>
          <w:sz w:val="24"/>
          <w:szCs w:val="24"/>
        </w:rPr>
        <w:t>7014041063</w:t>
      </w:r>
      <w:r w:rsidRPr="005031A6">
        <w:rPr>
          <w:noProof/>
          <w:color w:val="000000"/>
          <w:sz w:val="24"/>
          <w:szCs w:val="24"/>
        </w:rPr>
        <w:t xml:space="preserve">) </w:t>
      </w:r>
      <w:r w:rsidRPr="005031A6">
        <w:rPr>
          <w:sz w:val="24"/>
          <w:szCs w:val="24"/>
        </w:rPr>
        <w:t xml:space="preserve">на </w:t>
      </w:r>
      <w:r w:rsidRPr="005031A6">
        <w:rPr>
          <w:bCs/>
          <w:sz w:val="24"/>
          <w:szCs w:val="24"/>
        </w:rPr>
        <w:t xml:space="preserve">горячую воду в открытой системе теплоснабжения (горячее водоснабжение), отпускаемую </w:t>
      </w:r>
      <w:r w:rsidRPr="005031A6">
        <w:rPr>
          <w:noProof/>
          <w:sz w:val="24"/>
          <w:szCs w:val="24"/>
        </w:rPr>
        <w:t xml:space="preserve">потребителям </w:t>
      </w:r>
      <w:r w:rsidR="00FD159A">
        <w:rPr>
          <w:noProof/>
          <w:color w:val="000000"/>
          <w:sz w:val="24"/>
          <w:szCs w:val="24"/>
        </w:rPr>
        <w:t xml:space="preserve">села </w:t>
      </w:r>
      <w:r w:rsidR="00FD159A" w:rsidRPr="00A30770">
        <w:rPr>
          <w:noProof/>
          <w:color w:val="000000"/>
          <w:sz w:val="24"/>
          <w:szCs w:val="24"/>
        </w:rPr>
        <w:t>Рыбалово</w:t>
      </w:r>
      <w:r w:rsidR="00FD159A">
        <w:rPr>
          <w:noProof/>
          <w:color w:val="000000"/>
          <w:sz w:val="24"/>
          <w:szCs w:val="24"/>
        </w:rPr>
        <w:t xml:space="preserve"> Рыбаловского сельского поселения Томского района</w:t>
      </w:r>
      <w:r w:rsidRPr="005031A6">
        <w:rPr>
          <w:color w:val="000000"/>
          <w:sz w:val="24"/>
          <w:szCs w:val="24"/>
        </w:rPr>
        <w:t xml:space="preserve">, </w:t>
      </w:r>
      <w:r w:rsidRPr="005031A6">
        <w:rPr>
          <w:sz w:val="24"/>
          <w:szCs w:val="24"/>
        </w:rPr>
        <w:t>согласно приложению к настоящему приказу.</w:t>
      </w:r>
    </w:p>
    <w:p w:rsidR="00526F51" w:rsidRPr="00651C35" w:rsidRDefault="00526F51" w:rsidP="00EB60CC">
      <w:pPr>
        <w:pStyle w:val="af2"/>
        <w:numPr>
          <w:ilvl w:val="0"/>
          <w:numId w:val="8"/>
        </w:numPr>
        <w:tabs>
          <w:tab w:val="left" w:pos="284"/>
          <w:tab w:val="left" w:pos="993"/>
        </w:tabs>
        <w:ind w:left="0" w:firstLine="567"/>
        <w:jc w:val="both"/>
        <w:rPr>
          <w:sz w:val="24"/>
          <w:szCs w:val="24"/>
        </w:rPr>
      </w:pPr>
      <w:r w:rsidRPr="00651C35">
        <w:rPr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sz w:val="24"/>
          <w:szCs w:val="24"/>
        </w:rPr>
        <w:t>1 января 2017</w:t>
      </w:r>
      <w:r w:rsidRPr="00651C35">
        <w:rPr>
          <w:sz w:val="24"/>
          <w:szCs w:val="24"/>
        </w:rPr>
        <w:t xml:space="preserve"> года по </w:t>
      </w:r>
      <w:r>
        <w:rPr>
          <w:noProof/>
          <w:sz w:val="24"/>
          <w:szCs w:val="24"/>
        </w:rPr>
        <w:t>31 декабря 2017</w:t>
      </w:r>
      <w:r w:rsidRPr="00651C35">
        <w:rPr>
          <w:sz w:val="24"/>
          <w:szCs w:val="24"/>
        </w:rPr>
        <w:t xml:space="preserve"> года.</w:t>
      </w:r>
    </w:p>
    <w:p w:rsidR="00526F51" w:rsidRPr="000A21F6" w:rsidRDefault="00526F51" w:rsidP="00595083">
      <w:pPr>
        <w:ind w:left="786" w:firstLine="0"/>
        <w:jc w:val="both"/>
        <w:rPr>
          <w:sz w:val="24"/>
          <w:szCs w:val="24"/>
        </w:rPr>
      </w:pPr>
    </w:p>
    <w:p w:rsidR="00526F51" w:rsidRPr="00783E0D" w:rsidRDefault="00526F51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526F51" w:rsidRPr="002E7A58" w:rsidTr="002D7B13">
        <w:tc>
          <w:tcPr>
            <w:tcW w:w="3898" w:type="dxa"/>
          </w:tcPr>
          <w:p w:rsidR="00526F51" w:rsidRPr="002E7A58" w:rsidRDefault="00526F51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526F51" w:rsidRPr="002E7A58" w:rsidRDefault="00526F51" w:rsidP="00F950CF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526F51" w:rsidRDefault="00526F51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526F51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526F51" w:rsidRPr="00EB60CC" w:rsidRDefault="00526F51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EB60CC">
        <w:rPr>
          <w:color w:val="000000"/>
          <w:sz w:val="22"/>
          <w:szCs w:val="22"/>
        </w:rPr>
        <w:lastRenderedPageBreak/>
        <w:t>Приложение к приказу</w:t>
      </w:r>
    </w:p>
    <w:p w:rsidR="00526F51" w:rsidRPr="00EB60CC" w:rsidRDefault="00526F51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EB60CC">
        <w:rPr>
          <w:color w:val="000000"/>
          <w:sz w:val="22"/>
          <w:szCs w:val="22"/>
        </w:rPr>
        <w:t>Департамента тарифного регулирования</w:t>
      </w:r>
    </w:p>
    <w:p w:rsidR="00526F51" w:rsidRPr="00EB60CC" w:rsidRDefault="00526F51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EB60CC">
        <w:rPr>
          <w:color w:val="000000"/>
          <w:sz w:val="22"/>
          <w:szCs w:val="22"/>
        </w:rPr>
        <w:t>Томской области</w:t>
      </w:r>
    </w:p>
    <w:p w:rsidR="00526F51" w:rsidRPr="00EB60CC" w:rsidRDefault="00526F51" w:rsidP="00A347AE">
      <w:pPr>
        <w:pStyle w:val="a9"/>
        <w:tabs>
          <w:tab w:val="left" w:pos="2835"/>
        </w:tabs>
        <w:spacing w:before="0" w:after="0"/>
        <w:jc w:val="right"/>
        <w:rPr>
          <w:color w:val="000000"/>
          <w:sz w:val="22"/>
          <w:szCs w:val="22"/>
        </w:rPr>
      </w:pPr>
      <w:bookmarkStart w:id="0" w:name="_GoBack"/>
      <w:bookmarkEnd w:id="0"/>
      <w:r w:rsidRPr="00EB60CC">
        <w:rPr>
          <w:color w:val="000000"/>
          <w:sz w:val="22"/>
          <w:szCs w:val="22"/>
        </w:rPr>
        <w:t xml:space="preserve">от </w:t>
      </w:r>
      <w:r w:rsidRPr="00EB60CC">
        <w:rPr>
          <w:noProof/>
          <w:color w:val="000000"/>
          <w:sz w:val="22"/>
          <w:szCs w:val="22"/>
        </w:rPr>
        <w:t>16.12.2016</w:t>
      </w:r>
      <w:r w:rsidRPr="00EB60CC">
        <w:rPr>
          <w:sz w:val="22"/>
          <w:szCs w:val="22"/>
        </w:rPr>
        <w:t xml:space="preserve"> № </w:t>
      </w:r>
      <w:r w:rsidR="00EB60CC" w:rsidRPr="00EB60CC">
        <w:rPr>
          <w:noProof/>
          <w:sz w:val="22"/>
          <w:szCs w:val="22"/>
          <w:lang w:val="en-US"/>
        </w:rPr>
        <w:t>9-207</w:t>
      </w:r>
      <w:r w:rsidR="00EB60CC" w:rsidRPr="00EB60CC">
        <w:rPr>
          <w:noProof/>
          <w:sz w:val="22"/>
          <w:szCs w:val="22"/>
        </w:rPr>
        <w:t>/9(784)</w:t>
      </w:r>
    </w:p>
    <w:p w:rsidR="00526F51" w:rsidRPr="00F87D70" w:rsidRDefault="00526F51" w:rsidP="00F950CF"/>
    <w:p w:rsidR="00526F51" w:rsidRPr="00082B0D" w:rsidRDefault="00526F51" w:rsidP="00EE56E9">
      <w:pPr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Тарифы</w:t>
      </w:r>
    </w:p>
    <w:p w:rsidR="00A74BA1" w:rsidRPr="00A74BA1" w:rsidRDefault="00526F51" w:rsidP="00A74BA1">
      <w:pPr>
        <w:pStyle w:val="a9"/>
        <w:tabs>
          <w:tab w:val="left" w:pos="4644"/>
          <w:tab w:val="left" w:pos="8522"/>
        </w:tabs>
        <w:spacing w:before="0" w:after="0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организации </w:t>
      </w:r>
      <w:r w:rsidRPr="00A30770">
        <w:rPr>
          <w:noProof/>
          <w:color w:val="000000"/>
          <w:sz w:val="24"/>
          <w:szCs w:val="24"/>
        </w:rPr>
        <w:t>Общество с ограниченной ответственностью «ЖКХ Рыбаловское»</w:t>
      </w:r>
      <w:r w:rsidRPr="005031A6">
        <w:rPr>
          <w:noProof/>
          <w:color w:val="000000"/>
          <w:sz w:val="24"/>
          <w:szCs w:val="24"/>
        </w:rPr>
        <w:t xml:space="preserve"> (ИНН </w:t>
      </w:r>
      <w:r w:rsidRPr="00A30770">
        <w:rPr>
          <w:noProof/>
          <w:color w:val="000000"/>
          <w:sz w:val="24"/>
          <w:szCs w:val="24"/>
        </w:rPr>
        <w:t>7014041063</w:t>
      </w:r>
      <w:r w:rsidRPr="005031A6">
        <w:rPr>
          <w:noProof/>
          <w:color w:val="000000"/>
          <w:sz w:val="24"/>
          <w:szCs w:val="24"/>
        </w:rPr>
        <w:t xml:space="preserve">) </w:t>
      </w:r>
      <w:r>
        <w:rPr>
          <w:sz w:val="24"/>
          <w:szCs w:val="24"/>
        </w:rPr>
        <w:t xml:space="preserve">на горячую воду в открытой системе теплоснабжения (горячее водоснабжение), отпускаемую </w:t>
      </w:r>
      <w:r w:rsidRPr="00650C5E">
        <w:rPr>
          <w:sz w:val="24"/>
          <w:szCs w:val="24"/>
        </w:rPr>
        <w:t>потребител</w:t>
      </w:r>
      <w:r>
        <w:rPr>
          <w:sz w:val="24"/>
          <w:szCs w:val="24"/>
        </w:rPr>
        <w:t>ям</w:t>
      </w:r>
      <w:r w:rsidRPr="007F7681">
        <w:t xml:space="preserve"> </w:t>
      </w:r>
      <w:r w:rsidR="00FD159A">
        <w:rPr>
          <w:noProof/>
          <w:color w:val="000000"/>
          <w:sz w:val="24"/>
          <w:szCs w:val="24"/>
        </w:rPr>
        <w:t xml:space="preserve">села </w:t>
      </w:r>
      <w:r w:rsidR="00FD159A" w:rsidRPr="00A30770">
        <w:rPr>
          <w:noProof/>
          <w:color w:val="000000"/>
          <w:sz w:val="24"/>
          <w:szCs w:val="24"/>
        </w:rPr>
        <w:t>Рыбалово</w:t>
      </w:r>
      <w:r w:rsidR="00FD159A">
        <w:rPr>
          <w:noProof/>
          <w:color w:val="000000"/>
          <w:sz w:val="24"/>
          <w:szCs w:val="24"/>
        </w:rPr>
        <w:t xml:space="preserve"> Рыбаловского сельского поселения Томского района</w:t>
      </w:r>
      <w:r w:rsidRPr="00F360F4">
        <w:rPr>
          <w:color w:val="000000"/>
          <w:sz w:val="24"/>
          <w:szCs w:val="24"/>
        </w:rPr>
        <w:t>,</w:t>
      </w:r>
      <w:r w:rsidRPr="001F07C3">
        <w:rPr>
          <w:color w:val="000000"/>
          <w:sz w:val="24"/>
          <w:szCs w:val="24"/>
        </w:rPr>
        <w:t xml:space="preserve"> </w:t>
      </w:r>
    </w:p>
    <w:p w:rsidR="00526F51" w:rsidRPr="00A74BA1" w:rsidRDefault="00526F51" w:rsidP="00A74BA1">
      <w:pPr>
        <w:pStyle w:val="a9"/>
        <w:tabs>
          <w:tab w:val="left" w:pos="4644"/>
          <w:tab w:val="left" w:pos="8522"/>
        </w:tabs>
        <w:spacing w:before="0" w:after="0"/>
        <w:rPr>
          <w:color w:val="000000"/>
          <w:sz w:val="24"/>
          <w:szCs w:val="24"/>
          <w:lang w:val="en-US"/>
        </w:rPr>
      </w:pP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 xml:space="preserve">с </w:t>
      </w:r>
      <w:r>
        <w:rPr>
          <w:noProof/>
          <w:sz w:val="24"/>
          <w:szCs w:val="24"/>
        </w:rPr>
        <w:t>01.01.2017</w:t>
      </w:r>
      <w:r>
        <w:rPr>
          <w:noProof/>
          <w:color w:val="000000"/>
          <w:sz w:val="24"/>
          <w:szCs w:val="24"/>
        </w:rPr>
        <w:t xml:space="preserve"> </w:t>
      </w:r>
      <w:r w:rsidRPr="002454E5">
        <w:rPr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 xml:space="preserve">31.12.2017 </w:t>
      </w:r>
    </w:p>
    <w:p w:rsidR="00526F51" w:rsidRDefault="00526F51" w:rsidP="00A929B6">
      <w:pPr>
        <w:tabs>
          <w:tab w:val="left" w:pos="2835"/>
        </w:tabs>
        <w:ind w:left="-1134" w:firstLine="567"/>
        <w:rPr>
          <w:lang w:val="en-US"/>
        </w:rPr>
      </w:pPr>
    </w:p>
    <w:p w:rsidR="00A74BA1" w:rsidRPr="00A74BA1" w:rsidRDefault="00A74BA1" w:rsidP="00A929B6">
      <w:pPr>
        <w:tabs>
          <w:tab w:val="left" w:pos="2835"/>
        </w:tabs>
        <w:ind w:left="-1134" w:firstLine="567"/>
        <w:rPr>
          <w:lang w:val="en-US"/>
        </w:rPr>
        <w:sectPr w:rsidR="00A74BA1" w:rsidRPr="00A74BA1" w:rsidSect="00772302">
          <w:headerReference w:type="first" r:id="rId12"/>
          <w:pgSz w:w="16840" w:h="11907" w:orient="landscape" w:code="9"/>
          <w:pgMar w:top="1701" w:right="538" w:bottom="851" w:left="425" w:header="720" w:footer="567" w:gutter="0"/>
          <w:cols w:space="720"/>
          <w:titlePg/>
        </w:sectPr>
      </w:pPr>
    </w:p>
    <w:tbl>
      <w:tblPr>
        <w:tblW w:w="1616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82"/>
        <w:gridCol w:w="2112"/>
        <w:gridCol w:w="1417"/>
        <w:gridCol w:w="1701"/>
        <w:gridCol w:w="1241"/>
        <w:gridCol w:w="35"/>
        <w:gridCol w:w="1276"/>
        <w:gridCol w:w="11"/>
        <w:gridCol w:w="1123"/>
        <w:gridCol w:w="35"/>
        <w:gridCol w:w="1280"/>
        <w:gridCol w:w="35"/>
        <w:gridCol w:w="1734"/>
        <w:gridCol w:w="35"/>
        <w:gridCol w:w="1240"/>
        <w:gridCol w:w="35"/>
        <w:gridCol w:w="1241"/>
        <w:gridCol w:w="35"/>
        <w:gridCol w:w="992"/>
      </w:tblGrid>
      <w:tr w:rsidR="00526F51" w:rsidRPr="0005212C" w:rsidTr="00772302">
        <w:trPr>
          <w:trHeight w:val="30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F51" w:rsidRPr="0005212C" w:rsidRDefault="00526F51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lastRenderedPageBreak/>
              <w:t xml:space="preserve">№ 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F51" w:rsidRPr="0005212C" w:rsidRDefault="00526F51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68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F51" w:rsidRPr="00597ADF" w:rsidRDefault="00526F51" w:rsidP="00597ADF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5212C">
              <w:rPr>
                <w:color w:val="000000"/>
                <w:sz w:val="22"/>
                <w:szCs w:val="22"/>
              </w:rPr>
              <w:t>01.01.201</w:t>
            </w:r>
            <w:r>
              <w:rPr>
                <w:color w:val="000000"/>
                <w:sz w:val="22"/>
                <w:szCs w:val="22"/>
                <w:lang w:val="en-US"/>
              </w:rPr>
              <w:t>7</w:t>
            </w:r>
            <w:r w:rsidRPr="0005212C">
              <w:rPr>
                <w:color w:val="000000"/>
                <w:sz w:val="22"/>
                <w:szCs w:val="22"/>
              </w:rPr>
              <w:t>-30.06.201</w:t>
            </w:r>
            <w:r>
              <w:rPr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662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F51" w:rsidRPr="0005212C" w:rsidRDefault="00526F51" w:rsidP="00597AD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01.07.201</w:t>
            </w:r>
            <w:r>
              <w:rPr>
                <w:color w:val="000000"/>
                <w:sz w:val="22"/>
                <w:szCs w:val="22"/>
                <w:lang w:val="en-US"/>
              </w:rPr>
              <w:t>7</w:t>
            </w:r>
            <w:r w:rsidRPr="0005212C">
              <w:rPr>
                <w:color w:val="000000"/>
                <w:sz w:val="22"/>
                <w:szCs w:val="22"/>
              </w:rPr>
              <w:t>-31.12.201</w:t>
            </w:r>
            <w:r>
              <w:rPr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526F51" w:rsidRPr="0005212C" w:rsidTr="00772302">
        <w:trPr>
          <w:trHeight w:val="61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6F51" w:rsidRPr="0005212C" w:rsidRDefault="00526F51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6F51" w:rsidRPr="0005212C" w:rsidRDefault="00526F51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F51" w:rsidRPr="0005212C" w:rsidRDefault="00526F51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Тар</w:t>
            </w:r>
            <w:r w:rsidR="00EB60CC">
              <w:rPr>
                <w:color w:val="000000"/>
                <w:sz w:val="22"/>
                <w:szCs w:val="22"/>
              </w:rPr>
              <w:t>иф на горячую воду, руб./</w:t>
            </w:r>
            <w:proofErr w:type="spellStart"/>
            <w:r w:rsidR="00EB60C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="00EB60CC">
              <w:rPr>
                <w:color w:val="000000"/>
                <w:sz w:val="22"/>
                <w:szCs w:val="22"/>
              </w:rPr>
              <w:t>.</w:t>
            </w:r>
            <w:r w:rsidRPr="000521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F51" w:rsidRPr="0005212C" w:rsidRDefault="00526F51" w:rsidP="00EB60C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теплоноситель,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37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F51" w:rsidRPr="0005212C" w:rsidRDefault="00526F51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  <w:tc>
          <w:tcPr>
            <w:tcW w:w="131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F51" w:rsidRPr="0005212C" w:rsidRDefault="00526F51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="00EB60CC">
              <w:rPr>
                <w:color w:val="000000"/>
                <w:sz w:val="22"/>
                <w:szCs w:val="22"/>
              </w:rPr>
              <w:t>.</w:t>
            </w:r>
            <w:r w:rsidRPr="000521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7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F51" w:rsidRPr="0005212C" w:rsidRDefault="00526F51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теплоноситель</w:t>
            </w:r>
            <w:r>
              <w:rPr>
                <w:color w:val="000000"/>
                <w:sz w:val="22"/>
                <w:szCs w:val="22"/>
              </w:rPr>
              <w:t>,</w:t>
            </w:r>
            <w:r w:rsidRPr="0005212C">
              <w:rPr>
                <w:color w:val="000000"/>
                <w:sz w:val="22"/>
                <w:szCs w:val="22"/>
              </w:rPr>
              <w:t xml:space="preserve">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F51" w:rsidRPr="0005212C" w:rsidRDefault="00526F51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</w:tr>
      <w:tr w:rsidR="00526F51" w:rsidRPr="0005212C" w:rsidTr="00772302">
        <w:trPr>
          <w:trHeight w:val="30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6F51" w:rsidRPr="0005212C" w:rsidRDefault="00526F51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6F51" w:rsidRPr="0005212C" w:rsidRDefault="00526F51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6F51" w:rsidRPr="0005212C" w:rsidRDefault="00526F51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6F51" w:rsidRPr="0005212C" w:rsidRDefault="00526F51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F51" w:rsidRPr="0005212C" w:rsidRDefault="00526F51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Одноставочный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24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F51" w:rsidRPr="0005212C" w:rsidRDefault="00526F51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5212C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131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6F51" w:rsidRPr="0005212C" w:rsidRDefault="00526F51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6F51" w:rsidRPr="0005212C" w:rsidRDefault="00526F51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F51" w:rsidRPr="0005212C" w:rsidRDefault="00526F51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Одноставочный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F51" w:rsidRPr="0005212C" w:rsidRDefault="00526F51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5212C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526F51" w:rsidRPr="0005212C" w:rsidTr="00772302">
        <w:trPr>
          <w:trHeight w:val="120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6F51" w:rsidRPr="0005212C" w:rsidRDefault="00526F51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6F51" w:rsidRPr="0005212C" w:rsidRDefault="00526F51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6F51" w:rsidRPr="0005212C" w:rsidRDefault="00526F51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6F51" w:rsidRPr="0005212C" w:rsidRDefault="00526F51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6F51" w:rsidRPr="0005212C" w:rsidRDefault="00526F51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F51" w:rsidRPr="0005212C" w:rsidRDefault="00526F51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мощность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F51" w:rsidRPr="0005212C" w:rsidRDefault="00526F51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тепловую энергию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131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6F51" w:rsidRPr="0005212C" w:rsidRDefault="00526F51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6F51" w:rsidRPr="0005212C" w:rsidRDefault="00526F51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6F51" w:rsidRPr="0005212C" w:rsidRDefault="00526F51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F51" w:rsidRPr="0005212C" w:rsidRDefault="00526F51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мощность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F51" w:rsidRPr="0005212C" w:rsidRDefault="00526F51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тепловую энергию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</w:tr>
      <w:tr w:rsidR="00526F51" w:rsidRPr="0005212C" w:rsidTr="00416C2F">
        <w:trPr>
          <w:trHeight w:val="30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6F51" w:rsidRPr="0005212C" w:rsidRDefault="00526F51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6F51" w:rsidRPr="005031A6" w:rsidRDefault="00526F51" w:rsidP="00416C2F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A30770">
              <w:rPr>
                <w:noProof/>
                <w:color w:val="000000"/>
                <w:sz w:val="24"/>
                <w:szCs w:val="24"/>
              </w:rPr>
              <w:t>Общество с ограниченной ответственностью «ЖКХ Рыбаловское»</w:t>
            </w:r>
          </w:p>
          <w:p w:rsidR="00526F51" w:rsidRPr="0005212C" w:rsidRDefault="00526F51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031A6">
              <w:rPr>
                <w:noProof/>
                <w:color w:val="000000"/>
                <w:sz w:val="24"/>
                <w:szCs w:val="24"/>
              </w:rPr>
              <w:t xml:space="preserve">(ИНН </w:t>
            </w:r>
            <w:r w:rsidRPr="00A30770">
              <w:rPr>
                <w:noProof/>
                <w:color w:val="000000"/>
                <w:sz w:val="24"/>
                <w:szCs w:val="24"/>
              </w:rPr>
              <w:t>7014041063</w:t>
            </w:r>
            <w:r w:rsidRPr="005031A6">
              <w:rPr>
                <w:noProof/>
                <w:color w:val="000000"/>
                <w:sz w:val="24"/>
                <w:szCs w:val="24"/>
              </w:rPr>
              <w:t>)</w:t>
            </w:r>
          </w:p>
        </w:tc>
        <w:tc>
          <w:tcPr>
            <w:tcW w:w="1346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F51" w:rsidRPr="0005212C" w:rsidRDefault="00526F51" w:rsidP="00390EF7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 xml:space="preserve">население </w:t>
            </w:r>
            <w:r w:rsidRPr="00A30770">
              <w:rPr>
                <w:noProof/>
                <w:color w:val="000000"/>
                <w:sz w:val="22"/>
                <w:szCs w:val="22"/>
              </w:rPr>
              <w:t>(НДС не предусмотрен) *</w:t>
            </w:r>
          </w:p>
        </w:tc>
      </w:tr>
      <w:tr w:rsidR="00526F51" w:rsidRPr="0005212C" w:rsidTr="00836563">
        <w:trPr>
          <w:trHeight w:val="38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6F51" w:rsidRPr="0005212C" w:rsidRDefault="00526F51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6F51" w:rsidRPr="0005212C" w:rsidRDefault="00526F51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6F51" w:rsidRPr="00770722" w:rsidRDefault="00526F51" w:rsidP="00770722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155,2</w:t>
            </w:r>
            <w:r w:rsidR="00770722">
              <w:rPr>
                <w:noProof/>
                <w:sz w:val="24"/>
                <w:szCs w:val="24"/>
                <w:lang w:val="en-US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6F51" w:rsidRPr="00A83761" w:rsidRDefault="00526F51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57,96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6F51" w:rsidRPr="00A83761" w:rsidRDefault="00526F51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690,77</w:t>
            </w:r>
          </w:p>
        </w:tc>
        <w:tc>
          <w:tcPr>
            <w:tcW w:w="13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6F51" w:rsidRPr="00A83761" w:rsidRDefault="00526F51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6F51" w:rsidRPr="00A83761" w:rsidRDefault="00526F51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6F51" w:rsidRPr="00A83761" w:rsidRDefault="00526F51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164,40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6F51" w:rsidRPr="00A83761" w:rsidRDefault="00526F51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62,95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6F51" w:rsidRPr="00A83761" w:rsidRDefault="00526F51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690,77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6F51" w:rsidRPr="0005212C" w:rsidRDefault="00526F51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6F51" w:rsidRPr="0005212C" w:rsidRDefault="00526F51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</w:tr>
      <w:tr w:rsidR="00526F51" w:rsidRPr="0005212C" w:rsidTr="00836563">
        <w:trPr>
          <w:trHeight w:val="50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6F51" w:rsidRPr="0005212C" w:rsidRDefault="00526F51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6F51" w:rsidRPr="0005212C" w:rsidRDefault="00526F51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46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6F51" w:rsidRPr="0005212C" w:rsidRDefault="00526F51" w:rsidP="00390EF7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 xml:space="preserve">прочие потребители </w:t>
            </w:r>
            <w:r w:rsidRPr="00A30770">
              <w:rPr>
                <w:noProof/>
                <w:color w:val="000000"/>
                <w:sz w:val="22"/>
                <w:szCs w:val="22"/>
              </w:rPr>
              <w:t>(НДС не предусмотрен) *</w:t>
            </w:r>
          </w:p>
        </w:tc>
      </w:tr>
      <w:tr w:rsidR="00526F51" w:rsidRPr="0005212C" w:rsidTr="00836563">
        <w:trPr>
          <w:trHeight w:val="1048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6F51" w:rsidRPr="0005212C" w:rsidRDefault="00526F51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6F51" w:rsidRPr="0005212C" w:rsidRDefault="00526F51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6F51" w:rsidRPr="00770722" w:rsidRDefault="00526F51" w:rsidP="00770722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155,2</w:t>
            </w:r>
            <w:r w:rsidR="00770722">
              <w:rPr>
                <w:noProof/>
                <w:sz w:val="24"/>
                <w:szCs w:val="24"/>
                <w:lang w:val="en-US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6F51" w:rsidRPr="00A83761" w:rsidRDefault="00526F51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57,96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6F51" w:rsidRPr="00A83761" w:rsidRDefault="00526F51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690,77</w:t>
            </w:r>
          </w:p>
        </w:tc>
        <w:tc>
          <w:tcPr>
            <w:tcW w:w="13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6F51" w:rsidRPr="00A83761" w:rsidRDefault="00526F51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6F51" w:rsidRPr="00A83761" w:rsidRDefault="00526F51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6F51" w:rsidRPr="00A83761" w:rsidRDefault="00526F51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164,40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6F51" w:rsidRPr="00A83761" w:rsidRDefault="00526F51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62,95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6F51" w:rsidRPr="00A83761" w:rsidRDefault="00526F51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4"/>
                <w:szCs w:val="24"/>
              </w:rPr>
              <w:t>1 690,77</w:t>
            </w:r>
            <w:r>
              <w:rPr>
                <w:noProof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6F51" w:rsidRPr="0005212C" w:rsidRDefault="00526F51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6F51" w:rsidRPr="0005212C" w:rsidRDefault="00526F51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</w:tr>
    </w:tbl>
    <w:p w:rsidR="00526F51" w:rsidRDefault="00526F51" w:rsidP="00597ADF">
      <w:pPr>
        <w:tabs>
          <w:tab w:val="left" w:pos="2835"/>
        </w:tabs>
        <w:ind w:left="-142" w:firstLine="567"/>
        <w:rPr>
          <w:sz w:val="22"/>
          <w:szCs w:val="22"/>
        </w:rPr>
        <w:sectPr w:rsidR="00526F51" w:rsidSect="0005212C">
          <w:headerReference w:type="even" r:id="rId13"/>
          <w:footerReference w:type="default" r:id="rId14"/>
          <w:headerReference w:type="first" r:id="rId15"/>
          <w:type w:val="continuous"/>
          <w:pgSz w:w="16840" w:h="11907" w:orient="landscape" w:code="9"/>
          <w:pgMar w:top="1701" w:right="425" w:bottom="851" w:left="425" w:header="720" w:footer="567" w:gutter="0"/>
          <w:cols w:space="720"/>
          <w:titlePg/>
        </w:sectPr>
      </w:pPr>
      <w:r w:rsidRPr="00A30770">
        <w:rPr>
          <w:noProof/>
          <w:sz w:val="22"/>
          <w:szCs w:val="22"/>
        </w:rPr>
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</w:r>
    </w:p>
    <w:p w:rsidR="00526F51" w:rsidRPr="00082B0D" w:rsidRDefault="00526F51" w:rsidP="00597ADF">
      <w:pPr>
        <w:tabs>
          <w:tab w:val="left" w:pos="2835"/>
        </w:tabs>
        <w:ind w:left="-142" w:firstLine="567"/>
      </w:pPr>
    </w:p>
    <w:sectPr w:rsidR="00526F51" w:rsidRPr="00082B0D" w:rsidSect="00526F51">
      <w:headerReference w:type="even" r:id="rId16"/>
      <w:footerReference w:type="default" r:id="rId17"/>
      <w:headerReference w:type="first" r:id="rId18"/>
      <w:type w:val="continuous"/>
      <w:pgSz w:w="16840" w:h="11907" w:orient="landscape" w:code="9"/>
      <w:pgMar w:top="1701" w:right="425" w:bottom="851" w:left="425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F51" w:rsidRDefault="00526F51" w:rsidP="004E1599">
      <w:pPr>
        <w:pStyle w:val="ac"/>
      </w:pPr>
      <w:r>
        <w:separator/>
      </w:r>
    </w:p>
  </w:endnote>
  <w:endnote w:type="continuationSeparator" w:id="0">
    <w:p w:rsidR="00526F51" w:rsidRDefault="00526F51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F51" w:rsidRDefault="00526F51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F51" w:rsidRDefault="00526F51">
    <w:pPr>
      <w:pStyle w:val="a6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EF7" w:rsidRDefault="00390EF7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F51" w:rsidRDefault="00526F51" w:rsidP="004E1599">
      <w:pPr>
        <w:pStyle w:val="ac"/>
      </w:pPr>
      <w:r>
        <w:separator/>
      </w:r>
    </w:p>
  </w:footnote>
  <w:footnote w:type="continuationSeparator" w:id="0">
    <w:p w:rsidR="00526F51" w:rsidRDefault="00526F51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F51" w:rsidRDefault="00526F51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526F51" w:rsidRDefault="00526F5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526F51">
      <w:trPr>
        <w:cantSplit/>
      </w:trPr>
      <w:tc>
        <w:tcPr>
          <w:tcW w:w="9570" w:type="dxa"/>
        </w:tcPr>
        <w:p w:rsidR="00526F51" w:rsidRPr="00551D99" w:rsidRDefault="00526F51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8pt;height:71.05pt" o:ole="" fillcolor="window">
                <v:imagedata r:id="rId1" o:title=""/>
              </v:shape>
              <o:OLEObject Type="Embed" ProgID="Word.Picture.8" ShapeID="_x0000_i1025" DrawAspect="Content" ObjectID="_1543652402" r:id="rId2"/>
            </w:object>
          </w:r>
        </w:p>
        <w:p w:rsidR="00526F51" w:rsidRDefault="00526F51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526F51" w:rsidRPr="00331576" w:rsidRDefault="00526F51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526F51" w:rsidRPr="00331576" w:rsidRDefault="00526F51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526F51" w:rsidRDefault="00526F51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526F51" w:rsidRDefault="00526F51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526F51" w:rsidRDefault="00526F51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F51" w:rsidRDefault="00526F51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F51" w:rsidRDefault="00526F51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526F51" w:rsidRDefault="00526F51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526F51">
      <w:trPr>
        <w:cantSplit/>
      </w:trPr>
      <w:tc>
        <w:tcPr>
          <w:tcW w:w="9570" w:type="dxa"/>
        </w:tcPr>
        <w:p w:rsidR="00526F51" w:rsidRPr="00A546CF" w:rsidRDefault="00526F51" w:rsidP="00C13709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8pt;height:71.05pt" o:ole="" fillcolor="window">
                <v:imagedata r:id="rId1" o:title=""/>
              </v:shape>
              <o:OLEObject Type="Embed" ProgID="Word.Picture.8" ShapeID="_x0000_i1026" DrawAspect="Content" ObjectID="_1543652403" r:id="rId2"/>
            </w:object>
          </w:r>
          <w:r>
            <w:t xml:space="preserve">                                           </w:t>
          </w:r>
        </w:p>
        <w:p w:rsidR="00526F51" w:rsidRDefault="00526F51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526F51" w:rsidRDefault="00526F51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526F51" w:rsidRPr="00331576" w:rsidRDefault="00526F51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526F51" w:rsidRPr="00331576" w:rsidRDefault="00526F51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526F51" w:rsidRDefault="00526F51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526F51" w:rsidRDefault="00526F51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526F51" w:rsidRDefault="00526F51">
    <w:pPr>
      <w:pStyle w:val="a4"/>
      <w:spacing w:before="0" w:after="0"/>
      <w:ind w:firstLine="0"/>
      <w:jc w:val="left"/>
      <w:rPr>
        <w:sz w:val="16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EF7" w:rsidRDefault="00390EF7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90EF7" w:rsidRDefault="00390EF7">
    <w:pPr>
      <w:pStyle w:val="a4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390EF7">
      <w:trPr>
        <w:cantSplit/>
      </w:trPr>
      <w:tc>
        <w:tcPr>
          <w:tcW w:w="9570" w:type="dxa"/>
        </w:tcPr>
        <w:p w:rsidR="00390EF7" w:rsidRPr="00A546CF" w:rsidRDefault="00390EF7" w:rsidP="00C13709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4.8pt;height:71.05pt" o:ole="" fillcolor="window">
                <v:imagedata r:id="rId1" o:title=""/>
              </v:shape>
              <o:OLEObject Type="Embed" ProgID="Word.Picture.8" ShapeID="_x0000_i1027" DrawAspect="Content" ObjectID="_1543652404" r:id="rId2"/>
            </w:object>
          </w:r>
          <w:r>
            <w:t xml:space="preserve">                                           </w:t>
          </w:r>
        </w:p>
        <w:p w:rsidR="00390EF7" w:rsidRDefault="00390EF7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390EF7" w:rsidRDefault="00390EF7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390EF7" w:rsidRPr="00331576" w:rsidRDefault="00390EF7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390EF7" w:rsidRPr="00331576" w:rsidRDefault="00390EF7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390EF7" w:rsidRDefault="00390EF7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390EF7" w:rsidRDefault="00390EF7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390EF7" w:rsidRDefault="00390EF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9283A14"/>
    <w:multiLevelType w:val="hybridMultilevel"/>
    <w:tmpl w:val="23641876"/>
    <w:lvl w:ilvl="0" w:tplc="7982EB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45FF"/>
    <w:rsid w:val="00033064"/>
    <w:rsid w:val="00037A98"/>
    <w:rsid w:val="00046655"/>
    <w:rsid w:val="00046798"/>
    <w:rsid w:val="0005212C"/>
    <w:rsid w:val="00062E3F"/>
    <w:rsid w:val="0006311E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93011"/>
    <w:rsid w:val="000975F4"/>
    <w:rsid w:val="000A0C4C"/>
    <w:rsid w:val="000A18CD"/>
    <w:rsid w:val="000A1FCC"/>
    <w:rsid w:val="000A21F6"/>
    <w:rsid w:val="000A3680"/>
    <w:rsid w:val="000A686F"/>
    <w:rsid w:val="000B015B"/>
    <w:rsid w:val="000B645B"/>
    <w:rsid w:val="000B6DC7"/>
    <w:rsid w:val="000B6F58"/>
    <w:rsid w:val="000C37D1"/>
    <w:rsid w:val="000C74A6"/>
    <w:rsid w:val="000D74E8"/>
    <w:rsid w:val="000E1675"/>
    <w:rsid w:val="000E1BE0"/>
    <w:rsid w:val="000E4B99"/>
    <w:rsid w:val="000E4D2A"/>
    <w:rsid w:val="00100BDA"/>
    <w:rsid w:val="00102C8D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C678B"/>
    <w:rsid w:val="001E2D3E"/>
    <w:rsid w:val="001E34A9"/>
    <w:rsid w:val="001E3C2A"/>
    <w:rsid w:val="001F07C3"/>
    <w:rsid w:val="001F12F3"/>
    <w:rsid w:val="001F1656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7A58"/>
    <w:rsid w:val="002F6440"/>
    <w:rsid w:val="003050CB"/>
    <w:rsid w:val="00306919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7012D"/>
    <w:rsid w:val="00371F4C"/>
    <w:rsid w:val="003847EB"/>
    <w:rsid w:val="0038630C"/>
    <w:rsid w:val="00386EBB"/>
    <w:rsid w:val="00390EF7"/>
    <w:rsid w:val="0039195C"/>
    <w:rsid w:val="0039344E"/>
    <w:rsid w:val="00394312"/>
    <w:rsid w:val="00396F2C"/>
    <w:rsid w:val="003B4A34"/>
    <w:rsid w:val="003B4C18"/>
    <w:rsid w:val="003B6F30"/>
    <w:rsid w:val="003C3C7D"/>
    <w:rsid w:val="003C5266"/>
    <w:rsid w:val="003D3FC7"/>
    <w:rsid w:val="003F06CE"/>
    <w:rsid w:val="00404623"/>
    <w:rsid w:val="00416C2F"/>
    <w:rsid w:val="00423D04"/>
    <w:rsid w:val="00430E38"/>
    <w:rsid w:val="00431C1D"/>
    <w:rsid w:val="004477AF"/>
    <w:rsid w:val="00451D8C"/>
    <w:rsid w:val="004556FB"/>
    <w:rsid w:val="004560E4"/>
    <w:rsid w:val="0046611D"/>
    <w:rsid w:val="0047298A"/>
    <w:rsid w:val="004942A9"/>
    <w:rsid w:val="004960FC"/>
    <w:rsid w:val="004962E9"/>
    <w:rsid w:val="004A1CBA"/>
    <w:rsid w:val="004A3D15"/>
    <w:rsid w:val="004A53E4"/>
    <w:rsid w:val="004A5DC7"/>
    <w:rsid w:val="004B1E40"/>
    <w:rsid w:val="004B3348"/>
    <w:rsid w:val="004C6442"/>
    <w:rsid w:val="004C6C8E"/>
    <w:rsid w:val="004D72B2"/>
    <w:rsid w:val="004E1599"/>
    <w:rsid w:val="004F79C8"/>
    <w:rsid w:val="00502279"/>
    <w:rsid w:val="005031A6"/>
    <w:rsid w:val="0050741F"/>
    <w:rsid w:val="005165F2"/>
    <w:rsid w:val="005265F3"/>
    <w:rsid w:val="00526F51"/>
    <w:rsid w:val="00536FD5"/>
    <w:rsid w:val="00542425"/>
    <w:rsid w:val="005460F1"/>
    <w:rsid w:val="005512B3"/>
    <w:rsid w:val="00551D99"/>
    <w:rsid w:val="005819A4"/>
    <w:rsid w:val="00595083"/>
    <w:rsid w:val="00597ADF"/>
    <w:rsid w:val="005A6966"/>
    <w:rsid w:val="005B5524"/>
    <w:rsid w:val="005B624E"/>
    <w:rsid w:val="005C11DE"/>
    <w:rsid w:val="005C126F"/>
    <w:rsid w:val="005C4308"/>
    <w:rsid w:val="005D09D8"/>
    <w:rsid w:val="005D2EE2"/>
    <w:rsid w:val="005D6C1F"/>
    <w:rsid w:val="005E09F7"/>
    <w:rsid w:val="005F3290"/>
    <w:rsid w:val="005F4416"/>
    <w:rsid w:val="005F7CBE"/>
    <w:rsid w:val="006160EA"/>
    <w:rsid w:val="00620CEC"/>
    <w:rsid w:val="00636B60"/>
    <w:rsid w:val="0065065E"/>
    <w:rsid w:val="00650C5E"/>
    <w:rsid w:val="00651C35"/>
    <w:rsid w:val="00663C17"/>
    <w:rsid w:val="006664E6"/>
    <w:rsid w:val="006748F5"/>
    <w:rsid w:val="00683AD1"/>
    <w:rsid w:val="00685E42"/>
    <w:rsid w:val="006870A1"/>
    <w:rsid w:val="006921EE"/>
    <w:rsid w:val="00694BAA"/>
    <w:rsid w:val="006A4855"/>
    <w:rsid w:val="006B2343"/>
    <w:rsid w:val="006C460C"/>
    <w:rsid w:val="006C7095"/>
    <w:rsid w:val="006C7360"/>
    <w:rsid w:val="006D63F9"/>
    <w:rsid w:val="006F09FB"/>
    <w:rsid w:val="006F3F6D"/>
    <w:rsid w:val="006F60AC"/>
    <w:rsid w:val="006F6FBE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98C"/>
    <w:rsid w:val="00763C6D"/>
    <w:rsid w:val="00763F43"/>
    <w:rsid w:val="0076558A"/>
    <w:rsid w:val="00766160"/>
    <w:rsid w:val="00770722"/>
    <w:rsid w:val="00772302"/>
    <w:rsid w:val="007732D0"/>
    <w:rsid w:val="007733F0"/>
    <w:rsid w:val="00780BFC"/>
    <w:rsid w:val="00783E0D"/>
    <w:rsid w:val="0078696B"/>
    <w:rsid w:val="00787BC6"/>
    <w:rsid w:val="007929C7"/>
    <w:rsid w:val="0079666B"/>
    <w:rsid w:val="007A17DE"/>
    <w:rsid w:val="007A715D"/>
    <w:rsid w:val="007B4854"/>
    <w:rsid w:val="007C2C96"/>
    <w:rsid w:val="007C543B"/>
    <w:rsid w:val="007F0D7D"/>
    <w:rsid w:val="007F31F1"/>
    <w:rsid w:val="007F6309"/>
    <w:rsid w:val="007F7681"/>
    <w:rsid w:val="00800AB9"/>
    <w:rsid w:val="0083246F"/>
    <w:rsid w:val="008357A3"/>
    <w:rsid w:val="008359FF"/>
    <w:rsid w:val="00836563"/>
    <w:rsid w:val="00842B13"/>
    <w:rsid w:val="00871E66"/>
    <w:rsid w:val="0089053A"/>
    <w:rsid w:val="008A23F5"/>
    <w:rsid w:val="008A46D1"/>
    <w:rsid w:val="008B380A"/>
    <w:rsid w:val="008C1851"/>
    <w:rsid w:val="008C5E5E"/>
    <w:rsid w:val="008E6F1F"/>
    <w:rsid w:val="008F28FC"/>
    <w:rsid w:val="00912C52"/>
    <w:rsid w:val="009133B1"/>
    <w:rsid w:val="00923B58"/>
    <w:rsid w:val="00942F43"/>
    <w:rsid w:val="00945734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5FDC"/>
    <w:rsid w:val="009A71AB"/>
    <w:rsid w:val="009C185F"/>
    <w:rsid w:val="009C3F5F"/>
    <w:rsid w:val="009C67E7"/>
    <w:rsid w:val="009D17B0"/>
    <w:rsid w:val="009D2864"/>
    <w:rsid w:val="009E00F4"/>
    <w:rsid w:val="009E345F"/>
    <w:rsid w:val="009E52D9"/>
    <w:rsid w:val="009F7FFE"/>
    <w:rsid w:val="00A07493"/>
    <w:rsid w:val="00A1378B"/>
    <w:rsid w:val="00A2116D"/>
    <w:rsid w:val="00A25472"/>
    <w:rsid w:val="00A347AE"/>
    <w:rsid w:val="00A41E40"/>
    <w:rsid w:val="00A546CF"/>
    <w:rsid w:val="00A62CA9"/>
    <w:rsid w:val="00A74BA1"/>
    <w:rsid w:val="00A8328A"/>
    <w:rsid w:val="00A83761"/>
    <w:rsid w:val="00A86DD3"/>
    <w:rsid w:val="00A87878"/>
    <w:rsid w:val="00A929B6"/>
    <w:rsid w:val="00A96F5D"/>
    <w:rsid w:val="00AA023C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465B"/>
    <w:rsid w:val="00AD6658"/>
    <w:rsid w:val="00AE4691"/>
    <w:rsid w:val="00AF5D07"/>
    <w:rsid w:val="00B07492"/>
    <w:rsid w:val="00B10421"/>
    <w:rsid w:val="00B13872"/>
    <w:rsid w:val="00B21606"/>
    <w:rsid w:val="00B373D8"/>
    <w:rsid w:val="00B37F9F"/>
    <w:rsid w:val="00B427A6"/>
    <w:rsid w:val="00B508A7"/>
    <w:rsid w:val="00B544D2"/>
    <w:rsid w:val="00B6335F"/>
    <w:rsid w:val="00B65D6E"/>
    <w:rsid w:val="00B710F7"/>
    <w:rsid w:val="00B7287C"/>
    <w:rsid w:val="00B76897"/>
    <w:rsid w:val="00B86074"/>
    <w:rsid w:val="00BA199E"/>
    <w:rsid w:val="00BA5419"/>
    <w:rsid w:val="00BA5E76"/>
    <w:rsid w:val="00BE5B5F"/>
    <w:rsid w:val="00C10C84"/>
    <w:rsid w:val="00C120B9"/>
    <w:rsid w:val="00C13709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C4A8E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39C6"/>
    <w:rsid w:val="00D408F9"/>
    <w:rsid w:val="00D443BB"/>
    <w:rsid w:val="00D46BEA"/>
    <w:rsid w:val="00D574F1"/>
    <w:rsid w:val="00D61D25"/>
    <w:rsid w:val="00D6352B"/>
    <w:rsid w:val="00D64594"/>
    <w:rsid w:val="00D711D3"/>
    <w:rsid w:val="00D7231B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21EA8"/>
    <w:rsid w:val="00E234D9"/>
    <w:rsid w:val="00E33362"/>
    <w:rsid w:val="00E35541"/>
    <w:rsid w:val="00E41CFF"/>
    <w:rsid w:val="00E436B4"/>
    <w:rsid w:val="00E708ED"/>
    <w:rsid w:val="00E722F3"/>
    <w:rsid w:val="00E80F53"/>
    <w:rsid w:val="00E82667"/>
    <w:rsid w:val="00E84FCA"/>
    <w:rsid w:val="00E954DC"/>
    <w:rsid w:val="00EB0448"/>
    <w:rsid w:val="00EB1C6D"/>
    <w:rsid w:val="00EB340B"/>
    <w:rsid w:val="00EB3A9C"/>
    <w:rsid w:val="00EB60CC"/>
    <w:rsid w:val="00EC064D"/>
    <w:rsid w:val="00EC07C1"/>
    <w:rsid w:val="00ED22AA"/>
    <w:rsid w:val="00ED7BD4"/>
    <w:rsid w:val="00EE52F9"/>
    <w:rsid w:val="00EE56E9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86DD1"/>
    <w:rsid w:val="00F87D70"/>
    <w:rsid w:val="00F90156"/>
    <w:rsid w:val="00F950CF"/>
    <w:rsid w:val="00F95A5E"/>
    <w:rsid w:val="00FA2BE9"/>
    <w:rsid w:val="00FB2363"/>
    <w:rsid w:val="00FB5E5E"/>
    <w:rsid w:val="00FC5C8C"/>
    <w:rsid w:val="00FC6326"/>
    <w:rsid w:val="00FC6C9F"/>
    <w:rsid w:val="00FD159A"/>
    <w:rsid w:val="00FD6BF7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6E78A-38AC-498B-9C96-AE774F3A1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15</TotalTime>
  <Pages>2</Pages>
  <Words>319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6</cp:revision>
  <cp:lastPrinted>2016-12-16T09:46:00Z</cp:lastPrinted>
  <dcterms:created xsi:type="dcterms:W3CDTF">2016-12-15T09:41:00Z</dcterms:created>
  <dcterms:modified xsi:type="dcterms:W3CDTF">2016-12-19T04:34:00Z</dcterms:modified>
</cp:coreProperties>
</file>